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C7811" w14:textId="6BE23326" w:rsidR="00BD63CA" w:rsidRPr="00021794" w:rsidRDefault="00BD63CA" w:rsidP="006023AC">
      <w:pPr>
        <w:spacing w:line="360" w:lineRule="auto"/>
        <w:jc w:val="both"/>
        <w:rPr>
          <w:sz w:val="24"/>
          <w:szCs w:val="24"/>
        </w:rPr>
      </w:pPr>
      <w:r w:rsidRPr="00E226D9">
        <w:rPr>
          <w:sz w:val="24"/>
          <w:szCs w:val="24"/>
        </w:rPr>
        <w:t xml:space="preserve">ΘΕΜΑ </w:t>
      </w:r>
      <w:r w:rsidR="00B80E10">
        <w:rPr>
          <w:sz w:val="24"/>
          <w:szCs w:val="24"/>
        </w:rPr>
        <w:t>4</w:t>
      </w:r>
      <w:bookmarkStart w:id="0" w:name="_GoBack"/>
      <w:bookmarkEnd w:id="0"/>
    </w:p>
    <w:p w14:paraId="42F2F00C" w14:textId="6C9CF716" w:rsidR="00C524FC" w:rsidRDefault="0047273F" w:rsidP="007752DC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Cs/>
          <w:sz w:val="24"/>
          <w:szCs w:val="24"/>
        </w:rPr>
      </w:pPr>
      <w:r w:rsidRPr="0047273F">
        <w:rPr>
          <w:bCs/>
          <w:sz w:val="24"/>
          <w:szCs w:val="24"/>
        </w:rPr>
        <w:t xml:space="preserve">Αν έχεις τη συνάρτηση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-συν(π-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 w:rsidRPr="0047273F">
        <w:rPr>
          <w:rFonts w:eastAsiaTheme="minorEastAsia"/>
          <w:bCs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x∈</m:t>
        </m:r>
        <m:r>
          <m:rPr>
            <m:scr m:val="double-struck"/>
            <m:sty m:val="p"/>
          </m:rPr>
          <w:rPr>
            <w:rFonts w:ascii="Cambria Math" w:eastAsiaTheme="minorEastAsia" w:hAnsi="Cambria Math"/>
            <w:sz w:val="24"/>
            <w:szCs w:val="24"/>
          </w:rPr>
          <m:t>R</m:t>
        </m:r>
      </m:oMath>
      <w:r w:rsidRPr="0047273F">
        <w:rPr>
          <w:rFonts w:eastAsiaTheme="minorEastAsia"/>
          <w:bCs/>
          <w:sz w:val="24"/>
          <w:szCs w:val="24"/>
        </w:rPr>
        <w:t>, τότε:</w:t>
      </w:r>
    </w:p>
    <w:p w14:paraId="5CBFE88C" w14:textId="420BE2C5" w:rsidR="0047273F" w:rsidRPr="0047273F" w:rsidRDefault="0047273F" w:rsidP="0047273F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C524FC">
        <w:rPr>
          <w:bCs/>
          <w:noProof/>
          <w:sz w:val="24"/>
          <w:szCs w:val="24"/>
          <w:lang w:eastAsia="el-GR"/>
        </w:rPr>
        <w:drawing>
          <wp:inline distT="0" distB="0" distL="0" distR="0" wp14:anchorId="5D076D44" wp14:editId="00F7B168">
            <wp:extent cx="4696480" cy="4696480"/>
            <wp:effectExtent l="0" t="0" r="8890" b="889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46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663C9" w14:textId="0E78BD26" w:rsidR="0047273F" w:rsidRDefault="0047273F" w:rsidP="007752DC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Cs/>
          <w:sz w:val="24"/>
          <w:szCs w:val="24"/>
        </w:rPr>
      </w:pPr>
      <w:r w:rsidRPr="0047273F">
        <w:rPr>
          <w:rFonts w:eastAsiaTheme="minorEastAsia"/>
          <w:bCs/>
          <w:sz w:val="24"/>
          <w:szCs w:val="24"/>
        </w:rPr>
        <w:t>α) Με τη βοήθεια του παρα</w:t>
      </w:r>
      <w:r>
        <w:rPr>
          <w:rFonts w:eastAsiaTheme="minorEastAsia"/>
          <w:bCs/>
          <w:sz w:val="24"/>
          <w:szCs w:val="24"/>
        </w:rPr>
        <w:t>πάν</w:t>
      </w:r>
      <w:r w:rsidRPr="0047273F">
        <w:rPr>
          <w:rFonts w:eastAsiaTheme="minorEastAsia"/>
          <w:bCs/>
          <w:sz w:val="24"/>
          <w:szCs w:val="24"/>
        </w:rPr>
        <w:t xml:space="preserve">ω σχήματος να εξηγήσεις γιατί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=2συν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 w:rsidRPr="0047273F">
        <w:rPr>
          <w:rFonts w:eastAsiaTheme="minorEastAsia"/>
          <w:bCs/>
          <w:sz w:val="24"/>
          <w:szCs w:val="24"/>
        </w:rPr>
        <w:t>.</w:t>
      </w:r>
    </w:p>
    <w:p w14:paraId="18212FA9" w14:textId="3A13EC18" w:rsidR="0047273F" w:rsidRPr="0047273F" w:rsidRDefault="0047273F" w:rsidP="0047273F">
      <w:pPr>
        <w:autoSpaceDE w:val="0"/>
        <w:autoSpaceDN w:val="0"/>
        <w:adjustRightInd w:val="0"/>
        <w:spacing w:line="360" w:lineRule="auto"/>
        <w:jc w:val="right"/>
        <w:rPr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(Μονάδες 10)</w:t>
      </w:r>
    </w:p>
    <w:p w14:paraId="3E3E61A4" w14:textId="3BC0C0AB" w:rsidR="0047273F" w:rsidRDefault="00E226D9" w:rsidP="007752DC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  <w:r w:rsidRPr="004475BD">
        <w:rPr>
          <w:bCs/>
          <w:sz w:val="24"/>
          <w:szCs w:val="24"/>
        </w:rPr>
        <w:t>β)</w:t>
      </w:r>
      <w:r w:rsidR="00624B78" w:rsidRPr="004475BD">
        <w:rPr>
          <w:bCs/>
          <w:sz w:val="24"/>
          <w:szCs w:val="24"/>
        </w:rPr>
        <w:t xml:space="preserve"> </w:t>
      </w:r>
      <w:r w:rsidRPr="004475BD">
        <w:rPr>
          <w:bCs/>
          <w:sz w:val="24"/>
          <w:szCs w:val="24"/>
        </w:rPr>
        <w:t xml:space="preserve">Να </w:t>
      </w:r>
      <w:r w:rsidR="0047273F">
        <w:rPr>
          <w:bCs/>
          <w:sz w:val="24"/>
          <w:szCs w:val="24"/>
        </w:rPr>
        <w:t>βρεις:</w:t>
      </w:r>
      <w:r w:rsidR="00CA340C" w:rsidRPr="004475BD">
        <w:rPr>
          <w:rFonts w:eastAsiaTheme="minorEastAsia"/>
          <w:sz w:val="24"/>
          <w:szCs w:val="24"/>
        </w:rPr>
        <w:t xml:space="preserve"> </w:t>
      </w:r>
    </w:p>
    <w:p w14:paraId="15F6E28C" w14:textId="6CAC2FC5" w:rsidR="00E226D9" w:rsidRDefault="0047273F" w:rsidP="0047273F">
      <w:pPr>
        <w:pStyle w:val="a8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τη μέγιστη τιμή της συνάρτησης </w:t>
      </w:r>
      <w:r>
        <w:rPr>
          <w:bCs/>
          <w:sz w:val="24"/>
          <w:szCs w:val="24"/>
          <w:lang w:val="en-US"/>
        </w:rPr>
        <w:t>f</w:t>
      </w:r>
      <w:r w:rsidRPr="0047273F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x),</w:t>
      </w:r>
    </w:p>
    <w:p w14:paraId="07DE9DA7" w14:textId="24B18118" w:rsidR="0047273F" w:rsidRPr="0047273F" w:rsidRDefault="0047273F" w:rsidP="0047273F">
      <w:pPr>
        <w:pStyle w:val="a8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τη</w:t>
      </w:r>
      <w:r>
        <w:rPr>
          <w:bCs/>
          <w:sz w:val="24"/>
          <w:szCs w:val="24"/>
        </w:rPr>
        <w:t>ν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ελάχ</w:t>
      </w:r>
      <w:r>
        <w:rPr>
          <w:bCs/>
          <w:sz w:val="24"/>
          <w:szCs w:val="24"/>
        </w:rPr>
        <w:t xml:space="preserve">ιστη τιμή της συνάρτησης </w:t>
      </w:r>
      <w:r>
        <w:rPr>
          <w:bCs/>
          <w:sz w:val="24"/>
          <w:szCs w:val="24"/>
          <w:lang w:val="en-US"/>
        </w:rPr>
        <w:t>f</w:t>
      </w:r>
      <w:r w:rsidRPr="0047273F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x</w:t>
      </w:r>
      <w:r>
        <w:rPr>
          <w:bCs/>
          <w:sz w:val="24"/>
          <w:szCs w:val="24"/>
        </w:rPr>
        <w:t>),</w:t>
      </w:r>
    </w:p>
    <w:p w14:paraId="694E9CB4" w14:textId="015883B1" w:rsidR="0047273F" w:rsidRPr="0047273F" w:rsidRDefault="0047273F" w:rsidP="001371D0">
      <w:pPr>
        <w:pStyle w:val="a8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47273F">
        <w:rPr>
          <w:bCs/>
          <w:sz w:val="24"/>
          <w:szCs w:val="24"/>
        </w:rPr>
        <w:t xml:space="preserve">την περίοδο </w:t>
      </w:r>
      <w:r w:rsidRPr="0047273F">
        <w:rPr>
          <w:bCs/>
          <w:sz w:val="24"/>
          <w:szCs w:val="24"/>
        </w:rPr>
        <w:t xml:space="preserve">της συνάρτησης </w:t>
      </w:r>
      <w:r w:rsidRPr="0047273F">
        <w:rPr>
          <w:bCs/>
          <w:sz w:val="24"/>
          <w:szCs w:val="24"/>
          <w:lang w:val="en-US"/>
        </w:rPr>
        <w:t>f</w:t>
      </w:r>
      <w:r w:rsidRPr="0047273F">
        <w:rPr>
          <w:bCs/>
          <w:sz w:val="24"/>
          <w:szCs w:val="24"/>
        </w:rPr>
        <w:t>(x).</w:t>
      </w:r>
    </w:p>
    <w:p w14:paraId="3B5DCFAE" w14:textId="41A62F9E" w:rsidR="008F28BD" w:rsidRPr="004475BD" w:rsidRDefault="00C41563" w:rsidP="00C41563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4475BD">
        <w:rPr>
          <w:bCs/>
          <w:sz w:val="24"/>
          <w:szCs w:val="24"/>
        </w:rPr>
        <w:t>(Μονάδες 1</w:t>
      </w:r>
      <w:r w:rsidR="0047273F">
        <w:rPr>
          <w:bCs/>
          <w:sz w:val="24"/>
          <w:szCs w:val="24"/>
        </w:rPr>
        <w:t>5</w:t>
      </w:r>
      <w:r w:rsidRPr="004475BD">
        <w:rPr>
          <w:bCs/>
          <w:sz w:val="24"/>
          <w:szCs w:val="24"/>
        </w:rPr>
        <w:t>)</w:t>
      </w:r>
    </w:p>
    <w:p w14:paraId="18F5103E" w14:textId="77777777" w:rsidR="00337890" w:rsidRPr="00100169" w:rsidRDefault="00337890" w:rsidP="00BD63CA">
      <w:pPr>
        <w:spacing w:line="360" w:lineRule="auto"/>
        <w:jc w:val="right"/>
        <w:rPr>
          <w:rFonts w:eastAsiaTheme="minorEastAsia"/>
          <w:sz w:val="24"/>
          <w:szCs w:val="24"/>
        </w:rPr>
      </w:pPr>
    </w:p>
    <w:sectPr w:rsidR="00337890" w:rsidRPr="0010016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DD143" w14:textId="77777777" w:rsidR="005C1F5C" w:rsidRDefault="005C1F5C" w:rsidP="005E6BE2">
      <w:r>
        <w:separator/>
      </w:r>
    </w:p>
  </w:endnote>
  <w:endnote w:type="continuationSeparator" w:id="0">
    <w:p w14:paraId="7F313CE6" w14:textId="77777777" w:rsidR="005C1F5C" w:rsidRDefault="005C1F5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34853" w14:textId="77777777" w:rsidR="005C1F5C" w:rsidRDefault="005C1F5C" w:rsidP="005E6BE2">
      <w:r>
        <w:separator/>
      </w:r>
    </w:p>
  </w:footnote>
  <w:footnote w:type="continuationSeparator" w:id="0">
    <w:p w14:paraId="2C116619" w14:textId="77777777" w:rsidR="005C1F5C" w:rsidRDefault="005C1F5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3F48"/>
    <w:multiLevelType w:val="hybridMultilevel"/>
    <w:tmpl w:val="D952BFC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E6BB6"/>
    <w:multiLevelType w:val="hybridMultilevel"/>
    <w:tmpl w:val="CBB2F486"/>
    <w:lvl w:ilvl="0" w:tplc="0408001B">
      <w:start w:val="1"/>
      <w:numFmt w:val="lowerRoman"/>
      <w:lvlText w:val="%1."/>
      <w:lvlJc w:val="right"/>
      <w:pPr>
        <w:ind w:left="8040" w:hanging="360"/>
      </w:pPr>
    </w:lvl>
    <w:lvl w:ilvl="1" w:tplc="04080019" w:tentative="1">
      <w:start w:val="1"/>
      <w:numFmt w:val="lowerLetter"/>
      <w:lvlText w:val="%2."/>
      <w:lvlJc w:val="left"/>
      <w:pPr>
        <w:ind w:left="8760" w:hanging="360"/>
      </w:pPr>
    </w:lvl>
    <w:lvl w:ilvl="2" w:tplc="0408001B" w:tentative="1">
      <w:start w:val="1"/>
      <w:numFmt w:val="lowerRoman"/>
      <w:lvlText w:val="%3."/>
      <w:lvlJc w:val="right"/>
      <w:pPr>
        <w:ind w:left="9480" w:hanging="180"/>
      </w:pPr>
    </w:lvl>
    <w:lvl w:ilvl="3" w:tplc="0408000F" w:tentative="1">
      <w:start w:val="1"/>
      <w:numFmt w:val="decimal"/>
      <w:lvlText w:val="%4."/>
      <w:lvlJc w:val="left"/>
      <w:pPr>
        <w:ind w:left="10200" w:hanging="360"/>
      </w:pPr>
    </w:lvl>
    <w:lvl w:ilvl="4" w:tplc="04080019" w:tentative="1">
      <w:start w:val="1"/>
      <w:numFmt w:val="lowerLetter"/>
      <w:lvlText w:val="%5."/>
      <w:lvlJc w:val="left"/>
      <w:pPr>
        <w:ind w:left="10920" w:hanging="360"/>
      </w:pPr>
    </w:lvl>
    <w:lvl w:ilvl="5" w:tplc="0408001B" w:tentative="1">
      <w:start w:val="1"/>
      <w:numFmt w:val="lowerRoman"/>
      <w:lvlText w:val="%6."/>
      <w:lvlJc w:val="right"/>
      <w:pPr>
        <w:ind w:left="11640" w:hanging="180"/>
      </w:pPr>
    </w:lvl>
    <w:lvl w:ilvl="6" w:tplc="0408000F" w:tentative="1">
      <w:start w:val="1"/>
      <w:numFmt w:val="decimal"/>
      <w:lvlText w:val="%7."/>
      <w:lvlJc w:val="left"/>
      <w:pPr>
        <w:ind w:left="12360" w:hanging="360"/>
      </w:pPr>
    </w:lvl>
    <w:lvl w:ilvl="7" w:tplc="04080019" w:tentative="1">
      <w:start w:val="1"/>
      <w:numFmt w:val="lowerLetter"/>
      <w:lvlText w:val="%8."/>
      <w:lvlJc w:val="left"/>
      <w:pPr>
        <w:ind w:left="13080" w:hanging="360"/>
      </w:pPr>
    </w:lvl>
    <w:lvl w:ilvl="8" w:tplc="0408001B" w:tentative="1">
      <w:start w:val="1"/>
      <w:numFmt w:val="lowerRoman"/>
      <w:lvlText w:val="%9."/>
      <w:lvlJc w:val="right"/>
      <w:pPr>
        <w:ind w:left="13800" w:hanging="180"/>
      </w:pPr>
    </w:lvl>
  </w:abstractNum>
  <w:abstractNum w:abstractNumId="2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71711"/>
    <w:multiLevelType w:val="hybridMultilevel"/>
    <w:tmpl w:val="3AAC55F4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A33517C"/>
    <w:multiLevelType w:val="hybridMultilevel"/>
    <w:tmpl w:val="AC34B7A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8C"/>
    <w:rsid w:val="00021794"/>
    <w:rsid w:val="00026364"/>
    <w:rsid w:val="00071005"/>
    <w:rsid w:val="00094A65"/>
    <w:rsid w:val="000C5F50"/>
    <w:rsid w:val="000F26B8"/>
    <w:rsid w:val="000F353F"/>
    <w:rsid w:val="00100169"/>
    <w:rsid w:val="00105218"/>
    <w:rsid w:val="00135831"/>
    <w:rsid w:val="00164DD0"/>
    <w:rsid w:val="00167546"/>
    <w:rsid w:val="00190AC6"/>
    <w:rsid w:val="0019753A"/>
    <w:rsid w:val="001E7E63"/>
    <w:rsid w:val="00202359"/>
    <w:rsid w:val="00211B21"/>
    <w:rsid w:val="00223546"/>
    <w:rsid w:val="002853BB"/>
    <w:rsid w:val="002C4DCE"/>
    <w:rsid w:val="002E225A"/>
    <w:rsid w:val="00326C4B"/>
    <w:rsid w:val="003323D4"/>
    <w:rsid w:val="00337890"/>
    <w:rsid w:val="003529D8"/>
    <w:rsid w:val="003713DB"/>
    <w:rsid w:val="003A26C3"/>
    <w:rsid w:val="003A56AE"/>
    <w:rsid w:val="003D49BB"/>
    <w:rsid w:val="003F2663"/>
    <w:rsid w:val="003F71BC"/>
    <w:rsid w:val="00423B31"/>
    <w:rsid w:val="00442028"/>
    <w:rsid w:val="004475BD"/>
    <w:rsid w:val="00461365"/>
    <w:rsid w:val="0047273F"/>
    <w:rsid w:val="0047491B"/>
    <w:rsid w:val="00480431"/>
    <w:rsid w:val="004A58CC"/>
    <w:rsid w:val="004B3738"/>
    <w:rsid w:val="004C2E67"/>
    <w:rsid w:val="004D7744"/>
    <w:rsid w:val="004F7ED7"/>
    <w:rsid w:val="00563C98"/>
    <w:rsid w:val="00572722"/>
    <w:rsid w:val="00586B49"/>
    <w:rsid w:val="005A6D79"/>
    <w:rsid w:val="005B1373"/>
    <w:rsid w:val="005C1F5C"/>
    <w:rsid w:val="005C33E6"/>
    <w:rsid w:val="005D4F41"/>
    <w:rsid w:val="005E4408"/>
    <w:rsid w:val="005E6BE2"/>
    <w:rsid w:val="005F31D8"/>
    <w:rsid w:val="00601C06"/>
    <w:rsid w:val="006023AC"/>
    <w:rsid w:val="00603436"/>
    <w:rsid w:val="00611285"/>
    <w:rsid w:val="00624B78"/>
    <w:rsid w:val="006332F7"/>
    <w:rsid w:val="00640EF5"/>
    <w:rsid w:val="00647CAE"/>
    <w:rsid w:val="006515DE"/>
    <w:rsid w:val="0067226F"/>
    <w:rsid w:val="006819DC"/>
    <w:rsid w:val="00690637"/>
    <w:rsid w:val="006B02D9"/>
    <w:rsid w:val="006B1C9D"/>
    <w:rsid w:val="006D64F3"/>
    <w:rsid w:val="00733895"/>
    <w:rsid w:val="00736762"/>
    <w:rsid w:val="00736FF1"/>
    <w:rsid w:val="0075218F"/>
    <w:rsid w:val="007549D2"/>
    <w:rsid w:val="0075669D"/>
    <w:rsid w:val="007752DC"/>
    <w:rsid w:val="00791717"/>
    <w:rsid w:val="007B2B90"/>
    <w:rsid w:val="007D3612"/>
    <w:rsid w:val="007D6603"/>
    <w:rsid w:val="00801C07"/>
    <w:rsid w:val="00802D45"/>
    <w:rsid w:val="00817B49"/>
    <w:rsid w:val="008200B3"/>
    <w:rsid w:val="0083324E"/>
    <w:rsid w:val="008360FA"/>
    <w:rsid w:val="0088176F"/>
    <w:rsid w:val="00891784"/>
    <w:rsid w:val="008C7143"/>
    <w:rsid w:val="008E7E45"/>
    <w:rsid w:val="008F28BD"/>
    <w:rsid w:val="008F6B15"/>
    <w:rsid w:val="0091378C"/>
    <w:rsid w:val="00956030"/>
    <w:rsid w:val="00970FB2"/>
    <w:rsid w:val="00990B49"/>
    <w:rsid w:val="009A17EA"/>
    <w:rsid w:val="009A473B"/>
    <w:rsid w:val="009B0BA6"/>
    <w:rsid w:val="009B7786"/>
    <w:rsid w:val="009C54F4"/>
    <w:rsid w:val="009D2928"/>
    <w:rsid w:val="009E3E99"/>
    <w:rsid w:val="009F188F"/>
    <w:rsid w:val="00A158EF"/>
    <w:rsid w:val="00A16E94"/>
    <w:rsid w:val="00A40752"/>
    <w:rsid w:val="00A42DD8"/>
    <w:rsid w:val="00A86101"/>
    <w:rsid w:val="00AA0B9D"/>
    <w:rsid w:val="00AA5C99"/>
    <w:rsid w:val="00AA5D11"/>
    <w:rsid w:val="00AB536C"/>
    <w:rsid w:val="00AC59C4"/>
    <w:rsid w:val="00AD4399"/>
    <w:rsid w:val="00AE1812"/>
    <w:rsid w:val="00AF7FF7"/>
    <w:rsid w:val="00B0089C"/>
    <w:rsid w:val="00B31038"/>
    <w:rsid w:val="00B60618"/>
    <w:rsid w:val="00B60D42"/>
    <w:rsid w:val="00B80E10"/>
    <w:rsid w:val="00B860A2"/>
    <w:rsid w:val="00B97DF4"/>
    <w:rsid w:val="00BC66EF"/>
    <w:rsid w:val="00BD63CA"/>
    <w:rsid w:val="00BE3A0A"/>
    <w:rsid w:val="00C042BF"/>
    <w:rsid w:val="00C05E06"/>
    <w:rsid w:val="00C13533"/>
    <w:rsid w:val="00C14F70"/>
    <w:rsid w:val="00C17198"/>
    <w:rsid w:val="00C41563"/>
    <w:rsid w:val="00C44D6B"/>
    <w:rsid w:val="00C45669"/>
    <w:rsid w:val="00C524FC"/>
    <w:rsid w:val="00C53625"/>
    <w:rsid w:val="00C6709E"/>
    <w:rsid w:val="00C721EE"/>
    <w:rsid w:val="00CA0949"/>
    <w:rsid w:val="00CA340C"/>
    <w:rsid w:val="00CD1A57"/>
    <w:rsid w:val="00CE1640"/>
    <w:rsid w:val="00CE295D"/>
    <w:rsid w:val="00D06500"/>
    <w:rsid w:val="00D32A7F"/>
    <w:rsid w:val="00D3620A"/>
    <w:rsid w:val="00D515CA"/>
    <w:rsid w:val="00DA2854"/>
    <w:rsid w:val="00DB2AD7"/>
    <w:rsid w:val="00DC5E75"/>
    <w:rsid w:val="00DD0FA4"/>
    <w:rsid w:val="00DF77C1"/>
    <w:rsid w:val="00E21585"/>
    <w:rsid w:val="00E226D9"/>
    <w:rsid w:val="00E53806"/>
    <w:rsid w:val="00E73AE7"/>
    <w:rsid w:val="00E77187"/>
    <w:rsid w:val="00E83E67"/>
    <w:rsid w:val="00E93133"/>
    <w:rsid w:val="00EA55DC"/>
    <w:rsid w:val="00ED11BA"/>
    <w:rsid w:val="00F01956"/>
    <w:rsid w:val="00F36360"/>
    <w:rsid w:val="00F626BB"/>
    <w:rsid w:val="00F84869"/>
    <w:rsid w:val="00FA5A58"/>
    <w:rsid w:val="00FA5AB6"/>
    <w:rsid w:val="00FD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07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96D7F-2BF0-4B0B-813B-EF8485E60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2022-04-30T13:50:00Z</dcterms:created>
  <dcterms:modified xsi:type="dcterms:W3CDTF">2023-04-22T08:14:00Z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