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28025" w14:textId="57E9DA0B" w:rsidR="0075669D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5275C5B2" w14:textId="1180A69D" w:rsidR="00E9550F" w:rsidRDefault="00415408" w:rsidP="009E6B1F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α)</w:t>
      </w:r>
      <w:r w:rsidR="00D21651">
        <w:rPr>
          <w:sz w:val="24"/>
          <w:szCs w:val="24"/>
        </w:rPr>
        <w:t xml:space="preserve"> Η πιθανότητα του </w:t>
      </w:r>
      <w:r w:rsidR="00D21651">
        <w:rPr>
          <w:rFonts w:eastAsiaTheme="minorEastAsia"/>
          <w:sz w:val="24"/>
          <w:szCs w:val="24"/>
        </w:rPr>
        <w:t xml:space="preserve">ενδεχομένου </w:t>
      </w:r>
      <m:oMath>
        <m:r>
          <w:rPr>
            <w:rFonts w:ascii="Cambria Math" w:eastAsiaTheme="minorEastAsia" w:hAnsi="Cambria Math"/>
            <w:sz w:val="24"/>
            <w:szCs w:val="24"/>
          </w:rPr>
          <m:t>Α,</m:t>
        </m:r>
      </m:oMath>
      <w:r w:rsidR="00D21651">
        <w:rPr>
          <w:rFonts w:eastAsiaTheme="minorEastAsia"/>
          <w:sz w:val="24"/>
          <w:szCs w:val="24"/>
        </w:rPr>
        <w:t xml:space="preserve"> σύμφωνα με τον κλασικό ορισμό πιθανότητας</w:t>
      </w:r>
      <w:r w:rsidR="00E548DF">
        <w:rPr>
          <w:rFonts w:eastAsiaTheme="minorEastAsia"/>
          <w:sz w:val="24"/>
          <w:szCs w:val="24"/>
        </w:rPr>
        <w:t>,</w:t>
      </w:r>
      <w:r w:rsidR="00D21651">
        <w:rPr>
          <w:rFonts w:eastAsiaTheme="minorEastAsia"/>
          <w:sz w:val="24"/>
          <w:szCs w:val="24"/>
        </w:rPr>
        <w:t xml:space="preserve"> </w:t>
      </w:r>
      <w:r w:rsidR="00EA79FA">
        <w:rPr>
          <w:rFonts w:eastAsiaTheme="minorEastAsia"/>
          <w:sz w:val="24"/>
          <w:szCs w:val="24"/>
        </w:rPr>
        <w:t xml:space="preserve">είναι ίση </w:t>
      </w:r>
      <w:r w:rsidR="00D21651">
        <w:rPr>
          <w:rFonts w:eastAsiaTheme="minorEastAsia"/>
          <w:sz w:val="24"/>
          <w:szCs w:val="24"/>
        </w:rPr>
        <w:t xml:space="preserve"> με 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κ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ν</m:t>
            </m:r>
          </m:den>
        </m:f>
      </m:oMath>
      <w:r w:rsidR="009E6B1F">
        <w:rPr>
          <w:rFonts w:eastAsiaTheme="minorEastAsia"/>
          <w:sz w:val="28"/>
          <w:szCs w:val="28"/>
        </w:rPr>
        <w:t xml:space="preserve"> </w:t>
      </w:r>
      <w:r w:rsidR="009E6B1F">
        <w:rPr>
          <w:rFonts w:eastAsiaTheme="minorEastAsia"/>
          <w:sz w:val="24"/>
          <w:szCs w:val="24"/>
        </w:rPr>
        <w:t>.</w:t>
      </w:r>
    </w:p>
    <w:p w14:paraId="0C279C95" w14:textId="4620AB61" w:rsidR="009E6B1F" w:rsidRPr="009E6B1F" w:rsidRDefault="009E6B1F" w:rsidP="009E6B1F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</w:t>
      </w:r>
    </w:p>
    <w:p w14:paraId="471E2631" w14:textId="2ACA6A91" w:rsidR="009E6B1F" w:rsidRDefault="002702F4" w:rsidP="009E6B1F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2702F4">
        <w:rPr>
          <w:rFonts w:eastAsiaTheme="minorEastAsia"/>
          <w:sz w:val="24"/>
          <w:szCs w:val="24"/>
        </w:rPr>
        <w:softHyphen/>
      </w:r>
      <w:r w:rsidR="009E6B1F">
        <w:rPr>
          <w:rFonts w:eastAsiaTheme="minorEastAsia"/>
          <w:sz w:val="24"/>
          <w:szCs w:val="24"/>
          <w:lang w:val="en-US"/>
        </w:rPr>
        <w:t>i</w:t>
      </w:r>
      <w:r w:rsidR="009E6B1F" w:rsidRPr="009E6B1F">
        <w:rPr>
          <w:rFonts w:eastAsiaTheme="minorEastAsia"/>
          <w:sz w:val="24"/>
          <w:szCs w:val="24"/>
        </w:rPr>
        <w:t xml:space="preserve">. </w:t>
      </w:r>
      <w:r w:rsidR="009E6B1F">
        <w:rPr>
          <w:rFonts w:eastAsiaTheme="minorEastAsia"/>
          <w:sz w:val="24"/>
          <w:szCs w:val="24"/>
        </w:rPr>
        <w:t xml:space="preserve">Στο παρακάτω διάγραμμα </w:t>
      </w:r>
      <w:r w:rsidR="009E6B1F">
        <w:rPr>
          <w:rFonts w:eastAsiaTheme="minorEastAsia"/>
          <w:sz w:val="24"/>
          <w:szCs w:val="24"/>
          <w:lang w:val="en-US"/>
        </w:rPr>
        <w:t>Venn</w:t>
      </w:r>
      <w:r w:rsidR="009E6B1F">
        <w:rPr>
          <w:rFonts w:eastAsiaTheme="minorEastAsia"/>
          <w:sz w:val="24"/>
          <w:szCs w:val="24"/>
        </w:rPr>
        <w:t xml:space="preserve"> φαίνεται το </w:t>
      </w:r>
      <m:oMath>
        <m:r>
          <w:rPr>
            <w:rFonts w:ascii="Cambria Math" w:eastAsiaTheme="minorEastAsia" w:hAnsi="Cambria Math"/>
            <w:sz w:val="24"/>
            <w:szCs w:val="24"/>
          </w:rPr>
          <m:t>Α</m:t>
        </m:r>
      </m:oMath>
      <w:r w:rsidR="009E6B1F">
        <w:rPr>
          <w:rFonts w:eastAsiaTheme="minorEastAsia"/>
          <w:sz w:val="24"/>
          <w:szCs w:val="24"/>
        </w:rPr>
        <w:t xml:space="preserve"> (λευκό) και το </w:t>
      </w:r>
      <m:oMath>
        <m:r>
          <w:rPr>
            <w:rFonts w:ascii="Cambria Math" w:eastAsiaTheme="minorEastAsia" w:hAnsi="Cambria Math"/>
            <w:sz w:val="24"/>
            <w:szCs w:val="24"/>
          </w:rPr>
          <m:t>Α΄</m:t>
        </m:r>
      </m:oMath>
      <w:r w:rsidR="009E6B1F">
        <w:rPr>
          <w:rFonts w:eastAsiaTheme="minorEastAsia"/>
          <w:sz w:val="24"/>
          <w:szCs w:val="24"/>
        </w:rPr>
        <w:t xml:space="preserve"> (σκιασμένο).</w:t>
      </w:r>
      <w:r w:rsidR="009E6B1F" w:rsidRPr="009E6B1F">
        <w:rPr>
          <w:rFonts w:eastAsiaTheme="minorEastAsia"/>
          <w:sz w:val="24"/>
          <w:szCs w:val="24"/>
        </w:rPr>
        <w:t xml:space="preserve"> </w:t>
      </w:r>
    </w:p>
    <w:p w14:paraId="7CE1AB92" w14:textId="3541678F" w:rsidR="009E6B1F" w:rsidRDefault="002702F4" w:rsidP="009E6B1F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val="en-US"/>
        </w:rPr>
        <mc:AlternateContent>
          <mc:Choice Requires="aink">
            <w:drawing>
              <wp:anchor distT="0" distB="0" distL="114300" distR="114300" simplePos="0" relativeHeight="251870208" behindDoc="0" locked="0" layoutInCell="1" allowOverlap="1" wp14:anchorId="292EB783" wp14:editId="59389A3E">
                <wp:simplePos x="0" y="0"/>
                <wp:positionH relativeFrom="column">
                  <wp:posOffset>1245575</wp:posOffset>
                </wp:positionH>
                <wp:positionV relativeFrom="paragraph">
                  <wp:posOffset>388170</wp:posOffset>
                </wp:positionV>
                <wp:extent cx="2262600" cy="1364400"/>
                <wp:effectExtent l="57150" t="57150" r="23495" b="26670"/>
                <wp:wrapNone/>
                <wp:docPr id="1321425884" name="Γραφή 2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2262600" cy="13644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70208" behindDoc="0" locked="0" layoutInCell="1" allowOverlap="1" wp14:anchorId="292EB783" wp14:editId="59389A3E">
                <wp:simplePos x="0" y="0"/>
                <wp:positionH relativeFrom="column">
                  <wp:posOffset>1245575</wp:posOffset>
                </wp:positionH>
                <wp:positionV relativeFrom="paragraph">
                  <wp:posOffset>388170</wp:posOffset>
                </wp:positionV>
                <wp:extent cx="2262600" cy="1364400"/>
                <wp:effectExtent l="57150" t="57150" r="23495" b="26670"/>
                <wp:wrapNone/>
                <wp:docPr id="1321425884" name="Γραφή 29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1425884" name="Γραφή 293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0240" cy="13820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eastAsiaTheme="minorEastAsia"/>
          <w:noProof/>
          <w:sz w:val="24"/>
          <w:szCs w:val="24"/>
          <w:lang w:val="en-US"/>
        </w:rPr>
        <mc:AlternateContent>
          <mc:Choice Requires="aink">
            <w:drawing>
              <wp:anchor distT="0" distB="0" distL="114300" distR="114300" simplePos="0" relativeHeight="251869184" behindDoc="0" locked="0" layoutInCell="1" allowOverlap="1" wp14:anchorId="2D84547F" wp14:editId="77992766">
                <wp:simplePos x="0" y="0"/>
                <wp:positionH relativeFrom="column">
                  <wp:posOffset>1457975</wp:posOffset>
                </wp:positionH>
                <wp:positionV relativeFrom="paragraph">
                  <wp:posOffset>533250</wp:posOffset>
                </wp:positionV>
                <wp:extent cx="1359360" cy="1108440"/>
                <wp:effectExtent l="57150" t="57150" r="31750" b="34925"/>
                <wp:wrapNone/>
                <wp:docPr id="531144251" name="Γραφή 2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359360" cy="11084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69184" behindDoc="0" locked="0" layoutInCell="1" allowOverlap="1" wp14:anchorId="2D84547F" wp14:editId="77992766">
                <wp:simplePos x="0" y="0"/>
                <wp:positionH relativeFrom="column">
                  <wp:posOffset>1457975</wp:posOffset>
                </wp:positionH>
                <wp:positionV relativeFrom="paragraph">
                  <wp:posOffset>533250</wp:posOffset>
                </wp:positionV>
                <wp:extent cx="1359360" cy="1108440"/>
                <wp:effectExtent l="57150" t="57150" r="31750" b="34925"/>
                <wp:wrapNone/>
                <wp:docPr id="531144251" name="Γραφή 2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1144251" name="Γραφή 292"/>
                        <pic:cNvPicPr/>
                      </pic:nvPicPr>
                      <pic:blipFill>
                        <a:blip r:embed="rId1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7000" cy="1126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eastAsiaTheme="minorEastAsia"/>
          <w:noProof/>
          <w:sz w:val="24"/>
          <w:szCs w:val="24"/>
          <w:lang w:val="en-US"/>
        </w:rPr>
        <mc:AlternateContent>
          <mc:Choice Requires="aink">
            <w:drawing>
              <wp:anchor distT="0" distB="0" distL="114300" distR="114300" simplePos="0" relativeHeight="251868160" behindDoc="0" locked="0" layoutInCell="1" allowOverlap="1" wp14:anchorId="09608463" wp14:editId="1FAE21BE">
                <wp:simplePos x="0" y="0"/>
                <wp:positionH relativeFrom="column">
                  <wp:posOffset>2722655</wp:posOffset>
                </wp:positionH>
                <wp:positionV relativeFrom="paragraph">
                  <wp:posOffset>1106730</wp:posOffset>
                </wp:positionV>
                <wp:extent cx="1086480" cy="609480"/>
                <wp:effectExtent l="57150" t="57150" r="38100" b="38735"/>
                <wp:wrapNone/>
                <wp:docPr id="1589998540" name="Γραφή 2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1086480" cy="6094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68160" behindDoc="0" locked="0" layoutInCell="1" allowOverlap="1" wp14:anchorId="09608463" wp14:editId="1FAE21BE">
                <wp:simplePos x="0" y="0"/>
                <wp:positionH relativeFrom="column">
                  <wp:posOffset>2722655</wp:posOffset>
                </wp:positionH>
                <wp:positionV relativeFrom="paragraph">
                  <wp:posOffset>1106730</wp:posOffset>
                </wp:positionV>
                <wp:extent cx="1086480" cy="609480"/>
                <wp:effectExtent l="57150" t="57150" r="38100" b="38735"/>
                <wp:wrapNone/>
                <wp:docPr id="1589998540" name="Γραφή 29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9998540" name="Γραφή 291"/>
                        <pic:cNvPicPr/>
                      </pic:nvPicPr>
                      <pic:blipFill>
                        <a:blip r:embed="rId1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120" cy="6271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eastAsiaTheme="minorEastAsia"/>
          <w:noProof/>
          <w:sz w:val="24"/>
          <w:szCs w:val="24"/>
          <w:lang w:val="en-US"/>
        </w:rPr>
        <mc:AlternateContent>
          <mc:Choice Requires="wpi">
            <w:drawing>
              <wp:anchor distT="0" distB="0" distL="114300" distR="114300" simplePos="0" relativeHeight="251867136" behindDoc="0" locked="0" layoutInCell="1" allowOverlap="1" wp14:anchorId="45261A77" wp14:editId="4D31584F">
                <wp:simplePos x="0" y="0"/>
                <wp:positionH relativeFrom="column">
                  <wp:posOffset>3424555</wp:posOffset>
                </wp:positionH>
                <wp:positionV relativeFrom="paragraph">
                  <wp:posOffset>452120</wp:posOffset>
                </wp:positionV>
                <wp:extent cx="201725" cy="450215"/>
                <wp:effectExtent l="38100" t="38100" r="27305" b="45085"/>
                <wp:wrapNone/>
                <wp:docPr id="829123420" name="Γραφή 2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201725" cy="4502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205650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Γραφή 290" o:spid="_x0000_s1026" type="#_x0000_t75" style="position:absolute;margin-left:269.3pt;margin-top:35.25pt;width:16.6pt;height:36.15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">
                <v:imagedata r:id="rId17" o:title=""/>
              </v:shape>
            </w:pict>
          </mc:Fallback>
        </mc:AlternateContent>
      </w:r>
      <w:r>
        <w:rPr>
          <w:rFonts w:eastAsiaTheme="minorEastAsia"/>
          <w:noProof/>
          <w:sz w:val="24"/>
          <w:szCs w:val="24"/>
          <w:lang w:val="en-US"/>
        </w:rPr>
        <mc:AlternateContent>
          <mc:Choice Requires="wpi">
            <w:drawing>
              <wp:anchor distT="0" distB="0" distL="114300" distR="114300" simplePos="0" relativeHeight="251860992" behindDoc="0" locked="0" layoutInCell="1" allowOverlap="1" wp14:anchorId="21EC6EBC" wp14:editId="03D1EE11">
                <wp:simplePos x="0" y="0"/>
                <wp:positionH relativeFrom="column">
                  <wp:posOffset>2263775</wp:posOffset>
                </wp:positionH>
                <wp:positionV relativeFrom="paragraph">
                  <wp:posOffset>750570</wp:posOffset>
                </wp:positionV>
                <wp:extent cx="281305" cy="485775"/>
                <wp:effectExtent l="38100" t="38100" r="23495" b="47625"/>
                <wp:wrapNone/>
                <wp:docPr id="875811765" name="Γραφή 2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281305" cy="4857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17F116" id="Γραφή 279" o:spid="_x0000_s1026" type="#_x0000_t75" style="position:absolute;margin-left:177.9pt;margin-top:58.75pt;width:22.85pt;height:38.9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">
                <v:imagedata r:id="rId19" o:title=""/>
              </v:shape>
            </w:pict>
          </mc:Fallback>
        </mc:AlternateContent>
      </w:r>
      <w:r>
        <w:rPr>
          <w:rFonts w:eastAsiaTheme="minorEastAsia"/>
          <w:noProof/>
          <w:sz w:val="24"/>
          <w:szCs w:val="24"/>
          <w:lang w:val="en-US"/>
        </w:rPr>
        <mc:AlternateContent>
          <mc:Choice Requires="aink">
            <w:drawing>
              <wp:anchor distT="0" distB="0" distL="114300" distR="114300" simplePos="0" relativeHeight="251857920" behindDoc="0" locked="0" layoutInCell="1" allowOverlap="1" wp14:anchorId="42FB0420" wp14:editId="7088761C">
                <wp:simplePos x="0" y="0"/>
                <wp:positionH relativeFrom="column">
                  <wp:posOffset>3200735</wp:posOffset>
                </wp:positionH>
                <wp:positionV relativeFrom="paragraph">
                  <wp:posOffset>401850</wp:posOffset>
                </wp:positionV>
                <wp:extent cx="605880" cy="724320"/>
                <wp:effectExtent l="38100" t="57150" r="22860" b="38100"/>
                <wp:wrapNone/>
                <wp:docPr id="2021858180" name="Γραφή 2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605880" cy="7243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57920" behindDoc="0" locked="0" layoutInCell="1" allowOverlap="1" wp14:anchorId="42FB0420" wp14:editId="7088761C">
                <wp:simplePos x="0" y="0"/>
                <wp:positionH relativeFrom="column">
                  <wp:posOffset>3200735</wp:posOffset>
                </wp:positionH>
                <wp:positionV relativeFrom="paragraph">
                  <wp:posOffset>401850</wp:posOffset>
                </wp:positionV>
                <wp:extent cx="605880" cy="724320"/>
                <wp:effectExtent l="38100" t="57150" r="22860" b="38100"/>
                <wp:wrapNone/>
                <wp:docPr id="2021858180" name="Γραφή 27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1858180" name="Γραφή 276"/>
                        <pic:cNvPicPr/>
                      </pic:nvPicPr>
                      <pic:blipFill>
                        <a:blip r:embed="rId2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3520" cy="7419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eastAsiaTheme="minorEastAsia"/>
          <w:noProof/>
          <w:sz w:val="24"/>
          <w:szCs w:val="24"/>
          <w:lang w:val="en-US"/>
        </w:rPr>
        <mc:AlternateContent>
          <mc:Choice Requires="aink">
            <w:drawing>
              <wp:anchor distT="0" distB="0" distL="114300" distR="114300" simplePos="0" relativeHeight="251856896" behindDoc="0" locked="0" layoutInCell="1" allowOverlap="1" wp14:anchorId="7D4855BA" wp14:editId="6C4060A8">
                <wp:simplePos x="0" y="0"/>
                <wp:positionH relativeFrom="column">
                  <wp:posOffset>1291655</wp:posOffset>
                </wp:positionH>
                <wp:positionV relativeFrom="paragraph">
                  <wp:posOffset>406530</wp:posOffset>
                </wp:positionV>
                <wp:extent cx="2432520" cy="184680"/>
                <wp:effectExtent l="0" t="57150" r="6350" b="44450"/>
                <wp:wrapNone/>
                <wp:docPr id="499801053" name="Γραφή 2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2432520" cy="1846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56896" behindDoc="0" locked="0" layoutInCell="1" allowOverlap="1" wp14:anchorId="7D4855BA" wp14:editId="6C4060A8">
                <wp:simplePos x="0" y="0"/>
                <wp:positionH relativeFrom="column">
                  <wp:posOffset>1291655</wp:posOffset>
                </wp:positionH>
                <wp:positionV relativeFrom="paragraph">
                  <wp:posOffset>406530</wp:posOffset>
                </wp:positionV>
                <wp:extent cx="2432520" cy="184680"/>
                <wp:effectExtent l="0" t="57150" r="6350" b="44450"/>
                <wp:wrapNone/>
                <wp:docPr id="499801053" name="Γραφή 27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9801053" name="Γραφή 275"/>
                        <pic:cNvPicPr/>
                      </pic:nvPicPr>
                      <pic:blipFill>
                        <a:blip r:embed="rId2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50160" cy="202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eastAsiaTheme="minorEastAsia"/>
          <w:noProof/>
          <w:sz w:val="24"/>
          <w:szCs w:val="24"/>
          <w:lang w:val="en-US"/>
        </w:rPr>
        <mc:AlternateContent>
          <mc:Choice Requires="aink">
            <w:drawing>
              <wp:anchor distT="0" distB="0" distL="114300" distR="114300" simplePos="0" relativeHeight="251855872" behindDoc="0" locked="0" layoutInCell="1" allowOverlap="1" wp14:anchorId="1A090FA5" wp14:editId="0C5EB4E7">
                <wp:simplePos x="0" y="0"/>
                <wp:positionH relativeFrom="column">
                  <wp:posOffset>1189415</wp:posOffset>
                </wp:positionH>
                <wp:positionV relativeFrom="paragraph">
                  <wp:posOffset>925650</wp:posOffset>
                </wp:positionV>
                <wp:extent cx="2555280" cy="822600"/>
                <wp:effectExtent l="38100" t="38100" r="35560" b="53975"/>
                <wp:wrapNone/>
                <wp:docPr id="383223982" name="Γραφή 2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2555280" cy="8226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55872" behindDoc="0" locked="0" layoutInCell="1" allowOverlap="1" wp14:anchorId="1A090FA5" wp14:editId="0C5EB4E7">
                <wp:simplePos x="0" y="0"/>
                <wp:positionH relativeFrom="column">
                  <wp:posOffset>1189415</wp:posOffset>
                </wp:positionH>
                <wp:positionV relativeFrom="paragraph">
                  <wp:posOffset>925650</wp:posOffset>
                </wp:positionV>
                <wp:extent cx="2555280" cy="822600"/>
                <wp:effectExtent l="38100" t="38100" r="35560" b="53975"/>
                <wp:wrapNone/>
                <wp:docPr id="383223982" name="Γραφή 27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3223982" name="Γραφή 272"/>
                        <pic:cNvPicPr/>
                      </pic:nvPicPr>
                      <pic:blipFill>
                        <a:blip r:embed="rId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2920" cy="8402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eastAsiaTheme="minorEastAsia"/>
          <w:noProof/>
          <w:sz w:val="24"/>
          <w:szCs w:val="24"/>
          <w:lang w:val="en-US"/>
        </w:rPr>
        <mc:AlternateContent>
          <mc:Choice Requires="aink">
            <w:drawing>
              <wp:anchor distT="0" distB="0" distL="114300" distR="114300" simplePos="0" relativeHeight="251854848" behindDoc="0" locked="0" layoutInCell="1" allowOverlap="1" wp14:anchorId="7A966B35" wp14:editId="42C721AD">
                <wp:simplePos x="0" y="0"/>
                <wp:positionH relativeFrom="column">
                  <wp:posOffset>2000495</wp:posOffset>
                </wp:positionH>
                <wp:positionV relativeFrom="paragraph">
                  <wp:posOffset>509130</wp:posOffset>
                </wp:positionV>
                <wp:extent cx="1777320" cy="1163520"/>
                <wp:effectExtent l="38100" t="38100" r="33020" b="36830"/>
                <wp:wrapNone/>
                <wp:docPr id="1442509343" name="Γραφή 2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1777320" cy="11635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54848" behindDoc="0" locked="0" layoutInCell="1" allowOverlap="1" wp14:anchorId="7A966B35" wp14:editId="42C721AD">
                <wp:simplePos x="0" y="0"/>
                <wp:positionH relativeFrom="column">
                  <wp:posOffset>2000495</wp:posOffset>
                </wp:positionH>
                <wp:positionV relativeFrom="paragraph">
                  <wp:posOffset>509130</wp:posOffset>
                </wp:positionV>
                <wp:extent cx="1777320" cy="1163520"/>
                <wp:effectExtent l="38100" t="38100" r="33020" b="36830"/>
                <wp:wrapNone/>
                <wp:docPr id="1442509343" name="Γραφή 27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2509343" name="Γραφή 271"/>
                        <pic:cNvPicPr/>
                      </pic:nvPicPr>
                      <pic:blipFill>
                        <a:blip r:embed="rId2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4960" cy="1181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eastAsiaTheme="minorEastAsia"/>
          <w:noProof/>
          <w:sz w:val="24"/>
          <w:szCs w:val="24"/>
          <w:lang w:val="en-US"/>
        </w:rPr>
        <mc:AlternateContent>
          <mc:Choice Requires="aink">
            <w:drawing>
              <wp:anchor distT="0" distB="0" distL="114300" distR="114300" simplePos="0" relativeHeight="251853824" behindDoc="0" locked="0" layoutInCell="1" allowOverlap="1" wp14:anchorId="2BBB47CA" wp14:editId="3F89DE25">
                <wp:simplePos x="0" y="0"/>
                <wp:positionH relativeFrom="column">
                  <wp:posOffset>1259205</wp:posOffset>
                </wp:positionH>
                <wp:positionV relativeFrom="paragraph">
                  <wp:posOffset>395605</wp:posOffset>
                </wp:positionV>
                <wp:extent cx="1510665" cy="1145825"/>
                <wp:effectExtent l="38100" t="57150" r="13335" b="35560"/>
                <wp:wrapNone/>
                <wp:docPr id="1089648731" name="Γραφή 2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1510665" cy="1145825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53824" behindDoc="0" locked="0" layoutInCell="1" allowOverlap="1" wp14:anchorId="2BBB47CA" wp14:editId="3F89DE25">
                <wp:simplePos x="0" y="0"/>
                <wp:positionH relativeFrom="column">
                  <wp:posOffset>1259205</wp:posOffset>
                </wp:positionH>
                <wp:positionV relativeFrom="paragraph">
                  <wp:posOffset>395605</wp:posOffset>
                </wp:positionV>
                <wp:extent cx="1510665" cy="1145825"/>
                <wp:effectExtent l="38100" t="57150" r="13335" b="35560"/>
                <wp:wrapNone/>
                <wp:docPr id="1089648731" name="Γραφή 27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9648731" name="Γραφή 270"/>
                        <pic:cNvPicPr/>
                      </pic:nvPicPr>
                      <pic:blipFill>
                        <a:blip r:embed="rId2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8302" cy="11634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eastAsiaTheme="minorEastAsia"/>
          <w:noProof/>
          <w:sz w:val="24"/>
          <w:szCs w:val="24"/>
          <w:lang w:val="en-US"/>
        </w:rPr>
        <mc:AlternateContent>
          <mc:Choice Requires="aink">
            <w:drawing>
              <wp:anchor distT="0" distB="0" distL="114300" distR="114300" simplePos="0" relativeHeight="251848704" behindDoc="0" locked="0" layoutInCell="1" allowOverlap="1" wp14:anchorId="3964FF2A" wp14:editId="3189981C">
                <wp:simplePos x="0" y="0"/>
                <wp:positionH relativeFrom="column">
                  <wp:posOffset>3296855</wp:posOffset>
                </wp:positionH>
                <wp:positionV relativeFrom="paragraph">
                  <wp:posOffset>689850</wp:posOffset>
                </wp:positionV>
                <wp:extent cx="527040" cy="587160"/>
                <wp:effectExtent l="38100" t="57150" r="0" b="41910"/>
                <wp:wrapNone/>
                <wp:docPr id="492085213" name="Γραφή 2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527040" cy="5871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48704" behindDoc="0" locked="0" layoutInCell="1" allowOverlap="1" wp14:anchorId="3964FF2A" wp14:editId="3189981C">
                <wp:simplePos x="0" y="0"/>
                <wp:positionH relativeFrom="column">
                  <wp:posOffset>3296855</wp:posOffset>
                </wp:positionH>
                <wp:positionV relativeFrom="paragraph">
                  <wp:posOffset>689850</wp:posOffset>
                </wp:positionV>
                <wp:extent cx="527040" cy="587160"/>
                <wp:effectExtent l="38100" t="57150" r="0" b="41910"/>
                <wp:wrapNone/>
                <wp:docPr id="492085213" name="Γραφή 26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2085213" name="Γραφή 265"/>
                        <pic:cNvPicPr/>
                      </pic:nvPicPr>
                      <pic:blipFill>
                        <a:blip r:embed="rId3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4680" cy="6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eastAsiaTheme="minorEastAsia"/>
          <w:noProof/>
          <w:sz w:val="24"/>
          <w:szCs w:val="24"/>
          <w:lang w:val="en-US"/>
        </w:rPr>
        <mc:AlternateContent>
          <mc:Choice Requires="aink">
            <w:drawing>
              <wp:anchor distT="0" distB="0" distL="114300" distR="114300" simplePos="0" relativeHeight="251847680" behindDoc="0" locked="0" layoutInCell="1" allowOverlap="1" wp14:anchorId="1E2D5A13" wp14:editId="2F258FC6">
                <wp:simplePos x="0" y="0"/>
                <wp:positionH relativeFrom="column">
                  <wp:posOffset>1203455</wp:posOffset>
                </wp:positionH>
                <wp:positionV relativeFrom="paragraph">
                  <wp:posOffset>1317330</wp:posOffset>
                </wp:positionV>
                <wp:extent cx="1674000" cy="370080"/>
                <wp:effectExtent l="38100" t="57150" r="40640" b="49530"/>
                <wp:wrapNone/>
                <wp:docPr id="325867553" name="Γραφή 2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1674000" cy="3700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47680" behindDoc="0" locked="0" layoutInCell="1" allowOverlap="1" wp14:anchorId="1E2D5A13" wp14:editId="2F258FC6">
                <wp:simplePos x="0" y="0"/>
                <wp:positionH relativeFrom="column">
                  <wp:posOffset>1203455</wp:posOffset>
                </wp:positionH>
                <wp:positionV relativeFrom="paragraph">
                  <wp:posOffset>1317330</wp:posOffset>
                </wp:positionV>
                <wp:extent cx="1674000" cy="370080"/>
                <wp:effectExtent l="38100" t="57150" r="40640" b="49530"/>
                <wp:wrapNone/>
                <wp:docPr id="325867553" name="Γραφή 26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5867553" name="Γραφή 264"/>
                        <pic:cNvPicPr/>
                      </pic:nvPicPr>
                      <pic:blipFill>
                        <a:blip r:embed="rId3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1640" cy="38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eastAsiaTheme="minorEastAsia"/>
          <w:noProof/>
          <w:sz w:val="24"/>
          <w:szCs w:val="24"/>
          <w:lang w:val="en-US"/>
        </w:rPr>
        <mc:AlternateContent>
          <mc:Choice Requires="aink">
            <w:drawing>
              <wp:anchor distT="0" distB="0" distL="114300" distR="114300" simplePos="0" relativeHeight="251846656" behindDoc="0" locked="0" layoutInCell="1" allowOverlap="1" wp14:anchorId="4AB8D6C3" wp14:editId="49DB23E9">
                <wp:simplePos x="0" y="0"/>
                <wp:positionH relativeFrom="column">
                  <wp:posOffset>1395730</wp:posOffset>
                </wp:positionH>
                <wp:positionV relativeFrom="paragraph">
                  <wp:posOffset>393700</wp:posOffset>
                </wp:positionV>
                <wp:extent cx="2324085" cy="727705"/>
                <wp:effectExtent l="57150" t="38100" r="0" b="53975"/>
                <wp:wrapNone/>
                <wp:docPr id="395395527" name="Γραφή 2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2324085" cy="727705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46656" behindDoc="0" locked="0" layoutInCell="1" allowOverlap="1" wp14:anchorId="4AB8D6C3" wp14:editId="49DB23E9">
                <wp:simplePos x="0" y="0"/>
                <wp:positionH relativeFrom="column">
                  <wp:posOffset>1395730</wp:posOffset>
                </wp:positionH>
                <wp:positionV relativeFrom="paragraph">
                  <wp:posOffset>393700</wp:posOffset>
                </wp:positionV>
                <wp:extent cx="2324085" cy="727705"/>
                <wp:effectExtent l="57150" t="38100" r="0" b="53975"/>
                <wp:wrapNone/>
                <wp:docPr id="395395527" name="Γραφή 26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5395527" name="Γραφή 263"/>
                        <pic:cNvPicPr/>
                      </pic:nvPicPr>
                      <pic:blipFill>
                        <a:blip r:embed="rId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1724" cy="7453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eastAsiaTheme="minorEastAsia"/>
          <w:noProof/>
          <w:sz w:val="24"/>
          <w:szCs w:val="24"/>
          <w:lang w:val="en-US"/>
        </w:rPr>
        <mc:AlternateContent>
          <mc:Choice Requires="aink">
            <w:drawing>
              <wp:anchor distT="0" distB="0" distL="114300" distR="114300" simplePos="0" relativeHeight="251843584" behindDoc="0" locked="0" layoutInCell="1" allowOverlap="1" wp14:anchorId="5D0FD15E" wp14:editId="4018A87C">
                <wp:simplePos x="0" y="0"/>
                <wp:positionH relativeFrom="column">
                  <wp:posOffset>1186815</wp:posOffset>
                </wp:positionH>
                <wp:positionV relativeFrom="paragraph">
                  <wp:posOffset>400685</wp:posOffset>
                </wp:positionV>
                <wp:extent cx="2704850" cy="1339215"/>
                <wp:effectExtent l="38100" t="57150" r="19685" b="51435"/>
                <wp:wrapNone/>
                <wp:docPr id="1534491279" name="Γραφή 2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2704850" cy="1339215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43584" behindDoc="0" locked="0" layoutInCell="1" allowOverlap="1" wp14:anchorId="5D0FD15E" wp14:editId="4018A87C">
                <wp:simplePos x="0" y="0"/>
                <wp:positionH relativeFrom="column">
                  <wp:posOffset>1186815</wp:posOffset>
                </wp:positionH>
                <wp:positionV relativeFrom="paragraph">
                  <wp:posOffset>400685</wp:posOffset>
                </wp:positionV>
                <wp:extent cx="2704850" cy="1339215"/>
                <wp:effectExtent l="38100" t="57150" r="19685" b="51435"/>
                <wp:wrapNone/>
                <wp:docPr id="1534491279" name="Γραφή 26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34491279" name="Γραφή 260"/>
                        <pic:cNvPicPr/>
                      </pic:nvPicPr>
                      <pic:blipFill>
                        <a:blip r:embed="rId3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22491" cy="13568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eastAsiaTheme="minorEastAsia"/>
          <w:noProof/>
          <w:sz w:val="24"/>
          <w:szCs w:val="24"/>
          <w:lang w:val="en-US"/>
        </w:rPr>
        <mc:AlternateContent>
          <mc:Choice Requires="aink">
            <w:drawing>
              <wp:anchor distT="0" distB="0" distL="114300" distR="114300" simplePos="0" relativeHeight="251834368" behindDoc="0" locked="0" layoutInCell="1" allowOverlap="1" wp14:anchorId="674BB7C9" wp14:editId="09D596CF">
                <wp:simplePos x="0" y="0"/>
                <wp:positionH relativeFrom="column">
                  <wp:posOffset>1903655</wp:posOffset>
                </wp:positionH>
                <wp:positionV relativeFrom="paragraph">
                  <wp:posOffset>1383930</wp:posOffset>
                </wp:positionV>
                <wp:extent cx="1859760" cy="395640"/>
                <wp:effectExtent l="57150" t="57150" r="7620" b="42545"/>
                <wp:wrapNone/>
                <wp:docPr id="1129711493" name="Γραφή 2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1859760" cy="3956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34368" behindDoc="0" locked="0" layoutInCell="1" allowOverlap="1" wp14:anchorId="674BB7C9" wp14:editId="09D596CF">
                <wp:simplePos x="0" y="0"/>
                <wp:positionH relativeFrom="column">
                  <wp:posOffset>1903655</wp:posOffset>
                </wp:positionH>
                <wp:positionV relativeFrom="paragraph">
                  <wp:posOffset>1383930</wp:posOffset>
                </wp:positionV>
                <wp:extent cx="1859760" cy="395640"/>
                <wp:effectExtent l="57150" t="57150" r="7620" b="42545"/>
                <wp:wrapNone/>
                <wp:docPr id="1129711493" name="Γραφή 25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9711493" name="Γραφή 251"/>
                        <pic:cNvPicPr/>
                      </pic:nvPicPr>
                      <pic:blipFill>
                        <a:blip r:embed="rId3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7400" cy="4132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eastAsiaTheme="minorEastAsia"/>
          <w:noProof/>
          <w:sz w:val="24"/>
          <w:szCs w:val="24"/>
          <w:lang w:val="en-US"/>
        </w:rPr>
        <mc:AlternateContent>
          <mc:Choice Requires="aink">
            <w:drawing>
              <wp:anchor distT="0" distB="0" distL="114300" distR="114300" simplePos="0" relativeHeight="251833344" behindDoc="0" locked="0" layoutInCell="1" allowOverlap="1" wp14:anchorId="273CE0D6" wp14:editId="22939664">
                <wp:simplePos x="0" y="0"/>
                <wp:positionH relativeFrom="column">
                  <wp:posOffset>1219200</wp:posOffset>
                </wp:positionH>
                <wp:positionV relativeFrom="paragraph">
                  <wp:posOffset>394335</wp:posOffset>
                </wp:positionV>
                <wp:extent cx="2565400" cy="1308100"/>
                <wp:effectExtent l="57150" t="57150" r="44450" b="44450"/>
                <wp:wrapNone/>
                <wp:docPr id="1435083409" name="Γραφή 2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2565400" cy="13081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33344" behindDoc="0" locked="0" layoutInCell="1" allowOverlap="1" wp14:anchorId="273CE0D6" wp14:editId="22939664">
                <wp:simplePos x="0" y="0"/>
                <wp:positionH relativeFrom="column">
                  <wp:posOffset>1219200</wp:posOffset>
                </wp:positionH>
                <wp:positionV relativeFrom="paragraph">
                  <wp:posOffset>394335</wp:posOffset>
                </wp:positionV>
                <wp:extent cx="2565400" cy="1308100"/>
                <wp:effectExtent l="57150" t="57150" r="44450" b="44450"/>
                <wp:wrapNone/>
                <wp:docPr id="1435083409" name="Γραφή 2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5083409" name="Γραφή 250"/>
                        <pic:cNvPicPr/>
                      </pic:nvPicPr>
                      <pic:blipFill>
                        <a:blip r:embed="rId4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83038" cy="13257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eastAsiaTheme="minorEastAsia"/>
          <w:noProof/>
          <w:sz w:val="24"/>
          <w:szCs w:val="24"/>
          <w:lang w:val="en-US"/>
        </w:rPr>
        <mc:AlternateContent>
          <mc:Choice Requires="aink">
            <w:drawing>
              <wp:anchor distT="0" distB="0" distL="114300" distR="114300" simplePos="0" relativeHeight="251816960" behindDoc="0" locked="0" layoutInCell="1" allowOverlap="1" wp14:anchorId="7EB8458C" wp14:editId="6B989F6A">
                <wp:simplePos x="0" y="0"/>
                <wp:positionH relativeFrom="column">
                  <wp:posOffset>1220735</wp:posOffset>
                </wp:positionH>
                <wp:positionV relativeFrom="paragraph">
                  <wp:posOffset>462330</wp:posOffset>
                </wp:positionV>
                <wp:extent cx="469440" cy="399960"/>
                <wp:effectExtent l="57150" t="38100" r="0" b="38735"/>
                <wp:wrapNone/>
                <wp:docPr id="1989928370" name="Γραφή 2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469440" cy="3999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16960" behindDoc="0" locked="0" layoutInCell="1" allowOverlap="1" wp14:anchorId="7EB8458C" wp14:editId="6B989F6A">
                <wp:simplePos x="0" y="0"/>
                <wp:positionH relativeFrom="column">
                  <wp:posOffset>1220735</wp:posOffset>
                </wp:positionH>
                <wp:positionV relativeFrom="paragraph">
                  <wp:posOffset>462330</wp:posOffset>
                </wp:positionV>
                <wp:extent cx="469440" cy="399960"/>
                <wp:effectExtent l="57150" t="38100" r="0" b="38735"/>
                <wp:wrapNone/>
                <wp:docPr id="1989928370" name="Γραφή 23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9928370" name="Γραφή 234"/>
                        <pic:cNvPicPr/>
                      </pic:nvPicPr>
                      <pic:blipFill>
                        <a:blip r:embed="rId4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7080" cy="41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eastAsiaTheme="minorEastAsia"/>
          <w:noProof/>
          <w:sz w:val="24"/>
          <w:szCs w:val="24"/>
          <w:lang w:val="en-US"/>
        </w:rPr>
        <mc:AlternateContent>
          <mc:Choice Requires="wpi">
            <w:drawing>
              <wp:anchor distT="0" distB="0" distL="114300" distR="114300" simplePos="0" relativeHeight="251808768" behindDoc="0" locked="0" layoutInCell="1" allowOverlap="1" wp14:anchorId="28437E7E" wp14:editId="4E2D2AC8">
                <wp:simplePos x="0" y="0"/>
                <wp:positionH relativeFrom="column">
                  <wp:posOffset>8221295</wp:posOffset>
                </wp:positionH>
                <wp:positionV relativeFrom="paragraph">
                  <wp:posOffset>1111410</wp:posOffset>
                </wp:positionV>
                <wp:extent cx="646560" cy="192240"/>
                <wp:effectExtent l="38100" t="38100" r="39370" b="55880"/>
                <wp:wrapNone/>
                <wp:docPr id="1828087074" name="Γραφή 2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646560" cy="19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B0B458" id="Γραφή 215" o:spid="_x0000_s1026" type="#_x0000_t75" style="position:absolute;margin-left:646.65pt;margin-top:86.8pt;width:52.3pt;height:16.6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">
                <v:imagedata r:id="rId45" o:title=""/>
              </v:shape>
            </w:pict>
          </mc:Fallback>
        </mc:AlternateContent>
      </w:r>
      <w:r w:rsidR="009E6B1F">
        <w:rPr>
          <w:rFonts w:eastAsiaTheme="minorEastAsia"/>
          <w:noProof/>
          <w:sz w:val="24"/>
          <w:szCs w:val="24"/>
          <w:lang w:val="en-US"/>
        </w:rPr>
        <mc:AlternateContent>
          <mc:Choice Requires="wpi">
            <w:drawing>
              <wp:anchor distT="0" distB="0" distL="114300" distR="114300" simplePos="0" relativeHeight="251739136" behindDoc="0" locked="0" layoutInCell="1" allowOverlap="1" wp14:anchorId="2219ACCB" wp14:editId="5E6CF250">
                <wp:simplePos x="0" y="0"/>
                <wp:positionH relativeFrom="column">
                  <wp:posOffset>1304965</wp:posOffset>
                </wp:positionH>
                <wp:positionV relativeFrom="paragraph">
                  <wp:posOffset>1251055</wp:posOffset>
                </wp:positionV>
                <wp:extent cx="7560" cy="13320"/>
                <wp:effectExtent l="19050" t="38100" r="31115" b="44450"/>
                <wp:wrapNone/>
                <wp:docPr id="193343996" name="Γραφή 1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7560" cy="133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FD0CE" id="Γραφή 142" o:spid="_x0000_s1026" type="#_x0000_t75" style="position:absolute;margin-left:102.4pt;margin-top:98.15pt;width:1.35pt;height:1.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">
                <v:imagedata r:id="rId47" o:title=""/>
              </v:shape>
            </w:pict>
          </mc:Fallback>
        </mc:AlternateContent>
      </w:r>
      <w:r w:rsidR="009E6B1F">
        <w:rPr>
          <w:rFonts w:eastAsiaTheme="minorEastAsia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5AAF91" wp14:editId="0B082A4B">
                <wp:simplePos x="0" y="0"/>
                <wp:positionH relativeFrom="column">
                  <wp:posOffset>1861820</wp:posOffset>
                </wp:positionH>
                <wp:positionV relativeFrom="paragraph">
                  <wp:posOffset>601345</wp:posOffset>
                </wp:positionV>
                <wp:extent cx="933450" cy="914400"/>
                <wp:effectExtent l="0" t="0" r="19050" b="19050"/>
                <wp:wrapNone/>
                <wp:docPr id="779672792" name="Οβά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9144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04304C" id="Οβάλ 2" o:spid="_x0000_s1026" style="position:absolute;margin-left:146.6pt;margin-top:47.35pt;width:73.5pt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" fillcolor="white [3212]" strokecolor="#243f60 [1604]" strokeweight="2pt"/>
            </w:pict>
          </mc:Fallback>
        </mc:AlternateContent>
      </w:r>
      <w:r w:rsidR="009E6B1F">
        <w:rPr>
          <w:rFonts w:eastAsiaTheme="minorEastAsia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3EFF14" wp14:editId="7BCAAD81">
                <wp:simplePos x="0" y="0"/>
                <wp:positionH relativeFrom="column">
                  <wp:posOffset>1156970</wp:posOffset>
                </wp:positionH>
                <wp:positionV relativeFrom="paragraph">
                  <wp:posOffset>331470</wp:posOffset>
                </wp:positionV>
                <wp:extent cx="2695575" cy="1428750"/>
                <wp:effectExtent l="0" t="0" r="28575" b="19050"/>
                <wp:wrapNone/>
                <wp:docPr id="905554743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142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04AE01" id="Ορθογώνιο 1" o:spid="_x0000_s1026" style="position:absolute;margin-left:91.1pt;margin-top:26.1pt;width:212.25pt;height:11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" filled="f" strokecolor="#4f81bd [3204]" strokeweight="2pt"/>
            </w:pict>
          </mc:Fallback>
        </mc:AlternateContent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  <w:r w:rsidR="009E6B1F">
        <w:rPr>
          <w:rFonts w:eastAsiaTheme="minorEastAsia"/>
          <w:sz w:val="24"/>
          <w:szCs w:val="24"/>
        </w:rPr>
        <w:tab/>
      </w:r>
    </w:p>
    <w:p w14:paraId="48BCC53E" w14:textId="54471840" w:rsidR="00D21651" w:rsidRDefault="009E6B1F" w:rsidP="009E6B1F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  <w:lang w:val="en-US"/>
        </w:rPr>
        <w:t>ii</w:t>
      </w:r>
      <w:r w:rsidRPr="009E6B1F">
        <w:rPr>
          <w:rFonts w:eastAsiaTheme="minorEastAsia"/>
          <w:sz w:val="24"/>
          <w:szCs w:val="24"/>
        </w:rPr>
        <w:t xml:space="preserve">. </w:t>
      </w:r>
      <w:r w:rsidR="00BC4EFC">
        <w:rPr>
          <w:rFonts w:eastAsiaTheme="minorEastAsia"/>
          <w:sz w:val="24"/>
          <w:szCs w:val="24"/>
        </w:rPr>
        <w:t>Σ</w:t>
      </w:r>
      <w:r w:rsidR="00D21651">
        <w:rPr>
          <w:rFonts w:eastAsiaTheme="minorEastAsia"/>
          <w:sz w:val="24"/>
          <w:szCs w:val="24"/>
        </w:rPr>
        <w:t xml:space="preserve">το διάγραμμα </w:t>
      </w:r>
      <w:r w:rsidR="00D21651">
        <w:rPr>
          <w:rFonts w:eastAsiaTheme="minorEastAsia"/>
          <w:sz w:val="24"/>
          <w:szCs w:val="24"/>
          <w:lang w:val="en-US"/>
        </w:rPr>
        <w:t>Venn</w:t>
      </w:r>
      <w:r w:rsidR="00D21651" w:rsidRPr="00D21651">
        <w:rPr>
          <w:rFonts w:eastAsiaTheme="minorEastAsia"/>
          <w:sz w:val="24"/>
          <w:szCs w:val="24"/>
        </w:rPr>
        <w:t xml:space="preserve">, </w:t>
      </w:r>
      <w:r w:rsidR="00D21651">
        <w:rPr>
          <w:rFonts w:eastAsiaTheme="minorEastAsia"/>
          <w:sz w:val="24"/>
          <w:szCs w:val="24"/>
        </w:rPr>
        <w:t xml:space="preserve">η ένωση των </w:t>
      </w:r>
      <m:oMath>
        <m:r>
          <w:rPr>
            <w:rFonts w:ascii="Cambria Math" w:eastAsiaTheme="minorEastAsia" w:hAnsi="Cambria Math"/>
            <w:sz w:val="24"/>
            <w:szCs w:val="24"/>
          </w:rPr>
          <m:t>Α</m:t>
        </m:r>
      </m:oMath>
      <w:r w:rsidR="00D21651"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</w:rPr>
          <m:t>Α΄</m:t>
        </m:r>
      </m:oMath>
      <w:r w:rsidR="00BC4EFC">
        <w:rPr>
          <w:rFonts w:eastAsiaTheme="minorEastAsia"/>
          <w:sz w:val="24"/>
          <w:szCs w:val="24"/>
        </w:rPr>
        <w:t xml:space="preserve"> και </w:t>
      </w:r>
      <w:r w:rsidR="00676B3E">
        <w:rPr>
          <w:rFonts w:eastAsiaTheme="minorEastAsia"/>
          <w:sz w:val="24"/>
          <w:szCs w:val="24"/>
        </w:rPr>
        <w:t xml:space="preserve">ο </w:t>
      </w:r>
      <m:oMath>
        <m:r>
          <w:rPr>
            <w:rFonts w:ascii="Cambria Math" w:eastAsiaTheme="minorEastAsia" w:hAnsi="Cambria Math"/>
            <w:sz w:val="24"/>
            <w:szCs w:val="24"/>
          </w:rPr>
          <m:t>Ω</m:t>
        </m:r>
      </m:oMath>
      <w:r w:rsidR="00BC4EFC">
        <w:rPr>
          <w:rFonts w:eastAsiaTheme="minorEastAsia"/>
          <w:sz w:val="24"/>
          <w:szCs w:val="24"/>
        </w:rPr>
        <w:t xml:space="preserve"> ταυτίζονται</w:t>
      </w:r>
      <w:r w:rsidR="00425DD4">
        <w:rPr>
          <w:rFonts w:eastAsiaTheme="minorEastAsia"/>
          <w:sz w:val="24"/>
          <w:szCs w:val="24"/>
          <w:lang w:val="en-US"/>
        </w:rPr>
        <w:t>,</w:t>
      </w:r>
      <w:r w:rsidR="00D21651">
        <w:rPr>
          <w:rFonts w:eastAsiaTheme="minorEastAsia"/>
          <w:sz w:val="24"/>
          <w:szCs w:val="24"/>
        </w:rPr>
        <w:t xml:space="preserve"> άρα </w:t>
      </w:r>
      <m:oMath>
        <m:r>
          <w:rPr>
            <w:rFonts w:ascii="Cambria Math" w:eastAsiaTheme="minorEastAsia" w:hAnsi="Cambria Math"/>
            <w:sz w:val="24"/>
            <w:szCs w:val="24"/>
          </w:rPr>
          <m:t>Α∪Α΄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</m:t>
        </m:r>
        <m:r>
          <w:rPr>
            <w:rFonts w:ascii="Cambria Math" w:eastAsiaTheme="minorEastAsia" w:hAnsi="Cambria Math"/>
            <w:sz w:val="24"/>
            <w:szCs w:val="24"/>
          </w:rPr>
          <m:t>=Ω</m:t>
        </m:r>
      </m:oMath>
      <w:r w:rsidR="00D21651">
        <w:rPr>
          <w:rFonts w:eastAsiaTheme="minorEastAsia"/>
          <w:sz w:val="24"/>
          <w:szCs w:val="24"/>
        </w:rPr>
        <w:t>.</w:t>
      </w:r>
      <w:r w:rsidR="00EA79FA">
        <w:rPr>
          <w:rFonts w:eastAsiaTheme="minorEastAsia"/>
          <w:sz w:val="24"/>
          <w:szCs w:val="24"/>
        </w:rPr>
        <w:t xml:space="preserve"> </w:t>
      </w:r>
    </w:p>
    <w:p w14:paraId="36059E03" w14:textId="2910FB7F" w:rsidR="00D21651" w:rsidRPr="00EA79FA" w:rsidRDefault="00EA79FA" w:rsidP="009E6B1F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  <w:lang w:val="en-US"/>
        </w:rPr>
        <w:t>iii</w:t>
      </w:r>
      <w:r w:rsidRPr="00EA79FA">
        <w:rPr>
          <w:rFonts w:eastAsiaTheme="minorEastAsia"/>
          <w:sz w:val="24"/>
          <w:szCs w:val="24"/>
        </w:rPr>
        <w:t xml:space="preserve">. </w:t>
      </w:r>
      <w:r w:rsidR="00D21651">
        <w:rPr>
          <w:rFonts w:eastAsiaTheme="minorEastAsia"/>
          <w:sz w:val="24"/>
          <w:szCs w:val="24"/>
        </w:rPr>
        <w:t xml:space="preserve">Επίσης, αν </w:t>
      </w:r>
      <w:r>
        <w:rPr>
          <w:rFonts w:eastAsiaTheme="minorEastAsia"/>
          <w:sz w:val="24"/>
          <w:szCs w:val="24"/>
        </w:rPr>
        <w:t xml:space="preserve">πραγματοποιείται το </w:t>
      </w:r>
      <m:oMath>
        <m:r>
          <w:rPr>
            <w:rFonts w:ascii="Cambria Math" w:eastAsiaTheme="minorEastAsia" w:hAnsi="Cambria Math"/>
            <w:sz w:val="24"/>
            <w:szCs w:val="24"/>
          </w:rPr>
          <m:t>Α</m:t>
        </m:r>
      </m:oMath>
      <w:r w:rsidR="00D21651">
        <w:rPr>
          <w:rFonts w:eastAsiaTheme="minorEastAsia"/>
          <w:sz w:val="24"/>
          <w:szCs w:val="24"/>
        </w:rPr>
        <w:t xml:space="preserve">, τότε δεν </w:t>
      </w:r>
      <w:r>
        <w:rPr>
          <w:rFonts w:eastAsiaTheme="minorEastAsia"/>
          <w:sz w:val="24"/>
          <w:szCs w:val="24"/>
        </w:rPr>
        <w:t xml:space="preserve">πραγματοποιείται το </w:t>
      </w:r>
      <m:oMath>
        <m:r>
          <w:rPr>
            <w:rFonts w:ascii="Cambria Math" w:eastAsiaTheme="minorEastAsia" w:hAnsi="Cambria Math"/>
            <w:sz w:val="24"/>
            <w:szCs w:val="24"/>
          </w:rPr>
          <m:t>Α΄</m:t>
        </m:r>
      </m:oMath>
      <w:r>
        <w:rPr>
          <w:rFonts w:eastAsiaTheme="minorEastAsia"/>
          <w:sz w:val="24"/>
          <w:szCs w:val="24"/>
        </w:rPr>
        <w:t xml:space="preserve"> </w:t>
      </w:r>
      <w:r w:rsidR="00D21651">
        <w:rPr>
          <w:rFonts w:eastAsiaTheme="minorEastAsia"/>
          <w:sz w:val="24"/>
          <w:szCs w:val="24"/>
        </w:rPr>
        <w:t xml:space="preserve">και αν </w:t>
      </w:r>
      <w:r>
        <w:rPr>
          <w:rFonts w:eastAsiaTheme="minorEastAsia"/>
          <w:sz w:val="24"/>
          <w:szCs w:val="24"/>
        </w:rPr>
        <w:t xml:space="preserve">πραγματοποιείται το </w:t>
      </w:r>
      <m:oMath>
        <m:r>
          <w:rPr>
            <w:rFonts w:ascii="Cambria Math" w:eastAsiaTheme="minorEastAsia" w:hAnsi="Cambria Math"/>
            <w:sz w:val="24"/>
            <w:szCs w:val="24"/>
          </w:rPr>
          <m:t>Α'</m:t>
        </m:r>
      </m:oMath>
      <w:r w:rsidR="00D21651">
        <w:rPr>
          <w:rFonts w:eastAsiaTheme="minorEastAsia"/>
          <w:sz w:val="24"/>
          <w:szCs w:val="24"/>
        </w:rPr>
        <w:t xml:space="preserve">, τότε δεν </w:t>
      </w:r>
      <w:r>
        <w:rPr>
          <w:rFonts w:eastAsiaTheme="minorEastAsia"/>
          <w:sz w:val="24"/>
          <w:szCs w:val="24"/>
        </w:rPr>
        <w:t xml:space="preserve">πραγματοποιείται το </w:t>
      </w:r>
      <m:oMath>
        <m:r>
          <w:rPr>
            <w:rFonts w:ascii="Cambria Math" w:eastAsiaTheme="minorEastAsia" w:hAnsi="Cambria Math"/>
            <w:sz w:val="24"/>
            <w:szCs w:val="24"/>
          </w:rPr>
          <m:t>Α</m:t>
        </m:r>
      </m:oMath>
      <w:r w:rsidR="00D21651">
        <w:rPr>
          <w:rFonts w:eastAsiaTheme="minorEastAsia"/>
          <w:sz w:val="24"/>
          <w:szCs w:val="24"/>
        </w:rPr>
        <w:t xml:space="preserve">. Άρα τα </w:t>
      </w:r>
      <m:oMath>
        <m:r>
          <w:rPr>
            <w:rFonts w:ascii="Cambria Math" w:eastAsiaTheme="minorEastAsia" w:hAnsi="Cambria Math"/>
            <w:sz w:val="24"/>
            <w:szCs w:val="24"/>
          </w:rPr>
          <m:t>A</m:t>
        </m:r>
      </m:oMath>
      <w:r w:rsidRPr="00EA79FA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και </w:t>
      </w:r>
      <m:oMath>
        <m:r>
          <w:rPr>
            <w:rFonts w:ascii="Cambria Math" w:eastAsiaTheme="minorEastAsia" w:hAnsi="Cambria Math"/>
            <w:sz w:val="24"/>
            <w:szCs w:val="24"/>
          </w:rPr>
          <m:t>Α΄</m:t>
        </m:r>
      </m:oMath>
      <w:r>
        <w:rPr>
          <w:rFonts w:eastAsiaTheme="minorEastAsia"/>
          <w:sz w:val="24"/>
          <w:szCs w:val="24"/>
        </w:rPr>
        <w:t xml:space="preserve"> είναι ασυμβίβαστα.</w:t>
      </w:r>
    </w:p>
    <w:p w14:paraId="4E756F1A" w14:textId="630B327F" w:rsidR="009E6B1F" w:rsidRDefault="00EA79FA" w:rsidP="009E6B1F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  <w:lang w:val="en-US"/>
        </w:rPr>
        <w:t>iv</w:t>
      </w:r>
      <w:r w:rsidRPr="00EA79FA">
        <w:rPr>
          <w:rFonts w:eastAsiaTheme="minorEastAsia"/>
          <w:sz w:val="24"/>
          <w:szCs w:val="24"/>
        </w:rPr>
        <w:t xml:space="preserve">. </w:t>
      </w:r>
      <w:r>
        <w:rPr>
          <w:rFonts w:eastAsiaTheme="minorEastAsia"/>
          <w:sz w:val="24"/>
          <w:szCs w:val="24"/>
        </w:rPr>
        <w:t xml:space="preserve">Εφόσον τα </w:t>
      </w:r>
      <m:oMath>
        <m:r>
          <w:rPr>
            <w:rFonts w:ascii="Cambria Math" w:eastAsiaTheme="minorEastAsia" w:hAnsi="Cambria Math"/>
            <w:sz w:val="24"/>
            <w:szCs w:val="24"/>
          </w:rPr>
          <m:t>Α</m:t>
        </m:r>
      </m:oMath>
      <w:r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</w:rPr>
          <m:t>Α΄</m:t>
        </m:r>
      </m:oMath>
      <w:r>
        <w:rPr>
          <w:rFonts w:eastAsiaTheme="minorEastAsia"/>
          <w:sz w:val="24"/>
          <w:szCs w:val="24"/>
        </w:rPr>
        <w:t xml:space="preserve"> είναι ασυμβίβαστα, από το </w:t>
      </w:r>
      <w:r>
        <w:rPr>
          <w:rFonts w:eastAsiaTheme="minorEastAsia"/>
          <w:sz w:val="24"/>
          <w:szCs w:val="24"/>
          <w:lang w:val="en-US"/>
        </w:rPr>
        <w:t>iii</w:t>
      </w:r>
      <w:r w:rsidRPr="00EA79FA">
        <w:rPr>
          <w:rFonts w:eastAsiaTheme="minorEastAsia"/>
          <w:sz w:val="24"/>
          <w:szCs w:val="24"/>
        </w:rPr>
        <w:t>.,</w:t>
      </w:r>
      <w:r>
        <w:rPr>
          <w:rFonts w:eastAsiaTheme="minorEastAsia"/>
          <w:sz w:val="24"/>
          <w:szCs w:val="24"/>
        </w:rPr>
        <w:t xml:space="preserve"> σύμφωνα με τον απλό προσθετικό νόμο έχουμε ότι:</w:t>
      </w:r>
    </w:p>
    <w:p w14:paraId="7D4CEB5F" w14:textId="38784661" w:rsidR="00EA79FA" w:rsidRPr="00EA79FA" w:rsidRDefault="00EA79FA" w:rsidP="009E6B1F">
      <w:pPr>
        <w:spacing w:line="360" w:lineRule="auto"/>
        <w:jc w:val="both"/>
        <w:rPr>
          <w:rFonts w:eastAsiaTheme="minorEastAsia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Α∪Α΄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 xml:space="preserve"> </m:t>
              </m:r>
              <m:ctrlPr>
                <w:rPr>
                  <w:rFonts w:ascii="Cambria Math" w:eastAsiaTheme="minorEastAsia" w:hAnsi="Cambria Math"/>
                  <w:sz w:val="24"/>
                  <w:szCs w:val="24"/>
                </w:rPr>
              </m:ctrlPr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</w:rPr>
            <m:t>=P</m:t>
          </m:r>
          <m:d>
            <m:dPr>
              <m:ctrlPr>
                <w:rPr>
                  <w:rFonts w:ascii="Cambria Math" w:eastAsiaTheme="minorEastAsia" w:hAnsi="Cambria Math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A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</w:rPr>
            <m:t>+P</m:t>
          </m:r>
          <m:d>
            <m:dPr>
              <m:ctrlPr>
                <w:rPr>
                  <w:rFonts w:ascii="Cambria Math" w:eastAsiaTheme="minorEastAsia" w:hAnsi="Cambria Math"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'</m:t>
                  </m:r>
                </m:sup>
              </m:sSup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e>
          </m:d>
        </m:oMath>
      </m:oMathPara>
    </w:p>
    <w:p w14:paraId="35888245" w14:textId="6A6A6A1A" w:rsidR="00EA79FA" w:rsidRDefault="00EA79FA" w:rsidP="009E6B1F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Από το </w:t>
      </w:r>
      <w:r>
        <w:rPr>
          <w:rFonts w:eastAsiaTheme="minorEastAsia"/>
          <w:sz w:val="24"/>
          <w:szCs w:val="24"/>
          <w:lang w:val="en-US"/>
        </w:rPr>
        <w:t>ii</w:t>
      </w:r>
      <w:r>
        <w:rPr>
          <w:rFonts w:eastAsiaTheme="minorEastAsia"/>
          <w:sz w:val="24"/>
          <w:szCs w:val="24"/>
        </w:rPr>
        <w:t xml:space="preserve">., είναι </w:t>
      </w:r>
      <m:oMath>
        <m:r>
          <w:rPr>
            <w:rFonts w:ascii="Cambria Math" w:eastAsiaTheme="minorEastAsia" w:hAnsi="Cambria Math"/>
            <w:sz w:val="24"/>
            <w:szCs w:val="24"/>
          </w:rPr>
          <m:t>Α∪Α΄=Ω</m:t>
        </m:r>
      </m:oMath>
      <w:r>
        <w:rPr>
          <w:rFonts w:eastAsiaTheme="minorEastAsia"/>
          <w:sz w:val="24"/>
          <w:szCs w:val="24"/>
        </w:rPr>
        <w:t>.</w:t>
      </w:r>
      <w:r w:rsidRPr="00EA79FA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Άρα:</w:t>
      </w:r>
    </w:p>
    <w:p w14:paraId="5EEB78EC" w14:textId="76A283AF" w:rsidR="004E5AEB" w:rsidRPr="00EA79FA" w:rsidRDefault="00EA79FA" w:rsidP="00EA79FA">
      <w:pPr>
        <w:spacing w:line="360" w:lineRule="auto"/>
        <w:jc w:val="both"/>
        <w:rPr>
          <w:rFonts w:eastAsiaTheme="minorEastAsia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Ω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A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+P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'</m:t>
                  </m:r>
                </m:sup>
              </m:sSup>
            </m:e>
          </m:d>
        </m:oMath>
      </m:oMathPara>
    </w:p>
    <w:p w14:paraId="266168F0" w14:textId="62B95EB1" w:rsidR="00EA79FA" w:rsidRDefault="00EA79FA" w:rsidP="00EA79FA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Κι επειδή </w:t>
      </w:r>
      <m:oMath>
        <m:r>
          <w:rPr>
            <w:rFonts w:ascii="Cambria Math" w:eastAsiaTheme="minorEastAsia" w:hAnsi="Cambria Math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Ω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=1</m:t>
        </m:r>
      </m:oMath>
      <w:r>
        <w:rPr>
          <w:rFonts w:eastAsiaTheme="minorEastAsia"/>
          <w:sz w:val="24"/>
          <w:szCs w:val="24"/>
        </w:rPr>
        <w:t>, έχουμε</w:t>
      </w:r>
      <w:r w:rsidR="00FA7AF9">
        <w:rPr>
          <w:rFonts w:eastAsiaTheme="minorEastAsia"/>
          <w:sz w:val="24"/>
          <w:szCs w:val="24"/>
        </w:rPr>
        <w:t xml:space="preserve"> ότι</w:t>
      </w:r>
      <w:r>
        <w:rPr>
          <w:rFonts w:eastAsiaTheme="minorEastAsia"/>
          <w:sz w:val="24"/>
          <w:szCs w:val="24"/>
        </w:rPr>
        <w:t>:</w:t>
      </w:r>
    </w:p>
    <w:p w14:paraId="5AE888BF" w14:textId="5F42E302" w:rsidR="00EA79FA" w:rsidRPr="00EA79FA" w:rsidRDefault="00EA79FA" w:rsidP="00EA79FA">
      <w:pPr>
        <w:spacing w:line="360" w:lineRule="auto"/>
        <w:jc w:val="both"/>
        <w:rPr>
          <w:rFonts w:eastAsiaTheme="minorEastAsia"/>
          <w:i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1=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A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+P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'</m:t>
                  </m:r>
                </m:sup>
              </m:sSup>
            </m:e>
          </m: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   ή    P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'</m:t>
                  </m:r>
                </m:sup>
              </m:sSup>
            </m:e>
          </m: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=1-P(A)</m:t>
          </m:r>
        </m:oMath>
      </m:oMathPara>
    </w:p>
    <w:p w14:paraId="4C475563" w14:textId="77777777" w:rsidR="004E5AEB" w:rsidRDefault="004E5AEB" w:rsidP="009E6B1F">
      <w:pPr>
        <w:spacing w:line="360" w:lineRule="auto"/>
        <w:jc w:val="both"/>
        <w:rPr>
          <w:rFonts w:eastAsiaTheme="minorEastAsia"/>
          <w:sz w:val="24"/>
          <w:szCs w:val="24"/>
        </w:rPr>
      </w:pPr>
    </w:p>
    <w:sectPr w:rsidR="004E5AEB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AF2EC" w14:textId="77777777" w:rsidR="00E25A75" w:rsidRDefault="00E25A75" w:rsidP="005E6BE2">
      <w:r>
        <w:separator/>
      </w:r>
    </w:p>
  </w:endnote>
  <w:endnote w:type="continuationSeparator" w:id="0">
    <w:p w14:paraId="1DCAC98C" w14:textId="77777777" w:rsidR="00E25A75" w:rsidRDefault="00E25A75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A96A3" w14:textId="77777777" w:rsidR="00E25A75" w:rsidRDefault="00E25A75" w:rsidP="005E6BE2">
      <w:r>
        <w:separator/>
      </w:r>
    </w:p>
  </w:footnote>
  <w:footnote w:type="continuationSeparator" w:id="0">
    <w:p w14:paraId="40B20470" w14:textId="77777777" w:rsidR="00E25A75" w:rsidRDefault="00E25A75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73360"/>
    <w:multiLevelType w:val="hybridMultilevel"/>
    <w:tmpl w:val="44F27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5059C"/>
    <w:multiLevelType w:val="hybridMultilevel"/>
    <w:tmpl w:val="A8D21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2F219A"/>
    <w:multiLevelType w:val="hybridMultilevel"/>
    <w:tmpl w:val="A87C1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D54FC1"/>
    <w:multiLevelType w:val="hybridMultilevel"/>
    <w:tmpl w:val="94586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561866">
    <w:abstractNumId w:val="6"/>
  </w:num>
  <w:num w:numId="2" w16cid:durableId="236481424">
    <w:abstractNumId w:val="5"/>
  </w:num>
  <w:num w:numId="3" w16cid:durableId="1295331382">
    <w:abstractNumId w:val="2"/>
  </w:num>
  <w:num w:numId="4" w16cid:durableId="14306409">
    <w:abstractNumId w:val="4"/>
  </w:num>
  <w:num w:numId="5" w16cid:durableId="1813475206">
    <w:abstractNumId w:val="3"/>
  </w:num>
  <w:num w:numId="6" w16cid:durableId="1186291714">
    <w:abstractNumId w:val="7"/>
  </w:num>
  <w:num w:numId="7" w16cid:durableId="72942385">
    <w:abstractNumId w:val="0"/>
  </w:num>
  <w:num w:numId="8" w16cid:durableId="1524394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9A9"/>
    <w:rsid w:val="00064174"/>
    <w:rsid w:val="00070A50"/>
    <w:rsid w:val="00094A65"/>
    <w:rsid w:val="000F26B8"/>
    <w:rsid w:val="000F353F"/>
    <w:rsid w:val="00105218"/>
    <w:rsid w:val="00132623"/>
    <w:rsid w:val="00146532"/>
    <w:rsid w:val="001627FB"/>
    <w:rsid w:val="001649AD"/>
    <w:rsid w:val="00167571"/>
    <w:rsid w:val="00194F41"/>
    <w:rsid w:val="001A4759"/>
    <w:rsid w:val="001E7E63"/>
    <w:rsid w:val="001F0296"/>
    <w:rsid w:val="0020192E"/>
    <w:rsid w:val="002050CC"/>
    <w:rsid w:val="002179A5"/>
    <w:rsid w:val="00223546"/>
    <w:rsid w:val="002702F4"/>
    <w:rsid w:val="00284412"/>
    <w:rsid w:val="002878A9"/>
    <w:rsid w:val="003619A9"/>
    <w:rsid w:val="003C7AA3"/>
    <w:rsid w:val="004052EF"/>
    <w:rsid w:val="00415281"/>
    <w:rsid w:val="00415408"/>
    <w:rsid w:val="00425DD4"/>
    <w:rsid w:val="0047095F"/>
    <w:rsid w:val="00483629"/>
    <w:rsid w:val="00485991"/>
    <w:rsid w:val="004E5AEB"/>
    <w:rsid w:val="00572722"/>
    <w:rsid w:val="005A6D79"/>
    <w:rsid w:val="005B24EF"/>
    <w:rsid w:val="005C33E6"/>
    <w:rsid w:val="005E2038"/>
    <w:rsid w:val="005E6BE2"/>
    <w:rsid w:val="006332F7"/>
    <w:rsid w:val="006631E1"/>
    <w:rsid w:val="00676B3E"/>
    <w:rsid w:val="0075669D"/>
    <w:rsid w:val="007B2B90"/>
    <w:rsid w:val="007E687E"/>
    <w:rsid w:val="00817B49"/>
    <w:rsid w:val="00853CF0"/>
    <w:rsid w:val="00881F8C"/>
    <w:rsid w:val="00882177"/>
    <w:rsid w:val="00885EA6"/>
    <w:rsid w:val="008943A4"/>
    <w:rsid w:val="008B63BC"/>
    <w:rsid w:val="008C0797"/>
    <w:rsid w:val="008C62A2"/>
    <w:rsid w:val="008F2D61"/>
    <w:rsid w:val="008F6B15"/>
    <w:rsid w:val="008F75B7"/>
    <w:rsid w:val="00916393"/>
    <w:rsid w:val="00970547"/>
    <w:rsid w:val="00970FB2"/>
    <w:rsid w:val="009768A6"/>
    <w:rsid w:val="00990B49"/>
    <w:rsid w:val="009935CF"/>
    <w:rsid w:val="009B0BA6"/>
    <w:rsid w:val="009B7786"/>
    <w:rsid w:val="009B79D2"/>
    <w:rsid w:val="009E3A57"/>
    <w:rsid w:val="009E6B1F"/>
    <w:rsid w:val="009F5C2B"/>
    <w:rsid w:val="00A06485"/>
    <w:rsid w:val="00A42E88"/>
    <w:rsid w:val="00A92788"/>
    <w:rsid w:val="00AA5C99"/>
    <w:rsid w:val="00B0089C"/>
    <w:rsid w:val="00B21154"/>
    <w:rsid w:val="00B60D42"/>
    <w:rsid w:val="00B863C8"/>
    <w:rsid w:val="00BA58FE"/>
    <w:rsid w:val="00BB73A5"/>
    <w:rsid w:val="00BC4EFC"/>
    <w:rsid w:val="00BE4A04"/>
    <w:rsid w:val="00C17198"/>
    <w:rsid w:val="00C45669"/>
    <w:rsid w:val="00C53625"/>
    <w:rsid w:val="00C54192"/>
    <w:rsid w:val="00C62618"/>
    <w:rsid w:val="00C6709E"/>
    <w:rsid w:val="00C92D39"/>
    <w:rsid w:val="00CB7316"/>
    <w:rsid w:val="00CC69C2"/>
    <w:rsid w:val="00CD1A57"/>
    <w:rsid w:val="00D21651"/>
    <w:rsid w:val="00D32A7F"/>
    <w:rsid w:val="00D37A26"/>
    <w:rsid w:val="00D45570"/>
    <w:rsid w:val="00D6200C"/>
    <w:rsid w:val="00DA5036"/>
    <w:rsid w:val="00DC464D"/>
    <w:rsid w:val="00DC5E75"/>
    <w:rsid w:val="00E149AA"/>
    <w:rsid w:val="00E21585"/>
    <w:rsid w:val="00E25A75"/>
    <w:rsid w:val="00E36F2E"/>
    <w:rsid w:val="00E37162"/>
    <w:rsid w:val="00E548DF"/>
    <w:rsid w:val="00E5650A"/>
    <w:rsid w:val="00E73AE7"/>
    <w:rsid w:val="00E9550F"/>
    <w:rsid w:val="00E974C8"/>
    <w:rsid w:val="00EA79FA"/>
    <w:rsid w:val="00EC4DAC"/>
    <w:rsid w:val="00ED3F87"/>
    <w:rsid w:val="00EE62AE"/>
    <w:rsid w:val="00F124BF"/>
    <w:rsid w:val="00F178BD"/>
    <w:rsid w:val="00F2634E"/>
    <w:rsid w:val="00F52897"/>
    <w:rsid w:val="00FA5AB6"/>
    <w:rsid w:val="00FA7AF9"/>
    <w:rsid w:val="00FC1DDD"/>
    <w:rsid w:val="00FD2380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EA7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916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customXml" Target="ink/ink5.xml"/><Relationship Id="rId26" Type="http://schemas.openxmlformats.org/officeDocument/2006/relationships/customXml" Target="ink/ink9.xml"/><Relationship Id="rId39" Type="http://schemas.openxmlformats.org/officeDocument/2006/relationships/image" Target="media/image15.png"/><Relationship Id="rId21" Type="http://schemas.openxmlformats.org/officeDocument/2006/relationships/image" Target="media/image6.png"/><Relationship Id="rId34" Type="http://schemas.openxmlformats.org/officeDocument/2006/relationships/customXml" Target="ink/ink13.xml"/><Relationship Id="rId42" Type="http://schemas.openxmlformats.org/officeDocument/2006/relationships/customXml" Target="ink/ink17.xml"/><Relationship Id="rId47" Type="http://schemas.openxmlformats.org/officeDocument/2006/relationships/image" Target="media/image19.pn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customXml" Target="ink/ink4.xml"/><Relationship Id="rId29" Type="http://schemas.openxmlformats.org/officeDocument/2006/relationships/image" Target="media/image10.png"/><Relationship Id="rId11" Type="http://schemas.openxmlformats.org/officeDocument/2006/relationships/image" Target="media/image1.png"/><Relationship Id="rId24" Type="http://schemas.openxmlformats.org/officeDocument/2006/relationships/customXml" Target="ink/ink8.xml"/><Relationship Id="rId32" Type="http://schemas.openxmlformats.org/officeDocument/2006/relationships/customXml" Target="ink/ink12.xml"/><Relationship Id="rId37" Type="http://schemas.openxmlformats.org/officeDocument/2006/relationships/image" Target="media/image14.png"/><Relationship Id="rId40" Type="http://schemas.openxmlformats.org/officeDocument/2006/relationships/customXml" Target="ink/ink16.xml"/><Relationship Id="rId45" Type="http://schemas.openxmlformats.org/officeDocument/2006/relationships/image" Target="media/image18.png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image" Target="media/image7.png"/><Relationship Id="rId28" Type="http://schemas.openxmlformats.org/officeDocument/2006/relationships/customXml" Target="ink/ink10.xml"/><Relationship Id="rId36" Type="http://schemas.openxmlformats.org/officeDocument/2006/relationships/customXml" Target="ink/ink14.xml"/><Relationship Id="rId49" Type="http://schemas.openxmlformats.org/officeDocument/2006/relationships/theme" Target="theme/theme1.xml"/><Relationship Id="rId10" Type="http://schemas.openxmlformats.org/officeDocument/2006/relationships/customXml" Target="ink/ink1.xml"/><Relationship Id="rId19" Type="http://schemas.openxmlformats.org/officeDocument/2006/relationships/image" Target="media/image5.png"/><Relationship Id="rId31" Type="http://schemas.openxmlformats.org/officeDocument/2006/relationships/image" Target="media/image11.png"/><Relationship Id="rId44" Type="http://schemas.openxmlformats.org/officeDocument/2006/relationships/customXml" Target="ink/ink18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ink/ink3.xml"/><Relationship Id="rId22" Type="http://schemas.openxmlformats.org/officeDocument/2006/relationships/customXml" Target="ink/ink7.xml"/><Relationship Id="rId27" Type="http://schemas.openxmlformats.org/officeDocument/2006/relationships/image" Target="media/image9.png"/><Relationship Id="rId30" Type="http://schemas.openxmlformats.org/officeDocument/2006/relationships/customXml" Target="ink/ink11.xml"/><Relationship Id="rId35" Type="http://schemas.openxmlformats.org/officeDocument/2006/relationships/image" Target="media/image13.png"/><Relationship Id="rId43" Type="http://schemas.openxmlformats.org/officeDocument/2006/relationships/image" Target="media/image17.png"/><Relationship Id="rId48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ustomXml" Target="ink/ink2.xml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33" Type="http://schemas.openxmlformats.org/officeDocument/2006/relationships/image" Target="media/image12.png"/><Relationship Id="rId38" Type="http://schemas.openxmlformats.org/officeDocument/2006/relationships/customXml" Target="ink/ink15.xml"/><Relationship Id="rId46" Type="http://schemas.openxmlformats.org/officeDocument/2006/relationships/customXml" Target="ink/ink19.xml"/><Relationship Id="rId20" Type="http://schemas.openxmlformats.org/officeDocument/2006/relationships/customXml" Target="ink/ink6.xml"/><Relationship Id="rId41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mitris\OneDrive\&#932;&#920;&#916;&#916;\z\templates%20&#932;&#961;&#940;&#960;&#949;&#950;&#945;&#962;%202\template_thema_2_3_4_lysi.dotx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4-16T15:54:09.523"/>
    </inkml:context>
    <inkml:brush xml:id="br0">
      <inkml:brushProperty name="width" value="0.1" units="cm"/>
      <inkml:brushProperty name="height" value="0.6" units="cm"/>
      <inkml:brushProperty name="color" value="#333333"/>
      <inkml:brushProperty name="inkEffects" value="pencil"/>
    </inkml:brush>
  </inkml:definitions>
  <inkml:trace contextRef="#ctx0" brushRef="#br0">1588 2720 1892 214922 81378,'0'2'2392'0'0,"-2"1"225"0"0,1 4 131 0 0,0 3-412 0 0,2 1-804 1026-976,-1 2-624-1026 976,3 1-404 0 0,1 1-200 0 0,2 0-112 0 0,1-1-36 0 0,1-1-24 0 0,2 0-4 0 0,2-3 16-2367-577,1 0 0-1079 943,0-3-4 3446-366,0-2 1 0 0,0-2-9 0 0,0-1-16 0 0,-2-1 0 0 0,-1-1 20 0 0,-1 0 40 0 0,-2-2 76 2240 602,-2 0 92-2240-602,-1-2 136 0 0,-3-1 168 0 0,-1-1 244 0 0,-1-2 204 2547 585,-2-1 144-2547-585,-1-2 72 0 0,-1-2 24 0 0,-2-2-64 0 0,-2-2-184 0 0,0 0-187 0 0,0-2-189 0 0,0 0-136 0 0,1 0-140 0 0,0 1-100 0 0,2 2-68 0 0,0 2-56 0 0,1 2-28 0 0,2 3-24 0 0,1 2-16 0 0,2 2-20 0 0,2 4-20 2907 567,3 3-20-2907-567,2 4-20 0 0,4 4-56 0 0,3 4 8 0 0,3 3-4 0 0,4 2 0 0 0,2 2 16 0 0,4 1 0 0 0,1 1 56 0 0,2 0-32 3335 543,2-1-20-3335-543,-1 0-20 0 0,0-1-8 0 0,-2-2-4 0 0,-2-2-12 0 0,-3-2 24 0 0,-5-2 36 0 0,-4-2 44 0 0,-5-2 20 0 0,-4-3 52 0 0,-6-1 48 0 0,-4-4 32-3335-543,-6-1 12 3335 543,-5-4-256 0 0,-5-3 0 0 0,-6-3 0 3780-448,-3-3 0-3780 448,-4-4 0 0 0,-5-3 0 0 0,-1-5 0-3001-537,-4-3 0 6352 86,-1-5 0-3351 451,0-2 0 0 0,0-3 0-2727-532,1 0 0 2727 532,4 0 0 0 0,3 1 0 0 0,4 2 0 0 0,4 2 0-2451-551,5 3 0 2451 551,3 2 0 0 0,5 3 0 2961-430,3 1 0-2961 430,3 2 0 0 0,2 2 0 0 0,3 2 0 0 0,1 2 0 0 0,3 3 0 0 0,2 3 0 0 0,3 4 0 0 0,3 5 0 0 0,2 3 0 0 0,5 6 0 0 0,2 5 0 0 0,4 6 0 0 0,2 4 0 0 0,3 4 0 0 0,1 3 0 0 0,0 3 0 0 0,3 2 0 0 0,-1 0 0 0 0,0 0 0-510 981,0 0 0 510-981,-2-2 0 0 0,-1-1 0 0 0,-2-3 0 0 0,-2-2 0 2727 532,-4-3 0-2727-532,-2-3 0 0 0,-4-4 0 0 0,-2-3 0 0 0,-3-3 0 0 0,-2-4 0 0 0,-3-3 0 0 0,-1-5 0 0 0,-4-4 0 0 0,-2-4 0 0 0,-3-6 0 0 0,-1-4 0 0 0,-2-5 0 0 0,-2-6 0 0 0,-3-5 0 0 0,-4-6 0 0 0,-2-6 0 0 0,-2-5 0 0 0,-3-4 0 0 0,-2-4 0-2727-532,1-4 0 2727 532,0-1 0 0 0,0 0 0 0 0,2 1 0 0 0,3 2 0 3011-454,3 4 0-5512-73,3 4 0 2501 527,2 4 0 0 0,3 6 0 0 0,2 4 0 0 0,2 6 0-2272-546,2 4 0 2272 546,1 5 0 0 0,1 5 0 0 0,1 4 0 0 0,2 4 0 0 0,1 4 0 2696-433,0 4 0-5392 866,2 5 0 2696-433,2 6 0 0 0,2 6 0 0 0,1 6 0 0 0,1 4 0 0 0,2 5 0 0 0,0 5 0 0 0,2 2 0 0 0,0 2 0 0 0,-1 1 0-2896 407,1 0 0 2896-407,-2-2 0 0 0,0-1 0 0 0,-1-3 0 0 0,-1-3 0 0 0,0-5 0 0 0,-2-4 0 0 0,-1-4 0 0 0,1-4 0 2207 569,-1-5 0-2207-569,1-4 0-3200 399,0-5 0 3200-399,-1-6 0 0 0,-1-5 0 3200-399,-2-5 0-3200 399,-1-5 0 0 0,0-6 0 0 0,-2-5 0 0 0,-1-5 0 0 0,-2-6 0 0 0,0-7 0 0 0,-1-5 0 0 0,1-4 0 0 0,0-3 0 0 0,1-1 0 0 0,0 0 0 0 0,3 2 0 0 0,0 3 0 2961-430,1 6 0-2961 430,2 4 0 0 0,1 5 0 0 0,0 5 0 0 0,-1 6 0 0 0,0 5 0 0 0,-1 4 0 0 0,0 5 0 0 0,-1 4 0 0 0,-1 4 0 2501 527,-1 2 0-2501-527,0 4 0 0 0,0 2 0 0 0,-1 4 0-2501-527,0 4 0 2501 527,-1 4 0 0 0,0 5 0 0 0,-1 4 0 0 0,-1 4 0 0 0,-1 5 0 0 0,1 4 0 0 0,-2 1 0 0 0,1 2 0-2272-546,-1-1 0 2272 546,1-2 0 0 0,0-1 0 0 0,2-4 0 0 0,0-4 0 0 0,1-4 0 0 0,1-3 0 0 0,3-5 0 0 0,2-4 0 0 0,1-6 0 0 0,3-5 0 0 0,0-5 0 2272 546,1-5 0-2272-546,2-4 0 0 0,0-5 0 0 0,1-5 0 0 0,0-4 0 0 0,0-5 0 0 0,0-4 0 0 0,1-4 0 2501 527,-1-3 0-2501-527,1-2 0 0 0,0 0 0 0 0,-1 1 0 0 0,1 2 0 0 0,0 4 0 0 0,0 4 0 0 0,0 4 0 0 0,1 6 0 0 0,-2 4 0 0 0,1 6 0 0 0,-1 4 0 0 0,0 4 0 2757-480,-1 3 0-5514 960,-2 4 0 2757-480,-1 3 0 0 0,-1 3 0 0 0,0 3 0 0 0,-2 3 0 0 0,-1 1 0 0 0,-2 3 0 0 0,-3 2 0 0 0,0 1 0 0 0,-2 1 0 0 0,-1 0 0 0 0,-1 0 0 0 0,-1-1 0 0 0,1-1 0 0 0,1-2 0 0 0,0-1 0 0 0,1-3 0 0 0,2-1 0 0 0,0-2 0 0 0,2-3 0 0 0,0-2 0 0 0,3-3 0 0 0,2-3 0 0 0,3-3 0 0 0,1-4 0 0 0,3-2 0 0 0,3-4 0 0 0,2-2 0 0 0,2-2 0 0 0,2-1 0 0 0,3-1 0 0 0,1 0 0 0 0,0 0 0 2757-480,2 1 0-2757 480,1 2 0 0 0,1 1 0 0 0,-1 0 0 0 0,2 2 0 0 0,-1 1-28 0 0,1 1-112 0 0,-2 1 8 0 0,0 0 8 0 0,-3 2 8 0 0,-1 0 24 0 0,-2 2 20 0 0,-4 1 44 0 0,-3 2 16 0 0,-2 2 28 0 0,-4 3 24 0 0,-3 1 8 0 0,-3 2 8 0 0,-3 2-4 0 0,-4 2 20 0 0,-3 2 8 0 0,-4 3 8 0 0,-3 2 20 0 0,-4 3 8 0 0,-3 2-48 0 0,-2 3-68 0 0,-3 0 0 0 0,-1 3 0 0 0,-1 0 0 0 0,0-1 0 0 0,2 0 0 0 0,2-1 0 0 0,2-2 0 0 0,2-1 0 0 0,3-3 0 0 0,4-3 0 0 0,3-1 0 0 0,2-2 0 0 0,3-3 0 0 0,3-1 0 0 0,2-2 0 0 0,4-2 0 0 0,2-2 0 0 0,3-1 0 0 0,2-2 0 0 0,2-2 0 0 0,2 0 0 0 0,0-1 0 0 0,0-1 0 0 0,1 1 0 0 0,-1-1 0 0 0,-2 2 0 0 0,-2 1 0 0 0,-1 2 0 0 0,-5 2 0 0 0,-2 2 0 0 0,-6 3 0 0 0,-5 3 0 0 0,-5 4 0 0 0,-6 4 0 0 0,-6 4 0 0 0,-5 4 0 0 0,-6 5 0 0 0,-4 4 0 0 0,-7 5 0 0 0,-5 5 0 0 0,-6 5 0 0 0,-6 5 0 0 0,-5 4 0 0 0,-3 4 0-2757 480,-3 2 0 2757-480,-1 0 0 0 0,1-1 0 0 0,6-2 0 0 0,5-4 0-2501-527,7-5 0 2501 527,9-6 0 0 0,7-6 0 0 0,8-5 0 0 0,7-7 0 0 0,8-6 0 0 0,7-6 0 0 0,6-6 0 2501 527,8-7-156-2501-527,6-7-140 0 0,6-8-44 0 0,7-6-64 0 0,4-6-48 0 0,6-7-52-3011 454,3-5 4 3011-454,3-4 36 0 0,-1-3 44 0 0,1-1 72 0 0,-1-1 88 0 0,-1 3 80 0 0,-2 1 72 0 0,-4 4 36 0 0,-2 5 52 0 0,-5 4 48 0 0,-4 6 20 0 0,-4 4 36 0 0,-5 6 60-2451-551,-6 4 72 2451 551,-5 5 72 0 0,-5 4 68 0 0,-4 5 68 0 0,-5 5 44 0 0,-4 6-8 0 0,-5 4-20 0 0,-3 5-48 0 0,-4 4-60 0 0,-3 6-68 0 0,-4 3-44 0 0,-3 4-48 0 0,-2 2-44 2451 551,-1 2-68 560-1005,-2-1-60-3011 454,0-2 0 0 0,2-2 0 0 0,3-3 0 0 0,5-5 0 0 0,4-4 0 0 0,5-7 0 0 0,5-5 0 0 0,6-7 0 0 0,5-6 0 0 0,6-7 0 0 0,5-6-52 0 0,4-6-56 0 0,4-6 12 0 0,4-4 4 0 0,2-5-16 0 0,3-3-40 0 0,2-3-20 0 0,1-4-20 0 0,0-1-36 0 0,1-3-4 0 0,-1-2 8 0 0,0 0 40 0 0,-2 1 32 0 0,0 1 36 0 0,-2 2 64 0 0,-2 4 24 0 0,0 4 40 0 0,-3 4 4 0 0,-2 4 4 0 0,-1 4 8 0 0,-2 4-4 0 0,-2 3 24 0 0,-2 3 4 0 0,-1 3 32 0 0,-3 2 20 2757-480,-2 2 8-2757 480,-2 2 16 0 0,-3 1-16 0 0,-2 3-16 0 0,-4 1-20 0 0,-3 3-16 0 0,-3 1-16 0 0,-3 2-32 0 0,-3 1-8 0 0,-1 2 0 0 0,-2 1-28 0 0,-1 1-8 0 0,0 0 12 0 0,1 1 0 2523-503,0-1 4-2523 503,3-1 4 0 0,2 0 12 0 0,3-1-4 0 0,3-1-16 0 0,4-2-28-2523 503,2-1-32 2523-503,4-3-44 0 0,2-1-20 2757 480,5-2-12-2757-480,2-1 0 0 0,4-3 32 0 0,3-1 32 0 0,3-1 44 0 0,4-3 20 0 0,3-1 24 0 0,3 0 0 0 0,3-2 0 0 0,4-1 12 0 0,2 0-8 0 0,1 0 0 0 0,2 0-8 0 0,1 0 0 0 0,0 2-4 0 0,0 1 0 0 0,0 1-12-2757 506,-1 1 4 2757-506,-2 2 4 0 0,-1 1 8-2757-506,-4 1 24 2757 506,-3 3 0 0 0,-4 0 20 0 0,-4 3 20 0 0,-4 1 28 0 0,-5 2 4 0 0,-2 1-4 0 0,-5 2 8 0 0,-3 1-4 0 0,-1 0-16 0 0,-3 1-12 0 0,0 0-4 0 0,-1 0-8 0 0,0 0-4 0 0,0-1-8 2757-480,1-1-4-2757 480,1 1-4 0 0,1-2-12 0 0,-1 0-4 0 0,1 1-12 0 0,0-1 8 0 0,-1 0-8 0 0,0 0-4 0 0,0 0 0 0 0,-1 1 4 0 0,0-1 8 0 0,0 1-8 0 0,-1-1 4 0 0,0-1 8 0 0,1-1 4 0 0,0 0-12 0 0,1 0-8 0 0,1-2-4 0 0,0-1-4 0 0,2 0-4 0 0,-1-1-16 0 0,2-1 0 0 0,1-1-4 0 0,1-1 0 0 0,0 0 20 0 0,-1-1-4 0 0,1 0 4 0 0,1 0 0 0 0,-1 0 8 0 0,0 0 4 0 0,-3 0-20 0 0,0 1 12 0 0,-1 0 4 0 0,-2 0 4 0 0,-2 1-4 0 0,-3-1 4 0 0,-1 2-4 0 0,-2 0-8 0 0,-1 1 0 2757 480,-2 2 0-2757-480,0 0 4 0 0,-2 1-4 0 0,0 2 0 0 0,-2 0-12 0 0,1 0 4 0 0,0 1 16 0 0,1 0-4 0 0,0 0 0 0 0,3-1 0 0 0,1 0 20 0 0,1-1-8 0 0,0-1-4 0 0,2-1 0 0 0,0 0 0 0 0,1-1 64 0 0,0-1-36 0 0,1 0-12 0 0,-1-1-16 0 0,2 0 0 0 0,-1-1 0 0 0,1 1-72 0 0,1 0 36 0 0,-1 0 12 0 0,1 1 8 0 0,0 0 0 0 0,1 0 4 0 0,-2 1-8 0 0,0 0 0 0 0,0 0 8 0 0,0 1 0 0 0,0-1 0-2757-480,1 2 0 2757 480,0-1 8 0 0,0 0 4 0 0,1 0-4 0 0,1 0 0 0 0,1 1 0 0 0,0-1 4 0 0,0 0-8 0 0,2 0 0 0 0,-1 0-4 0 0,2 0-4 0 0,0 0 0 0 0,-1-1-12 0 0,-1 1-4-2523-503,1 0 0 2523 503,-1-1 4 0 0,0 1-4 0 0,-1-1 4 0 0,-1 1 8 0 0,0-1 4 0 0,0 1 4 0 0,-1 0 4 0 0,0 0-4 0 0,0 0-8 0 0,1 0 0 0 0,1 0-4-2311-523,1-1-8 2311 523,0 0 4 0 0,1 0 0 0 0,1-1 8 0 0,1 1 4 0 0,-1 0 8 0 0,-1 0 4 0 0,2 0-4 0 0,-1 1 0 0 0,0 0 0 0 0,0 1 4 0 0,0 1-4 0 0,-2 1 4 0 0,0 0 4 0 0,0 1-4 0 0,0 0 0 0 0,1 0 0 0 0,-1-1 4 0 0,2 1 0 0 0,0-1 4 0 0,0 1 8 0 0,1-1 4 0 0,0 0-4 0 0,1-1 4 2311 523,-1 0-8-2311-523,0 0 4 0 0,-1-1-28 0 0,0 0 4 0 0,0 0 12 0 0,-1 0-4 0 0,-1 0 4 0 0,1 0 0 0 0,-1-1 20 0 0,0 1-8 0 0,-1 0-4 0 0,1 0 0 0 0,1 0-8 0 0,0 0 0 0 0,1 0 0 0 0,0 0 0 0 0,0 0-12 0 0,0 1 0 0 0,2-1-4 0 0,-1 1 4 0 0,1 0 4 0 0,0 1 8 0 0,-1 0 4 0 0,0 1 4 0 0,0 0 0 0 0,0 0-4 0 0,-1 2-4 0 0,0 0-8 0 0,1 1-4 0 0,1 0 16 0 0,-1 2-4 0 0,2 2-8 0 0,0 2-4 0 0,0 3 4 0 0,2 2 0 0 0,0 2-20 0 0,1 2 20 0 0,1 3 0 0 0,1 3-4 0 0,0 2 8 0 0,1 2 4 0 0,-1 2 8 0 0,0 0-4 0 0,-1 1 12 0 0,0 0 16 0 0,-1-2-4-2735 456,1-1 4 2735-456,-1-2-8 0 0,0-2 0 0 0,0-3-8 0 0,1-2-4 0 0,1-2 0 0 0,-1-3-12 0 0,0-2 4 0 0,1-2-4 0 0,-1-1-4-2272-546,1-2-4-624 953,-1-1 8 2896-407,1 0-4 0 0,-1-2 0 0 0,0 0 4 0 0,-1-1 0 0 0,0-1 4 0 0,0 0-4 0 0,0-2-4 0 0,0 0 0 0 0,0 0-8 0 0,-1-2 0 0 0,-1 1-20 0 0,1-1 20 0 0,-1 0 4 0 0,0 1-4 2896-407,0 1 0-624 953,0 1 8-2272-546,0 2 4-2961 430,0 3 4 2961-430,0 4 0 0 0,1 5 12 0 0,0 7 4 0 0,-2 7-8 0 0,1 9-16 0 0,-1 8-16 0 0,-2 7-12 0 0,1 9-20 0 0,0 5 8 0 0,0 6 8 0 0,1 3 24 0 0,0 1 12-3200 399,1-1 8 3200-399,0-2 24 0 0,0-4 0 0 0,1-4-16 0 0,1-5-8 0 0,0-6-4 0 0,2-5 0 0 0,1-7-28 0 0,-1-4-20 0 0,1-6-72 0 0,0-6-100-3446 366,-1-4-136 3446-366,0-5-164 0 0,-1-3-216 0 0,-1-5-236 0 0,0-4-185 0 0,-1-3-139 0 0,0-4-64 0 0,-1-5-12 0 0,-2-3 80 0 0,0-5 176 0 0,-2-5 200 0 0,-1-4 196 0 0,1-4 188 0 0,-1-2 164 0 0,0 0 132 0 0,1 0 104 0 0,-1 1 68 0 0,1 4 64 0 0,2 4 64 0 0,0 5 80 0 0,1 6 76 0 0,1 6 72 0 0,0 8 44 0 0,0 6 8 0 0,0 8-28 0 0,0 8-52 0 0,0 9-76 0 0,1 6-76 0 0,0 8-48 0 0,1 5-48 0 0,-1 5-12 0 0,1 3 8 0 0,-1 2 28 0 0,1 3 60 0 0,-2-1 80 0 0,1-1 96 0 0,-1-1 84 2240 602,0-3 60-2240-602,0-4 12 0 0,1-4-24 0 0,0-5-56 0 0,0-5-96 0 0,1-4-92 0 0,0-6-112 0 0,0-4-100 0 0,0-4-136 0 0,0-5-140-3869 352,-2-3-140 3869-352,-1-4-116 0 0,0-4-68 0 0,-2-4-12 0 0,-1-4 68 0 0,-2-4 104 0 0,0-6 120 0 0,0-4 124 0 0,0-5 108 0 0,1-3 68 0 0,0-3 32 0 0,1-2 28 0 0,1-1 20 0 0,1 1 12 0 0,0 1 16 0 0,2 2 36 0 0,-1 4 76 0 0,0 3 88 0 0,-1 4 68 0 0,0 4 56 0 0,0 6 28 0 0,-1 4-12 0 0,0 6-56 0 0,-1 4-64 0 0,0 5-68 0 0,-1 4-44 0 0,0 5-24 0 0,0 3 0 0 0,0 3 16 0 0,0 3 40-2068-625,1 1 68 2068 625,0 1 60 0 0,1 1 56 0 0,0-1 32 0 0,1-2 4 0 0,0-1-40 0 0,0-2-76 0 0,0-4-64 0 0,0-2-88 0 0,0-5-72 0 0,2-3-96 2068 625,0-5-100-2068-625,2-4-92 0 0,0-3-96 0 0,1-6-84 0 0,-1-3-52 0 0,1-3 24 0 0,-1-5 56 0 0,0-2 76 0 0,0-2 84 0 0,-2-2 92 0 0,1-2 36 0 0,-1-1 52 0 0,0 0 16 0 0,0 0 12 0 0,0 1 4 0 0,0 2 0 0 0,2 1 20 0 0,-1 2-12 0 0,-1 2 24 0 0,2 1 24 0 0,0 3 0 0 0,1 3 24 0 0,-1 2 20 0 0,0 3 8 0 0,0 3-4 0 0,0 3 0 0 0,-1 4 24-2068-625,-1 1 32 2068 625,1 3 64 0 0,-1 2 92 0 0,0 0 84 0 0,0 2 88 0 0,-1-1 64 0 0,0-1 12 2068 625,-1-1-32-2068-625,2-2-60 0 0,-1-2-72 0 0,1-4-100 0 0,2-1-84 0 0,2-4-60 0 0,2-1-40 0 0,2-3-40 0 0,4-1-28 0 0,2-1-32 0 0,3-2-8 0 0,3-1-16 0 0,3 0-20 0 0,2-1 4 0 0,3 1-4 0 0,2-1 20 0 0,2 0 0 0 0,-1 1 16 0 0,1-1 12-2068-625,1 1 8 2068 625,0 0 8 0 0,0 0-8 0 0,1 0 8 0 0,0-1-8 0 0,1 0 8 0 0,1 0-16 0 0,0-1 8 0 0,0-1-8 2068 625,2 1 0-2068-625,1-1 20 0 0,0 1-24 0 0,1-1 0 2375 613,1 0-8-2375-613,-1 0 4 0 0,0 0 0 0 0,0 0-36 0 0,1-1 24 2748 596,-1 0-20-2748-596,0-1-8 0 0,0 0-24 0 0,0-2-32 0 0,0 0-16 0 0,-1 0-28 0 0,-1-1-4 0 0,-1 1 4 0 0,-1 1 0 0 0,-1 1 24 0 0,-2 2 24 0 0,0 0 4 0 0,-3 2 32 0 0,-2 1 20-2748-596,-3 2 4 2748 596,0 0 8 0 0,-2 1 12 0 0,-2 0 20-2375-613,-1 1 0 2375 613,-1 0-4 0 0,-1 1 16 0 0,0-1 0 0 0,0 0 0 0 0,1 0 0 0 0,-1 0-8 0 0,0 0 8 0 0,-1 1-8-2068-625,1-1-4 2068 625,0 1 4 0 0,-1 0-4 2068 625,-1 1-4-2068-625,0 0 8 0 0,0 1-8 0 0,-1 0 0 0 0,-1 1-12 0 0,0 0 4 0 0,-1 1-8 0 0,-1 0-4 2375 613,0 0 12-2375-613,0 0 0 0 0,1 0 8 0 0,0 0 8 0 0,0 0 8 0 0,1 0 12 0 0,-1-1 16 0 0,1 1 16 0 0,0 0 8 2748 596,0 1 16-2748-596,0-1 16 0 0,0 1-4 0 0,-1 0 8 0 0,0 0-4 0 0,-1 0-8 0 0,1 0-12 3202 576,2 0-4-3202-576,-2 0 1 0 0,2 0-1 0 0,0-1-4 0 0,2-2 8 0 0,-1 0-8 0 0,2-2-8 0 0,0 0-12 0 0,1-2-12 0 0,2 0-12 0 0,0-1-4 0 0,1 0-16 0 0,-1 0 0 0 0,2 0-8 0 0,-1 1-16 0 0,0 0 4 0 0,0 1-16 0 0,-2 0 16 0 0,2 1-12 0 0,0-1-4 0 0,0-1 12 0 0,1 1-4 0 0,0-2-8 0 0,1 0 4 0 0,1-1 0 0 0,1-1 4 0 0,0-1-12 0 0,0 0 8 0 0,1-1 0 0 0,0 0-4 0 0,1 0-4 0 0,-1 0 16 0 0,-1 1 4 0 0,0 1 4-3202-576,-1 0 20 3202 576,-2 2 24 0 0,-1 1 44 0 0,-3 1 32 0 0,-2 1 40 0 0,-1 1 32-4644 364,-2 1 0 4644-364,-1 0 4 0 0,-1 1-32 0 0,1-1-24 0 0,0 0-40 0 0,1-1-24 0 0,1-1-16 2969 609,2-1-16-2969-609,1-2-20 0 0,1-1-4 0 0,0-2-4 0 0,1 0 0 0 0,0-2 0 3550 587,1 1-20-3550-587,-1-1 12 0 0,0 0 4 0 0,0 0 20 0 0,-2 1-36 0 0,1 0 16 5078-434,1 1 24-5078 434,-1 2-4 0 0,1 0-8 0 0,-1 0-12 0 0,1 1 24 0 0,1 1-16 0 0,2-1-12 0 0,2-1-4 0 0,2 1-4 0 0,2-2-4 0 0,0 0 0 0 0,1-1-4-5078 434,1 0 4 5078-434,0 0 12 0 0,-1-1 16 0 0,0 1 12 0 0,-2-1 28 0 0,-2 2 28 0 0,-2-1 16 0 0,-1 2 4 0 0,-2 0-8 0 0,-1 1 4 0 0,0 1-28 0 0,-1 0-28 0 0,1 0-24 0 0,-1 0-16 0 0,1 0-16 0 0,0-1 0 0 0,0 0-20 0 0,2 0 0 0 0,1-1 8 0 0,0-1 4 0 0,1 1 8 0 0,0 0 0 0 0,0-1 0 0 0,1 1 12 0 0,-1-1 4 0 0,1 1 4 0 0,0 0-4 4286 559,-2 0 4-4286-559,0 1-4 0 0,0 0-8 0 0,-1 0 0 0 0,0-1-8 0 0,1 1 0 0 0,-1 0-4 0 0,-1 0 4 0 0,1-1 8 0 0,0-1-8 0 0,0 0 8 0 0,1-1-8 0 0,-1 0 0 0 0,2 1 0 0 0,0-1-8 0 0,0 1-8 0 0,0 0-8 0 0,2 0-16 0 0,0 1-40 0 0,0 0-32 5210 522,-1 0-28-5210-522,1 1-12 0 0,-1 1-4 0 0,0 0 16 0 0,-1 1 36 0 0,-1 0 32 0 0,-1 0 28 0 0,-1-1 16 0 0,-1 1 0 0 0,-1 0 20 0 0,-1 1 0 0 0,-1 0 0 0 0,-1 0 4 0 0,0 0 12 0 0,-1 0 8 0 0,0 1-8 0 0,0-1 4 0 0,0 0 4 0 0,-1 0-4 0 0,1 1-4 0 0,0 0 8 0 0,0 1 12 0 0,-1 0 32 0 0,1 1 0 0 0,-1 2 16 0 0,-1 0 12 0 0,0 1 0 0 0,-2 1-4 0 0,0 1-28 0 0,0 0 4 0 0,-1 0-16 0 0,0 1-16 0 0,-1 0-16 0 0,2-1-20 0 0,-1 0-40 0 0,1-2-24 0 0,0 0-20-6353 472,0-2-28 6353-472,1-2-20 0 0,0-2 4 0 0,1-1 24 0 0,0-1 16 0 0,2-2 16 0 0,-1 0 24 0 0,1-1 24 0 0,0-1 28 0 0,-1 1 4 0 0,0-1 24 0 0,-1 1 4-7704 404,0 0 0 7704-404,-1 0 4 0 0,0 0-16 0 0,0 0 12-9163 314,1 0-12 9163-314,-1 1-4 0 0,0-1 4-10483 202,1 1 12 10483-202,0-1 0 0 0,1-1-4-11297 70,1 0-4 11297-70,1-1-8 0 0,0 0 8 0 0,0-1-20 0 0,2 0 8 0 0,0-1 0 0 0,-2 0 4 0 0,0 1 4 0 0,-1 0-4 0 0,-1 0 0 0 0,-2 1 0 0 0,0 2 0 0 0,-1 0-4 0 0,-1 1 8 0 0,-1 2 16 0 0,-1 1 24 0 0,-1 1 32 0 0,0 1 24 0 0,0 1 0 0 0,-2 0 16 0 0,1 1 20 0 0,-1 1-20 0 0,0-1-32 0 0,0 0-20 0 0,0 0 0 0 0,0-1-16 0 0,0 0-44 0 0,0 0-8 0 0,0 1 0 0 0,1 0 0 0 0,1 0 0 0 0,0 0 0 0 0,0 2-4 0 0,-1 0 12 0 0,0 0 4 0 0,0 2 4 0 0,-1 0-8 0 0,0 1 4 0 0,0 1-4 0 0,-1 0-8 0 0,0 1-4 0 0,0 0-4 0 0,-1 1 0 0 0,0 0-4 0 0,0-1-12 0 0,-1 0-16 0 0,2-1-16 0 708,-1-1-12 0-708,2-1-16 0 0,-1-1 4 0 709,2-1-4 0-709,1-1 12 0 0,1-2 12 0 709,2-1 8 0-709,0-2 4 0 0,1 0 4 0 708,0-2 8 0-708,1 0 8 0 0,0-1 4 0 0,0-1 4 0 0,1 0 0 0 709,-2 0 0 0-709,2-1-4 0 0,-1-1-4 0 0,-1 0-4 0 0,0-1 20 0 0,0 1 8 0 0,-1-1 28 0 0,-1 1 20 0 0,-1-1 16 0 0,-1 1 16 0 0,-1-1-4 0 0,0 1 0 0 0,-1 1-16 0 0,-1 0-8 0 0,1 0-16 0 0,0 0-16 0 0,1 0-12 0 0,-1 0-8 0 0,0-1-4 0 0,1 1-4 0 0,-1-1 0 0 0,1 1 4 0 0,-2-1 8 0 0,1 1 8 0 0,-2 0 12 0 0,0 1 4 0-709,0 0 20 0 709,0 1 24 0 0,-1 0 4 0 0,0 1 4 0-708,-1 0 8 0 708,-1 1-8 0 0,1 0 4 0-709,-1 1-4 0 709,0 1 0 0 0,-1-1 0 0 0,-1 1 4 0 0,-1 1 12 0-709,0-1 4 0 709,-1 0 8 0 0,-1 1 12 0 0,-1 0 12 0 0,0 0 0 0-708,-2 0-16 0 708,-1 0-120 0 0,0 0 0 0 0,0 1 0 0 0,0-1 0 0 0,1 1 0 0 0,0-1 0 0 0,0 1 0 0 0,-2 0 0 0 0,-2 0 0 0 0,-3 0 0 0 0,-3 1 0 0 0,-2 0 0 0 0,-4 0 0 0 0,-2 1 0 0 0,-4 0 0 0 0,-4 1 0 0 0,-1-1 0 0 0,-1 1 0 0 0,0-1 0 0 0,-1 0 0 0 0,1 0 0 0 0,1-2 0 0 0,2 0 0 0 0,0-1 0 0 0,2-1 0 11297-70,0 0 0-11297 70,2-1 0 10483-202,2-1 0-10483 202,-1 0 0 0 0,1-1 0 9163-314,-1 1 0-9163 314,-1-1 0 7704-404,-1 1 0-7704 404,-1 0 0 0 0,-1-1 0 6353-472,0 1 0-6353 472,0 0 0 5210-522,1 0 0-5210 522,0 0 0 0 0,1 1 0 0 0,2-1 0 0 0,2 0 0 0 0,2 0 0 0 0,1 0 0 0 0,0-1 0 0 0,2 0 0 0 0,0-1 0 0 0,1-1 0 0 0,0 1 0 0 0,0-2 0 0 0,-2 0 0 0 0,-2 0 0 0 0,-3 0 0 0 0,-2 0 0 0 0,-4 0 0 0 0,-2 1 0 0 0,-4 0 0 0 0,-1 1 0-5210-475,-2 0 0 5210 475,-1 2 0 0 0,1 0 0 0 0,0 0 0 0 0,1 2 0 0 0,1 1 0 0 0,1-1 0 0 0,0 1 0 0 0,4-1 0 0 0,2-1 0 0 0,2 1 0 0 0,3 0 0-4418-518,1-1 0 4418 518,2 1 0 0 0,2-1 0 0 0,2 1 0 0 0,0 0 0 0 0,2-1 0 0 0,1 0 0 4418-478,0 0 0-4418 478,2-2 0 0 0,1 0 0 0 0,2-1 0 0 0,1-1 0-4418 478,2-1 0 4418-478,0 0 0 0 0,1-2 0 0 0,0 1-748 0 0,-1 1-564 4418 518,-2 1-472-4418-518,-1 2-341 0 0,-2 3-255 0 0,-2 4-496 0 0,-2 3-720 0 0,-1 3-237 0 0,-1 2 185-5210 475,-2 4 244 5210-475,-1 0 279 0 0,0 2 617-6127 423,3-4 1080 6127-423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4-16T15:52:44.145"/>
    </inkml:context>
    <inkml:brush xml:id="br0">
      <inkml:brushProperty name="width" value="0.1" units="cm"/>
      <inkml:brushProperty name="height" value="0.6" units="cm"/>
      <inkml:brushProperty name="color" value="#333333"/>
      <inkml:brushProperty name="inkEffects" value="pencil"/>
    </inkml:brush>
  </inkml:definitions>
  <inkml:trace contextRef="#ctx0" brushRef="#br0">134 267 648 231032 75538,'0'-1'1672'-2130'-438,"-2"0"280"2130"438,1-1 57 1761-526,1 0-145-1761 526,-1-1-336 0 0,1 0-392-1992-439,-1-1-368 3660-83,1-1-232-1668 522,1 0-124-1872-439,1-2-48 1872 439,0 0 0 0 0,1 0-8 0 0,1-1 8 0 0,-1-1 0 0 0,0 1-8 0 0,0 0-28 0 0,1 0-52 1872 439,0 1-48-1872-439,0 0-32-1668 522,0 1-28 1668-522,0-1-28 0 0,2 1-16 0 0,0 0-16-1777 507,0-1-12 1777-507,2 1-11 0 0,1-1-13 2008 458,0 1 4-2008-458,1-1 12-2008-458,1 1 16 2008 458,0 1 24 0 0,1 2 24-1894 493,-2 1 68 1894-493,-1 2 52 0 0,1 4 36 0 0,-1 3 32 2018 476,1 6 24-2018-476,-1 4 16 0 0,-1 5-44 0 0,1 4-56 0 0,-1 3-12 0 0,0 2-12 0 0,1 2-4 0 0,0-1 0 2150 458,0-1 32-2150-458,0-3 60 0 0,1-3 52 2289 437,0-4 84-2289-437,0-4 72 0 0,0-4 72-2289-437,0-5 48 2289 437,1-6-12 0 0,-1-5-48 0 0,0-7-84-2150-458,0-6-112 2150 458,0-6-116 0 0,-1-5-108 0 0,-1-4-64 0 0,0-1-36-2018-476,-1-2-56 3912-17,-1 1 4-1894 493,-1 0 16 0 0,-1 3-8-1894 493,0 3 24 1894-493,-2 3 12 0 0,-1 5 17 1894-493,0 3 15-1894 493,-1 5-48 0 0,0 2 8 0 0,1 5-40 0 0,0 2-32 0 0,1 5 0 0 0,0 2-36 0 0,0 4 12 0 0,2 4 8-1894 493,1 2-4 1894-493,0 3 8 0 0,1 2-8 0 0,0 2 8 1894-493,2 1 8-1894 493,0 0 20 0 0,2 1 24 0 0,-1 0 16 2008 458,0-2 24-2008-458,0-2 16 0 0,0-2 12 0 0,0-3 0 0 0,0-2 16 0 0,1-3-12 0 0,0-3-4 0 0,1-3-16 0 0,0-2-8 0 0,2-4-16 2130 438,0-3-52-2130-438,0-3 4 0 0,-1-2 0 0 0,1-2 0 0 0,-1-2-8 0 0,-1-2 0 0 0,-1 1 20 0 0,-2-2-8 2257 419,1 2-16-2257-419,-2 2 0 0 0,0 1-8 0 0,-1 3-4 0 0,-1 2-4 0 0,0 3 12 0 0,1 3 0 0 0,1 3-4 0 0,2 1 0 0 0,2 4 4 0 0,1 1 4 0 0,3 2-4 0 0,1 1 4 0 0,3 1-4 0 0,3-1 20-1832 549,1 0 0 1832-549,3-2-4 0 0,0-2 8 0 0,1-2-8 0 0,0-3-32 0 0,0-2 0 0 0,-1-2 20 0 0,-2-3 16 0 0,-3-2-8 0 0,-1-3 12 0 0,-3-1 28 0 0,-2-2-4 0 0,-1-3-4 0 0,-3-1-12 0 0,-1 0 16 0 0,-2-1 0 0 0,0 1 8 0 0,-3 1-4 0 0,0 2 0 0 0,-1 1-12 0 0,-1 3-44 0 0,1 1 4 0 0,-1 2 12 0 0,0 2 0 0 0,2 2 4 0 0,0 3 20 0 0,0 1 28 0 0,1 3-20 0 0,1 2-8 0 0,1 3-12 0 0,1 2-12 0 0,2 2-20 0 0,0 2 0 0 0,1 1-4 0 0,0-1 4 0 0,1 1 0 0 0,0-2 8 0 0,1-2 16-2289-437,-1-1 0 2289 437,2-3 8 0 0,0-3-8 0 0,0-2 8 0 0,2-4-8 0 0,0-2 4 0 0,2-5 0 2289 437,-1-2 0-2289-437,0-2 4 0 0,-2-2-4 0 0,-2-1 0 0 0,-1-2 0 0 0,-2 0 0 0 0,-1 2-12 0 0,-2 0-4 0 0,-2 2-4 0 0,-2 1-8 0 0,0 3 0 0 0,-1 2-16 0 0,0 2 4 0 0,0 3 0 0 0,1 1 4 0 0,0 3 8 0 0,1 2 0 0 0,3 2 0 0 0,1 1 4 0 0,2 2 0 2436 416,2 2 0-2436-416,1-1 4 0 0,2 1 0 0 0,0-1 12 0 0,1-1-4 0 0,1 0 0 0 0,1-2 0 0 0,0-2 0 1785-569,1-1 0-1785 569,1-3-8-1785 569,0-1 4 4372-178,0-2 0-2587-391,1-3 4 0 0,1-1-20 0 0,0-3 4 0 0,1-2 4 0 0,-1-1 0 0 0,0-1 0 0 0,-1-1-4 0 0,-3-1 12 0 0,-1 2-12 0 0,-3 0 0 0 0,-1 2-4 0 0,-2 2-8 0 0,-2 2 0 0 0,-1 1 4 0 0,-1 3 4 0 0,-1 2 0 0 0,1 2 4 0 0,1 3 0-2587-391,0 3 0 2587 391,4 1-4 0 0,1 3 0 0 0,3 1 4 0 0,3 0 4 0 0,1 1 0 0 0,3-2 28 0 0,3 0-20 0 0,0-1 0 0 0,0-3-12 0 0,1-1-4 0 0,-1-3-4 0 0,1-2-32 0 0,-3-2 12 0 0,-1-3-4 0 0,-1-2 12 0 0,-1-1 0-2436-416,-2-2 4 2436 416,0-2-4 0 0,-1-2 8 0 0,1 0 0 0 0,0-1-4 0 0,1 0 0 0 0,0 0 4 0 0,0 2 4 0 0,1 0-4 0 0,-1 2 4 0 0,0 1 8 0 0,0 3 0 0 0,-1 2-4 0 0,-1 3 8 0 0,-1 3 8 0 0,0 2 0 0 0,-1 2-8 0 0,1 3 4 0 0,0 1 8 2436 416,0 1-4-2436-416,2 1-4 0 0,0 0 4 0 0,2-1-8 0 0,0 0 8 0 0,1-2 0 0 0,0-1 0 0 0,2-2-4 0 0,-2-2 0 0 0,1-1 4 0 0,0-2-4 0 0,0-2 0 2587 391,1-1-4-2587-391,0-2 8 0 0,-1-1 4 0 0,0-1-4 0 0,0-2 16 0 0,0 0-8 0 0,-1-1-8 0 0,1-1 0 0 0,-1 1-12 0 0,0-1-4 0 0,-1 1-8 0 0,0 0 8 0 0,0 2 0 0 0,1 2 4 0 0,0 1 8 0 0,2 3 4 0 0,0 3 4 0 0,3 3 4 0 0,1 4 0 0 0,2 2 4 0 0,3 4-4-2587-391,1 1-8 2587 391,2 2 12 0 0,-1 1-4 0 0,1 0-8 0 0,-1-1 4 0 0,-1 0 8 0 0,-2-2-4 0 0,-2-3 4 0 0,-2-2-32 0 0,-2-3-112 0 0,-4-3-372-2436-416,-2-4-772 2436 416,-5-4-961 0 0,-4-4-1527 0 0,-4-4-772 0 0,-3-3-325 0 0,-3-2 145 0 0,-5-3 643 0 0,-2-1 901 0 0,-4-1 1480-2289-437,1 3 1652 2289 437</inkml:trace>
  <inkml:trace contextRef="#ctx0" brushRef="#br0" timeOffset="2254.53">0 1052 240 227327 77560,'3'0'2148'0'0,"2"-2"356"2148"-519,3-1 205-4462 62,4-1 127 2314 457,2-2-500 0 0,1 0-864 0 0,1-2-552 0 0,0-1-308 0 0,1 0-168 0 0,-1 1-103 0 0,1-1-57-2161 497,-2 1-60 2161-497,0 0-36-2161-497,-1 1-28 4322 994,0 0-12-2161-497,-2 1-12 0 0,0 2-4-2327 479,-2 0 4 2327-479,-2 1 12 0 0,-1 2 32 0 0,-1 1 60 0 0,-2 2 72 0 0,-1 2 76 0 0,-1 3 80 0 0,-2 2 76 0 0,-3 3 76 0 0,-3 5 72 2327-479,-3 2 68-2327 479,-4 4 64 0 0,-2 3 32 0 0,-3 4-4 0 0,-3 0-40 0 0,0 2-108 0 0,0-1-124 0 0,3-1-151 0 0,1-2-137 0 0,5-3-116 4475-40,6-2-76-4475 40,6-3-64 0 0,8-2-40-2148 519,7-4-32 2148-519,7-4-20-2327-479,7-3-8 2327 479,7-3-52 0 0,4-4-32 0 0,3-1-16 0 0,1-3-9-2161-497,-1-1 13 2161 497,-2-1 20 0 0,-4 1 52 0 0,-5-1 64 0 0,-6 2 64 0 0,-7 1 92 0 0,-7 3 76 0 0,-6 2 93-2007-515,-8 5 71 4014 1030,-9 4 64-2007-515,-7 4 32 0 0,-7 5-8 0 0,-6 5-40 0 0,-5 3-56 0 0,-2 3-72 0 0,-2 1-68 2161 497,3 1-64-2161-497,1 0-28 0 0,5-1-48 0 0,6-2-36 0 0,5-2-20 0 0,8-2-24 0 0,5-2-28 0 0,7-2-48-2327 479,7-2-16 2327-479,6-2-8 0 0,3-2-36 0 0,4-2-12 0 0,3-1 0 0 0,1-2-4-2507 457,2-1 12 2507-457,-1-1 16 0 0,0 0 32 0 0,-1-1 20 0 0,-2 0 24 0 0,-4 0 20 0 0,-2 1 20 0 0,-4 1 12 0 0,-2 0 24 0 0,-5 2 24 0 0,-3 2 20 0 0,-4 3 28 0 0,-4 2 12 0 0,-5 3 16 0 0,-3 4-4 2311 523,-4 2 8-2311-523,-4 2-4 0 0,-1 2-16 0 0,-1 2-4 0 0,1 0-12 0 0,1-1-16 0 0,3 0-16 0 0,3-1-24 0 0,2-1-12 0 0,4-2-16 2523-480,1 0 8-2523 480,2-1-12-2327-500,3 0 12 2327 500,0-1 8 0 0,0 1 8 0 0,2 0 8 0 0,-1 0 0 0 0,1 1 8 0 0,-1 0-12 0 0,0 1-4 0 0,-1-1-4 0 0,0 0-8 0 0,0 0-20 0 0,1-2-40 0 0,0-1-100 0 0,0-1-204 0 0,2-3-484-2507 457,0-3-680 2507-457,2-2-501 0 0,2-2-683 0 0,5-4-980 0 0,4-4-633 2507-457,6-4 37-2507 457,4-5 444-2148-519,4-7 391 2148 519,5-6 645 0 0,3-8 1040 0 0,-3 0 1644 0 0</inkml:trace>
  <inkml:trace contextRef="#ctx0" brushRef="#br0" timeOffset="4105.54">1919 838 940 227327 77560,'0'1'1628'0'0,"-2"1"268"0"0,-2 1 17 2148-519,0 1-69-2148 519,-3 1-208-2314-457,-1 0-300 2314 457,-1 2-256 0 0,-1 1-192 0 0,-1 0-108 0 0,-2 2-72 0 0,-2 2-68-2161-478,-2 1-60 2161 478,-3 1-112 0 0,-1 1-87 0 0,-1 0-61-2161 478,0 0-40 2161-478,0 0-24 0 0,0-1-28 0 0,3-1-32-2314 457,1-1-40 2314-457,3-2-48 0 0,4-1-48 0 0,2-2-28 0 0,4 0-32 0 0,1-1 4 0 0,3-1-4 0 0,3 0 4 0 0,1-1 0 0 0,1-1 12 2148 519,1 0 16-2148-519,1-1 16 0 0,-1-1 36 0 0,-1 0 64 0 0,-1 0 96 0 0,0 0 80 0 0,-2 1 84 0 0,-1 0 44 2327 500,-2 1 32-2327-500,-1 2-12 0 0,-2 1-52 0 0,-1 2-60 0 0,-2 2-56 0 0,-3 1-60 0 0,0 1-68 0 0,1 1-48 0 0,0 2-44 2327-500,2-1-44-2327 500,2 1-24 0 0,2-1-16 0 0,2-1 0-2327-479,3-1 0 2327 479,3 0-4 0 0,2-2 4 0 0,3-2-8 2327 479,0 0 8-2327-479,2-2-12 0 0,1-1-12 0 0,-1 0 12 0 0,-2-2-4 0 0,-1 0 12 2507 457,-1 0 16-2507-457,-1 0 4 0 0,-2 0 24 0 0,-1 1 40 0 0,-1 0 68 2116-540,-2 2 68-2116 540,-2 2 100-2475-436,0 2 124 2475 436,-2 1 120 0 0,-1 2 104 0 0,-2 2 64 0 0,-2 2 56 0 0,-2 3-11-2314-457,-2 1-37 2314 457,-1 1-80-2161 497,-2 1-96 2161-497,0 1-116 0 0,1-1-116 0 0,1 0-96 0 0,0-2-80 0 0,2-1-68 0 0,3-2-40 0 0,2-1-24 0 0,2-1-8 0 979,4-2-16 0-979,2 0 0 0 0,1-2-4-2327-500,2 0-12 2327 500,1-1-8 0 0,1-1 0 0 0,0 0 4 0 0,-1 0-8-2507 457,1-1 12 2507-457,-1 0 20 0 0,0 0 8 0 0,-2 1 4 0 0,-1 0 4 0 0,-2 0 12 0 0,-1 2 0 0 0,-2 1-4 2311 523,-2 1 4-2311-523,-2 1 4 0 0,-1 1-4 0 0,-2 2 8 0 0,0 1-4 0 0,-2 0 0 0 0,0 1-16 0 0,0 1 4 0 0,0 0-8 0 0,3 0-12 0 0,1-1 0 0 0,2-1 0 0 0,2 1 0 0 0,1-1 0 0 0,0 0 4 0 0,1-2 8 0 0,0 1-4 0 0,1-2-8 0 0,1 0 0 0 0,0 0 0 0 0,0 0-4 0 0,0 0-4 0 0,1 0-4 0 0,0 0 8 0 0,0 0-4 0 0,1 1-16 0 0,0 0 0 0 0,0 0-8 0 0,1 1 4 0 0,1 0-8 0 0,0 0 4 0 0,1-1 12 0 0,0 0 12 0 0,-1 0 8 0 0,-1 0 24 0 0,0 0 24 0 0,-3-1 44 0 0,-2 2 44 2523-480,-1 0 8-2523 480,-1 1 12 0 0,-3 2-16 0 0,-1 0-28 0 0,-1 0-48 0 0,1 0-36 0 0,3 0-36 0 0,2-1-44 0 0,5-1-36 0 0,3-1-52 0 0,5-2-64 0 0,4-1-64 0 0,5-2-36 0 0,4-2-28 0 0,3-2-4 0 0,3-2 16 0 0,0-1 48-2523 480,1-1 44 2523-480,-2-1 48 0 0,-2-1 48-2311-523,-2 0 44 2311 523,-4-1 36 0 0,-3 1 28 0 0,-3 0 20 0 0,-2-1 24-2696 433,-3 1 36 2696-433,-1 1 36 2272 546,-2 2 48-2272-546,1 1 36 0 0,-1 2 48 0 0,-2 1 24 0 0,1 3 12 0 0,-1 2-12 0 0,-1 1-28 2501 527,0 2-16-2501-527,1 1-48 0 0,0 0-16 0 0,-1 2-32 0 0,1-1-12 2757 506,1 1-12-2757-506,1 0-12 0 0,2-2-16 0 0,0-1-12 0 0,1-1-4 0 0,1-2 0 0 0,1-2-16 0 0,1-1-12 0 0,1-4 4 0 0,2-1-16 0 0,2-2 0 0 0,1-3-16 0 0,1-2 0 0 0,0-3 8 0 0,-2-1 16 0 0,-1-1 32 0 0,-4-1 44 0 0,-2-1 36 0 0,-3 0 80 0 0,-4 1 60 0 0,-3-1 40 0 0,-4 1 8 0 0,-3 1-292 0 0,-2 1-16 0 0,-2 0 0 2757-506,-2 1 0-2757 506,-2 0 0 0 0,0 1 0 0 0,2 0 0 0 0,1 1 0 0 0,2-1 0 0 0,2 1 0-2757-480,3 0 0 5280-23,3 0 0-2523 503,4-2 0 0 0,4 0 0 0 0,3-1 0 0 0,4-2 0 0 0,3-1 0 0 0,1-1 0 0 0,0 0 0 0 0,1 0 0 0 0,-2 1 0 0 0,-2 0 0 0 0,-2 2 0 0 0,-3 0 0 0 0,-2 1 0 0 0,-1 2 0 0 0,-2 1 0 0 0,-1 2 0 0 0,-2 2 0 0 0,0 4 0 0 0,-1 2 0 0 0,0 2 0 0 0,1 3 0 0 0,1 0 0 0 0,1 2 0 0 0,1-1 0 0 0,2 0 0 0 0,-1-2 0 0 0,0 0 0 0 0,-1-2 0 0 0,1-2 0 0 0,-1-1 0 0 0,-1-2 0 0 0,-1-1 0 0 0,-1-1 0 0 0,-1-1 0 0 0,0-1 0 0 0,-1 0 0 0 0,0 0 0-2523 503,0 0 0 5280-23,0 1 0-2757-480,0-1 0-2757-480,0 1-1300 5514 960,0 0-1036-2757-480,-1 0-1621-2757-480,-1 0-851 0 960,-2-1-357 2757-480,-3-1 41 0 0,-4-3 708 0 0,-6-3 915 0 0,-3-1 1613-2501-527,1 0 1616 2501 527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4-16T15:52:40.663"/>
    </inkml:context>
    <inkml:brush xml:id="br0">
      <inkml:brushProperty name="width" value="0.1" units="cm"/>
      <inkml:brushProperty name="height" value="0.6" units="cm"/>
      <inkml:brushProperty name="color" value="#333333"/>
      <inkml:brushProperty name="inkEffects" value="pencil"/>
    </inkml:brush>
  </inkml:definitions>
  <inkml:trace contextRef="#ctx0" brushRef="#br0">1290 53 1520 230258 78996,'0'-2'2016'0'0,"1"-1"209"2272"-546,2-1 15-2272 546,1-2-236 0 0,0 0-504 0 0,0 0-416 0 0,1 0-252 0 0,-1 1-116 0 0,-1 0-80 0 0,0 2-68 0 0,-1 0-72 0 0,-1 1-80 0 0,-2 1-55 0 0,-2 0-33 0 0,-2 2 12-2272 546,-2 1 44 2272-546,-4 0 72 0 0,-4 2 112 0 0,-4 2 156 0 0,-5 1 172-2501 527,-3 1 188 5512-73,-5 2 116-3011-454,-3 1 76 0 0,-2 2 16 0 0,-1 1-72 0 0,1 1-171 0 0,1 0-221 0 0,5-1-176 0 0,3-1-168 0 0,6 0-128 0 0,6-1-120 0 0,6-1-72 0 0,7-1-48 0 0,7 0-44 0 0,7-1-36 0 0,9-2-32 0 0,7-2 0 0 0,8-1 8 0 0,7-2 4 0 0,4-2 8 0 0,2-1 4 0 0,2-2-8 3284 425,-2 0-8-3284-425,-2 0-12 0 0,-3 0 0 0 0,-4 0-8 0 0,-5 2 4 0 0,-6-1 4 3573 391,-5 2 8-3573-391,-6 1 12 0 0,-6 2 12 0 0,-7 2 28 0 0,-5 2 8 0 0,-7 2 20 2240-602,-6 3-4-2240 602,-7 2 4 0 0,-4 2 0 0 0,-5 2-12 0 0,-4 2 4 0 0,-2 0 0 0 0,1 2-12 0 0,0 0-4-3446-366,1 1-8 3446 366,4 1-4 0 0,2-1-24 0 0,3-1-12 0 0,5 0-8-3200-399,4 0-8 3200 399,3-2-4 0 0,4-1-8 0 0,3-2-4 0 0,3 0 4 0 0,3-2 4-2961-430,4-1-4 2961 430,1-1 4 2961 430,2-1-12-754-999,1-2 12-2207 569,-1 0-16-2207 569,0-2 44 2207-569,0-1-12 0 0,-2 0 0 0 0,0-1 12 3200 399,-1-1 0-3200-399,-1 1 20 0 0,-2 0-40 0 0,-1 1 12 0 0,-2 1 8 0 0,-2 2 16 0 0,-1 2 8 0 0,-4 3 8 0 0,-1 1 12 0 0,-4 3 16-3200-399,-2 1 8 3200 399,-4 3 12 0 0,-3 0 4 0 0,-1 2 4 0 0,-2 0 0 0 0,-1-1 0 0 0,1 1-16 0 0,2-2-48 0 0,2-2 0 0 0,3-3 0 0 0,4 0-16 0 0,5-3 0 0 0,4-1-16 0 0,3-2 0 0 0,5-2-12 0 0,3 0 0 0 0,4-2 0 0 0,3-2-4 0 0,2 0-24 0 0,3-1-4 0 0,0-2-8 0 0,1 0 12-2961-430,-2-1 12 2961 430,-2-1 20 0 0,-3 1 16 0 0,-2 0 8 0 0,-5 0 8 0 0,-2 0 16 0 0,-5 0-44 0 0,-4 1-8 0 0,-4 1 0 0 0,-6 1 0 0 0,-3 2 0 0 0,-4 3 0 2961 430,-5 1 0-2961-430,-2 2 0 0 0,-3 1 0 0 0,0 2 0 0 0,0 0 0 0 0,3 0 0 0 0,3-1 0 0 0,3 0 0 0 0,4-1 0 0 0,4-2 0 0 0,4-1 0 0 0,4-2 0 0 0,4 0 0 0 0,3-1 0 0 0,4-2 0 0 0,4 0 0 0 0,4 0 0 0 0,3-2 0 0 0,3-2 0 0 0,3 0 0 0 0,1-2 0 0 0,1 0 0 0 0,-2-1 0 0 0,0-1 0 0 0,-3 0 0 0 0,-1 1 0 0 0,-4-1 0 0 0,-2 1 0 0 0,-4 1 0 0 0,-4 1 0 0 0,-4 0 0 0 0,-4 1 0 0 0,-7 1 0 0 0,-4 2 0 0 0,-6 1 0 0 0,-6 1 0 0 0,-5 2 0 0 0,-5 1 0 0 0,-4 2 0 0 0,-3 1 0 0 0,-4 1 0 3200 399,-2 0 0-3200-399,-1 0 0 0 0,0 0 0 0 0,4 0 0 0 0,3 0 0 0 0,5-1 0 0 0,6-1 0 0 0,4-1 0 0 0,8 0 0 2111-592,5 0 0-2111 592,5-2 0-3104-376,5 1 0 3104 376,4-1 0-2207 569,3-1 0 2207-569,2 1 0 0 0,3-2-1612 0 0,1-2-1796 0 0,2-1-1185-2961-430,0-3-563 2961 430,0-4-177 2961 430,-1-3 269-5922-860,-1-4 919 2961 430,-3-4 1649-2735-456,0 2 1536 2735 456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4-16T15:52:37.179"/>
    </inkml:context>
    <inkml:brush xml:id="br0">
      <inkml:brushProperty name="width" value="0.1" units="cm"/>
      <inkml:brushProperty name="height" value="0.6" units="cm"/>
      <inkml:brushProperty name="color" value="#333333"/>
      <inkml:brushProperty name="inkEffects" value="pencil"/>
    </inkml:brush>
  </inkml:definitions>
  <inkml:trace contextRef="#ctx0" brushRef="#br0">0 209 56 219742 78996,'0'0'728'0'0,"0"1"100"-2272"-546,0 0 108 4968 113,0 1 108-2696 433,0 0 68 0 0,0 0 53-2116-540,1-1-13 4591 104,0 1-84-2475 436,1-1-112 0 0,-1-1-140 0 0,1 0-152-1982-535,0-2-144 4271 98,1 0-124-2289 437,-1-2-92 0 0,1-1-76 0 0,1-2-28 0 0,1 0 8 266-969,1-3 28-266 969,1 0 48 0 0,1-2 60-266 969,1-1 72 266-969,0-2 48 0 0,2 0 32 0 0,0-1 0-2289 437,1 1-36 2289-437,1 0-60 1982 535,-2 0-68-1982-535,1 2-67-2475 436,-1 0-61 2475-436,-2 3-48 0 0,-1 1-20 0 0,-2 3-8-580 973,-1 1 28 580-973,-2 3 72 0 0,0 4 112 0 0,-2 4 140 0 0,-1 7 132 0 0,-2 7 124 0 0,-1 8 140 0 0,1 9 84 0 0,1 8 36 0 0,-1 7-28 0 0,2 8-44-2896 407,0 5-76 2896-407,2 4-108 0 0,1 1-100 0 0,2-1-92 0 0,1-2-55 0 0,2-5-33 0 0,2-6-36-3104 376,0-6-12 3104-376,2-7-44 0 0,-1-8-36 0 0,2-7-56 0 0,1-8-48 0 0,1-6-64 0 0,0-8-48 0 0,1-8-36 0 0,1-8-32 0 0,-1-6-24 0 0,1-7-12 0 0,0-6-4 0 0,-1-5-20 0 0,0-4-16-1893-605,0-5-24 1893 605,-1-5-16 0 0,-1-3-12 0 0,-1-3 4 0 0,0-3 20 3004-355,0 0 16-3004 355,0 0 12 0 0,-1 3 24 1993 584,-1 5 8-1993-584,-1 5-4 0 0,0 6-4 2896-407,-2 7-4-2896 407,-2 7 0 0 0,-2 7-12 0 0,-1 9-8 0 0,-2 7 20-2066-561,-1 10 8 4132 1122,1 10 12-2066-561,0 8 16 0 0,0 8 8 0 0,1 7 20 0 0,1 6-8-4889-177,0 6-8 4889 177,1 2-12 0 0,1 2 0 0 0,2 0 0 1993 584,-1-2 4-5097-208,2-4-4 3104-376,1-4 4 0 0,0-6 12 0 0,0-7 8 0 0,1-5-20 0 0,0-8 16 0 0,1-5 8 2111 592,2-8-8-2111-592,0-8-8 0 0,2-6-12 0 0,1-9 20 0 0,2-6-24 0 0,2-7-16 0 0,1-7-20 0 0,0-6-16 0 0,1-6-32 0 0,1-5-8 0 0,1-6 12 0 0,-1-3-4 3200-399,1-2 20-3200 399,0 0 16 0 0,-1 2 16 0 0,1 4 0 0 0,-2 7-16 0 0,-2 7 4 0 0,-3 8-20 0 0,-2 9 4 0 0,-3 9 0 2961-430,-3 10 8-2961 430,-1 10 12 0 0,-4 9 12 0 0,-1 9 64 0 0,-1 8-4 2501 527,-2 7-4-5512-73,0 5-8 3011-454,0 5-16 0 0,-1 3 4 0 0,2 2-68 0 0,1 0 24 0 0,0 0 4 0 0,2-1 4-3284 425,2-4 12 3284-425,2-4 0 0 0,2-4 12 0 0,1-6 0 0 0,1-6 0 0 0,2-6 0 0 0,0-7 0 0 0,2-6-4 0 0,1-7-16 0 0,1-6-16 0 0,2-7-24 0 0,-1-5-20-2367-577,1-7-32 2367 577,1-4-56 0 0,-1-4-48 0 0,0-5-48 0 0,0-3-28 0 0,1-3-8 0 0,-1-2 20 0 0,0-1 56 0 0,-1 1 52 0 0,-1 3 48 3200-399,-2 2 28-3200 399,-1 6 32 0 0,-2 6 0 0 0,-1 6-12 0 0,-2 7 0-2207-569,-3 8 24 2207 569,0 8 40 0 0,0 8 4 0 0,-3 8 8 0 0,0 7 12 0 0,0 6 4 0 0,0 5-8 0 0,1 5-20 0 0,-1 2-4 0 0,2 1 0-3104 376,0 1 4 3104-376,1-1-8 0 0,2-2-8 0 0,1-3-8 0 0,1-2 4 0 0,1-5-12 0 0,-1-3-8 0 0,1-5-8 0 0,-1-4-12 0 0,0-4-12 0 0,0-6-16-1893-605,0-4-12 1893 605,0-5-8 0 0,-1-4 20 0 0,1-5 4 0 0,-1-4 28-1701-615,0-5 8 1701 615,1-3 0 0 0,0-4-20 0 0,0-4-8 0 0,1-4 12 0 0,0-2-28 0 0,1-2 8 0 0,0 0 20 0 0,0-1 28 0 0,1 2-1 0 0,-1 2-7 2900-336,-1 3 0-2900 336,-1 5-4 0 0,-1 5 8 0 0,-1 6 0 0 0,-2 6 24 0 0,-1 7 12 0 0,-2 7 20 0 0,-2 7 8 0 0,-1 7 0 0 0,1 6 0 0 0,-1 5-4 0 0,0 5-3 0 0,1 3-13 0 0,0 4-8 0 0,2 0-4-1199 951,1 1-9 1199-951,1-2-7 0 0,3-2-12 0 0,0-4-4 0 0,0-5 0 0 0,1-5 0 0 0,0-4 4 0 0,0-6-20 0 0,0-4-36 0 0,0-6-44 0 0,0-5-56 0 0,1-5-72 0 0,0-4-60 0 0,0-4-40 0 0,1-4-4 0 0,0-3 20 0 0,2-5 28 0 0,0-3 72 0 0,1-4 56 0 0,0-3 40 0 0,2-4 44 3004-355,2-1 32-3004 355,-1-1 36 0 0,0 0 24 0 0,1 1-4 0 0,-2 4 20 0 0,-1 4 36 2823-384,-2 5 36-757 945,-2 5 16-2066-561,-3 7 16 0 0,-1 7 32 0 0,-3 7 20 0 0,0 6-28 0 0,-3 8-24 0 0,-1 5-20 0 0,0 5-16 0 0,-1 5-12 0 0,0 4-12-2896 407,0 3 4 2896-407,2 1-12 0 0,1 2 0 0 0,1 0-8 2207 569,2 0-12-2207-569,1-1-40-3200 399,0-2 8 3200-399,2-2 20 0 0,-1-4-4 0 0,1-3-16 0 0,0-4 56 0 0,1-3-24 0 0,0-4-68 0 0,0-3-96 0 0,0-5-84 0 0,3-3-60 2367 577,-1-5-108-2367-577,2-4 16 0 0,0-4 32 0 0,1-5 56 0 0,2-3 76 0 0,0-5 64 0 0,1-3 48 0 0,0-3 32 0 0,0-2 24 0 0,2-3 28 3284-425,-2 0 12-3284 425,0 0 20 0 0,-1 1 24 0 0,-2 2 40-2451-551,-1 4 24 2451 551,-2 4 36 0 0,-2 5 28 0 0,-2 5 24 0 0,-3 6-4 0 0,-3 6-16 0 0,0 5-20 0 0,-3 7-28 0 0,-1 5-32 0 0,-1 4-28 0 0,0 5-16 0 0,1 3-16 0 0,-1 3-4 0 0,2 1-12 0 0,1 1 0 0 0,1 0 12 0 0,2-1 20 0 0,1-2 8 0 0,2-2 12 0 0,0-2 8 0 0,2-3 32-3200 399,0-3-24 3200-399,1-4-8 0 0,-1-3 0 0 0,-1-3-16 0 0,1-3-4 0 0,0-3-44 0 0,0-3-8 0 0,1-3-16 0 0,1-4-16 0 0,-1-3 4 0 0,1-3-8 0 0,1-2 4 0 0,1-3 8 0 0,-1-3 8 0 0,0 0 12 0 0,-1-1-4 0 0,0 0 12 0 0,-2 0 20 0 0,0 2 36 3200-399,-2 3 28-3200 399,0 3 16 0 0,-2 3 24 0 0,-2 4 12-3200 399,0 5 8 3200-399,-2 5-16 0 0,-1 6-20 0 0,-1 4-16 0 0,-2 5-32 0 0,1 3-20 0 0,1 4-16 0 0,0 1-12 0 0,1 0 0 0 0,1 1 8 0 0,2-1 12 0 0,1-3 4 0 0,1-2 8 0 0,1-3 16 0 0,2-3 4 0 0,1-3-20 0 0,2-4 4 0 0,0-4-20-3446 366,3-4-8 3446-366,0-4-28-1981-614,1-5-36 1981 614,1-3-48 0 0,0-5-76 3316-344,-1-2-48-3316 344,0-5-36-1893-605,-1-2-12 1893 605,-1-3 16 0 0,0-2 36 0 0,0-1 56 0 0,-1-1 56-1701-615,1 0 48 1701 615,-2 2 12 0 0,1 2-16 0 0,-2 4 12 0 0,0 3 12 0 0,-1 3 8 2900-336,-1 5 16-2900 336,0 4 40 0 0,-2 5 32 0 0,0 4 28 0 0,-2 6 12 0 0,-2 4 0 0 0,0 6-16 0 0,0 3-16 0 0,-2 4-12 0 0,1 4-16 1805 596,0 1-20-1805-596,0 0-12 0 0,1 1-16-3004 355,2-1 8 3004-355,1-1 0 0 0,2-3 16 0 0,0-2 16 0 0,1-4 12 0 0,2-2 8 0 0,0-5-8 0 0,0-2-4 0 0,1-5-24 1893 605,0-3-24-1893-605,0-3-32 0 0,1-5-52 0 0,1-3-60 0 0,0-4-32 0 0,1-3-40 0 0,2-3-20 0 0,1-3-4 0 0,-1-2 40 0 0,1-2 32 0 0,0 1 36 0 0,0-1 24 0 0,-1 2 36 2111 592,0 3 32-2111-592,-1 3 32 0 0,-1 5 48 0 0,-2 4 44 0 0,-2 6 48 0 0,-2 6 20 0 0,-2 5 16 0 0,-1 4-4 0 0,-1 5-16 0 0,-1 3-24 0 0,-1 1-36 0 0,0 2-20 0 0,1 0-16 0 0,2-1-12 0 0,1-1-4 0 0,1-3-4 0 0,1-1-32 0 0,1-3-24 0 0,2-2-28 0 0,0-3-64 0 0,1-3-76 0 0,2-3-112 2367 577,0-3-68-2367-577,1-3-112 0 0,1-4-116 0 0,1-2-80 0 0,1-3-52 0 0,2-4 16 0 0,0-4 44 2660 558,1-3 112-2660-558,2-3 132 0 0,1-4 144 0 0,2-2 120 0 0,-1-1 92 0 0,0-2 64 0 0,-1 2 48 0 0,-1 2 32 0 0,-1 3 32 0 0,-3 5 44 0 0,-3 5 48 0 0,-1 6 32 0 0,-4 6 12 0 0,-2 6 12 0 0,-4 8-16 0 0,-1 5-40 0 0,-2 7-40-2660-558,-2 4-72 2660 558,0 4-12 0 0,-1 4-24 3284-425,0 0-16-6568 850,2 2 0 3284-425,1 0 4 0 0,1-2 20 0 0,3-2-12 0 0,0-2-4 0 0,3-2-8 0 0,2-4-4 0 0,1-2-20 0 0,1-5 0 0 0,0-3-12 0 0,3-5-24 0 0,0-4-4 0 0,0-4-28 0 0,1-5-8 0 0,1-5-12 0 0,0-3 0 0 0,2-5 24 0 0,-1-4 8 0 0,2-5 12 0 0,0-4-4 0 0,1-5 8 0 0,0-4 12 0 0,2-3-4 0 0,0-2 12 2660 558,1-1 20-2660-558,-1 1 24 0 0,0 3 20 0 0,-2 4 36 0 0,-2 4 44 6392 57,-4 7 36-6392-57,-2 7 40 0 0,-3 6 40 0 0,-2 8 16 0 0,-3 6-8 0 0,-1 9-28 0 0,-2 6-32 0 0,-2 6-16 0 0,-1 5-32 0 0,0 5-32 0 0,1 2-20 0 0,1 2-8 0 0,2 2-4 0 0,3-1 4-3041-508,1 0 4 3041 508,2-2 20 0 0,2-2 4-2727-532,0-3 4 2727 532,0-5-84 0 0,1-3-260-3284 425,-1-5-404 3284-425,-1-5-420-2367-577,-1-5-880 2367 577,-1-5-1168 0 0,-1-5-557 0 0,-3-3-95 0 0,-2-4 204 0 0,-3-3 299 0 0,-3-2 817 0 0,0 1 1548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4-16T15:52:29.574"/>
    </inkml:context>
    <inkml:brush xml:id="br0">
      <inkml:brushProperty name="width" value="0.1" units="cm"/>
      <inkml:brushProperty name="height" value="0.6" units="cm"/>
      <inkml:brushProperty name="color" value="#333333"/>
      <inkml:brushProperty name="inkEffects" value="pencil"/>
    </inkml:brush>
  </inkml:definitions>
  <inkml:trace contextRef="#ctx0" brushRef="#br0">60 222 372 226785 73678,'0'0'1300'1886'457,"-3"-2"208"-1886"-457,-2-1-20 1668-522,-1-1-95-1668 522,-1 0-169 0 0,1-2-212 0 0,0 0-144 1568-534,0 0-76-1568 534,0-1-8-1853-423,2-1 4 1853 423,0 0-52 0 0,1-1 16 0 0,1-1-12 0 0,0-1-28 0 0,3-1-44 0 0,0-1-60-1767-439,0 0-16 169 940,1-1-83 1598-501,0 1-65 0 0,1-1-56-1689 487,0 1-12 1689-487,1 2-4 0 0,0 0 4 0 963,0 2-12 0-963,-2 2 16 1894 474,1 2 120-1894-474,0 3 184 0 0,-2 3 200 0 0,0 6 200 0 0,0 6 160 2008 458,-1 6 80-2008-458,0 8-52 0 0,0 6-159 0 0,0 5-201 0 0,0 6-192 0 0,0 2-164 0 0,0 2-124 0 0,0-1-96 0 0,2-1-84 0 0,1-3-40 0 0,1-3-36 0 0,1-4-24 0 0,0-5-20 0 0,0-5-12 2130 438,0-4-4-2130-438,0-4-20 0 0,0-3-20 0 0,1-5-20 2257 419,2-3-4-2257-419,-1-4-20 0 0,1-3-8 0 0,4-3-20 0 0,1-6-8 0 0,2-4 4 0 0,3-5-8 1696-563,1-5 0-1696 563,2-5 0 0 0,0-5 8 0 0,1-4 12 0 0,0-2 0 0 0,0 0-4 0 0,-2 1-4 0 0,-1 2-4 0 0,-4 4 0 0 0,-2 4-4 0 0,-2 5-8 0 0,-2 5 0 0 0,-3 5 4 1571-573,-1 6-4-1571 573,-3 5-12 0 0,-1 7-4 0 0,-3 6 0 0 0,0 6-4 0 0,0 6 0 0 0,1 6 16 0 0,-1 4 16 0 0,3 3 12 0 0,0 1 4-1571 573,2 2 12 1571-573,2-1 0 0 0,0-2 4 0 0,2-3 0 0 0,-1-3 12 0 0,2-3-8 0 0,1-5 8-1696 563,1-3-8 1696-563,1-6-12 0 0,2-4-16 0 0,2-5-16 0 0,2-5-8 0 0,2-6-8 0 0,3-6-8 0 0,1-5 8 0 0,1-5 4 0 0,2-6 12 1696-563,-1-3 8-1696 563,1-5 8 0 0,-1-3 8-2219-400,0-1 0 2219 400,-1-2-12 0 0,-1 3 0 0 0,-3 2-8 0 0,-2 5-4 0 0,-2 5 0 0 0,-4 6-4 0 0,-2 6 8 0 0,-3 6-8 1615-556,-2 7 8-1615 556,-1 7-4 0 0,0 5-12 0 0,-1 5 0-2071-403,-1 4-4 2071 403,2 4-8 0 0,1 3 8 2071 403,1 3 12-2071-403,1 1 4 0 0,3 2 8 0 0,1-1 4 0 0,2 0 0-2071-403,2-2-4 424 942,0-3 0 1647-539,2-3-4 0 0,0-3-12 0 0,1-4-8 0 0,1-5 8 0 0,1-4-20 0 0,1-5-8 0 0,1-6 12 0 0,1-5 0 0 0,0-4 24 0 0,0-6 8 0 0,1-4 20 0 0,-1-4 8 0 0,0-3 4 2103 420,-1-2 0-2103-420,0-1 4 0 0,-1 0-8 0 0,-1 1 16 3790-173,-1 3-20-3790 173,-1 3 0 0 0,0 3-12 0 0,-2 5-12 2282 360,-2 4 0-2282-360,-1 5-24 0 0,-1 5 12 0 0,-1 4 0 0 0,0 4 4 0 0,0 4-8 0 0,1 4-4 0 0,1 4 4 0 0,2 3 0 0 0,1 4-4 0 0,0 2 8 0 0,2 1-4 0 0,2 2 8 0 0,1 0-4 0 0,0-1 4 0 0,0-1-4 0 0,2-2-4 0 0,1-4 0 0 0,0-3-12 0 0,1-5 0 0 0,-1-4-8 0 0,0-4-8 0 0,-1-4 8 0 0,1-4 8-2282-360,-1-4 8 2282 360,1-4 8 0 0,-2-2 12 0 0,1-4 12 0 0,-2-2 4 0 0,0-3 8 0 0,-1-2-8 0 0,1-3 0-1571 573,0-2-8 1571-573,1 0-4 0 0,2 0-4 0 0,-1 1-8 0 0,-1 2 4 0 0,0 3 8 0 0,-1 4-4 0 0,-1 3-4 0 0,-2 4 4-2219-400,-1 5-8 2219 400,-1 5 12 0 0,-1 3-4 0 0,-2 5-12 0 0,1 4 0 0 0,-1 5-4 0 0,0 3-4 0 0,0 4-20 0 0,1 2-8 0 0,0 2 12 0 0,1 2-8-2103-420,0 0 8 2103 420,1-1-4 0 0,0-1 16 0 0,1-1 0 0 0,0-3 4 0 0,1-2 24 0 0,1-4 8 3718-136,1-4 0-3718 136,1-4 8 0 0,1-3-4 0 0,0-4 4 0 0,1-4 8 0 0,-1-3-8 604 956,-1-4 4-604-956,1-3-4 0 0,-1-3 8 0 0,0-3 0 2337 378,0-2 4-2337-378,0-2-4 0 0,-1-1-4 0 0,0 0-4 0 0,1 1-4 0 0,-2 3-12 0 0,0 1 0 0 0,-1 4-4 0 0,-1 3 0 0 0,-1 5 0 0 0,0 4 8 0 0,-2 5-4 0 0,0 5-4 0 0,-1 5-20 0 0,0 3 8 0 0,-1 4-4 0 0,1 3-8 0 0,0 1-4 0 0,-1 2 4 0 0,1 0 16 0 0,2 0-4 0 0,0-1-4 0 0,0-2 0 0 0,1-1 0 0 0,-1-2 8 0 0,2-3-4 0 0,-1-3 4 0 0,1-2 8 1516-591,1-4-28-3032 1182,1-1-16 1516-591,1-4-24 0 0,1-1-16 0 0,0-4-20 0 0,0-1-24 0 0,0-3 12 0 0,0-3 28 0 0,1 0 4 0 0,1-3 8 0 0,0-1 8 0 0,0 0 16-1644 581,0-2 12 1644-581,0 1 0 0 0,0 0 4 0 0,-1 2 16 0 0,-1 1 12 0 0,-2 3 0 0 0,-2 2 4-2389-396,0 2 4 2389 396,-1 3 0 0 0,-1 3 0 0 0,-1 4-8 0 0,1 1 0 0 0,-1 4 0 0 0,0 1-8 0 0,0 3-12 0 0,1 1 4 0 0,0 1-4 0 0,1 0 4 0 0,1 1-4 0 0,0-2 0 0 0,0-2 24 0 0,1-1 4 1696-563,-1-2 12-1696 563,1-2 8 0 0,0-3-4 0 0,0-2-4 0 0,0-2-8 0 0,0-3 4 0 0,0-2 0 0 0,0-2 0-1696 563,-1-3 4 4085-167,1-1 4-2389-396,0-3 4 0 0,0 0 4 0 0,1-2-4 0 0,-1 0-4 0 0,0 0 0 0 0,0 1 8 0 0,-1 1-8 0 0,0 2 4 0 0,-2 2-36 0 0,-2 3 28 0 0,-1 2 20 2524 372,-1 4 0-2524-372,-1 2 8 0 0,0 4 4 0 0,0 2 20 0 0,-1 4-20 0 0,-1 3-28 0 0,1 3-12 0 0,0 1-8 0 0,0 2-8 0 0,1 1 4 0 0,0-1-4 0 0,-1 0 4 0 0,0-1-4 0 0,-1-3 4 1577-599,0-2 4-1577 599,0-2 0 0 0,1-3 4 2578 329,1-3 4-2578-329,2-4 4 0 0,1-2 4 0 0,3-4 8 0 0,1-3-4 0 0,2-3 0 0 0,0-3 0 0 0,2-1 4 0 0,0-3 0-1494 616,1 0-4 1494-616,0-2 0 0 0,0 0-4 0 0,0 1-4 0 0,-1 0-4 0 0,-2 2 8 0 0,-2 3 24-2661-346,0 2 44 2661 346,-2 3 12 0 0,-2 4 20 0 0,-1 4 8 0 0,0 4 0 0 0,0 3-20 0 0,0 3-36 0 0,0 4-8 0 0,1 2-20 1577-599,1 2-8-1577 599,0 2 0 0 0,0 0-8 0 0,-1 0 0 0 0,1-1 12 0 0,-2-1-8 0 0,-1-2 0 0 0,-1-2-4 0 0,-1-1 8 0 0,-2-3 0-2457-354,-1-1-20 3973-237,-2-3 8-1516 591,0 0-12 0 0,-1-3-36-1516 591,-2-1-128 3973-237,0-2-336-4914-708,-3-3-776 2457 354,-1-1-960 0 0,-1-2-1373 1516-591,-1-1-911-1516 591,-1-1-385 0 0,-4 0 65-1516 591,-4 1 640 1516-591,-4 1 887 0 0,-4 2 1333 0 0,1 3 1616 0 0</inkml:trace>
  <inkml:trace contextRef="#ctx0" brushRef="#br0" timeOffset="2001.11">3490 352 692 237322 75772,'0'-2'2096'0'0,"1"-1"380"-766"-951,0-1 241 766 951,1-2-57 0 0,0-2-536 0 0,1-1-652 0 0,0 1-528 0 0,1-1-364 0 0,1 1-232 0 0,1 0-128 0 0,0 2-59 0 0,0 2-17 0 0,0 1 36-2175-383,-2 3 68 4350 766,0 3 144-3746 190,-3 4 104 1571-573,-3 5 120 0 0,-3 4 120 0 0,-4 7 120 0 0,-4 5 100 0 0,-2 4-8 0 0,-3 3-16 0 0,-2 2-44-1696 563,1-1-88 1696-563,0-1-96 0 0,2-3-84 0 0,4-3-88 0 0,2-5-68 0 0,3-3-55 0 0,4-3-53-1832 549,5-4-72 1832-549,3-4-104 0 0,5-4-60 0 0,5-3-48 0 0,4-5-48 0 0,6-3-28 0 0,6-4-28 0 0,4-4 0 0 0,5-3-4 0 0,3-2-12 0 0,3-3 8 0 0,1-1 0 0 0,0-2 24 0 0,-2 1 8 0 0,-2 0-4 1832-549,-3 2 8-1832 549,-5 1 4 0 0,-4 4 0 0 0,-6 3-20-2257-419,-4 3 0 2257 419,-6 4 12 0 0,-5 5 12 0 0,-6 4 12 0 0,-6 6 48 0 0,-5 5 56 0 0,-6 5 52 0 0,-5 5 60 0 0,-3 5 48 0 0,-5 4 56 0 0,-2 2 32-1864 531,-1 3-16 1864-531,0 0-16 0 0,3 1-48 0 0,3-2-48 0 0,2-1-60 0 0,5-2-60 0 0,5-3-32 307 972,3-3-36-307-972,6-2-28 0 0,4-3-12 0 0,4-2-12 0 0,4-4-8 0 0,4-3 4 0 0,4-2-8 1982-535,3-4-4-1982 535,4-3-32-1982 535,2-2-80 1982-535,3-3-16 0 0,3-3-36 0 0,2-3-52 0 0,3-1-60 2475 436,4-3-52-2475-436,0-1 32 0 0,3-1 4 0 0,1-1-4 0 0,0 0 48 0 0,-1 0 68 0 0,-3 2 76 0 0,-4 2 64 0 0,-6 2 76 0 0,-5 4 120 0 0,-5 2 80 0 0,-8 5 84 0 0,-7 5 64 2646 412,-7 4 32-2646-412,-6 6-24 0 0,-7 4-56 0 0,-6 4-60 0 0,-5 4-72 0 0,-5 4-56 2823 384,-2 3-44-2823-384,-2 1-44 0 0,1 2-24 1805-596,0 0-12-1805 596,3 0-8 0 0,5-2-4 0 0,4-3-4 0 0,5-2 8 0 0,5-2 0 0 0,5-4 4 0 0,6-4 0 0 0,5-3 0 0 0,5-3-4 1639-606,6-4-32-1639 606,4-5-28 0 0,5-3-56-1639 606,5-4-76 1639-606,4-4-80 0 0,4-2-96 0 0,3-4-88 0 0,4-3-84 0 0,2-1-20 0 0,3-3 12 0 0,1 0 64 0 0,-1-1 91 0 0,-2 0 101 0 0,-4 2 124 0 0,-5 2 132 0 0,-5 3 188-2744-364,-6 3 164 2744 364,-6 4 129 0 0,-7 5 87 0 0,-7 6 64 0 0,-7 4-4 0 0,-7 6-108 0 0,-5 4-116 0 0,-4 5-92 0 0,-2 2-68 0 0,-3 3-68 0 0,1 2-32-1884 576,1 0-24 1884-576,0 1-20 0 0,2 0-24 0 0,3-1-8 0 0,2-1-8 0 0,4-2-4 0 0,3-2-12 0 0,2-3 0-2066 561,4-2-8 2066-561,4-4-8 0 0,5-3-16 0 0,5-4-8 0 0,4-3-32 0 0,5-5-40-2272 546,4-2-60 2272-546,4-5-80 0 0,5-4-68 0 0,4-1-40 0 0,3-3 0 0 0,1-1 28 0 0,1-2 52-2735-456,0 1 88 2735 456,-2-1 76 0 0,-2 1 48 0 0,-3 1 32 0 0,-5 1 40 0 0,-4 3 20 0 0,-4 1 16 0 0,-4 2 28 0 0,-5 1 36 0 0,-4 3 56 0 0,-3 1 16 0 0,-3 3 40 0 0,-3 2 28 0 0,-3 1 8 2735 456,-2 3-4-2735-456,-1 2-44 0 0,-2 1-32 0 0,-2 1-36 0 0,-1 1-16 0 0,1 0-32 0 0,1 0-28 0 0,0-1-20 0 0,1 0-8 2961 430,2-1 8-2961-430,3-2-24 0 0,3-2-4 0 0,4-3-4 2207-569,3-2-12-2207 569,6-2-16-2207 569,4-4-52 2207-569,4-3-40 0 0,6-3-36 0 0,2-3-24 0 0,4-3-8 0 0,1-2 0 0 0,2-2 32 0 0,0-2 28 0 0,0-1 24 0 0,-2 0 20 0 0,0-1 20 0 0,-2 0 16 0 0,-2 1 16 0 0,-3 1 0 0 0,-1 2 8 0 0,-3 1 4 2207-569,-2 1 0-2207 569,-1 2-4 0 0,-2 1-4 0 0,-1 1 4 0 0,1 1-4 0 0,-1 0 4 0 0,0 2 4 0 0,0 2 32 0 0,-1 1 40 0 0,-1 2 48 1993-584,-2 3 36-1993 584,-2 4 44 0 0,-4 3 12-1993 584,-2 4-4-903-991,-3 4-32 2896 407,-4 2-24 0 0,-2 3-44 0 0,-2 1-28 0 0,-2 2-28 0 0,0-2-8 0 0,-1 0-12 0 0,0-2-16 0 0,1-2 8 0 0,1-3 0 0 0,2-3-4 0 0,2-2-8 0 0,4-3-4 0 0,2-3-8 0 0,5-3-24 0 0,4-4-56-2272 546,4-2-124 4544-1092,4-4-252-2272 546,2-2-684-5007 90,2-2-688 7318-613,1-2-1005-2311 523,0 0-1215 0 0,0 0-553 0 0,-2 1-107 0 0,-2 2 500 0 0,-3 2 595 0 0,-2 5 969 2116-540,-6 3 1516-2116 540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4-16T15:52:17.117"/>
    </inkml:context>
    <inkml:brush xml:id="br0">
      <inkml:brushProperty name="width" value="0.1" units="cm"/>
      <inkml:brushProperty name="height" value="0.6" units="cm"/>
      <inkml:brushProperty name="color" value="#333333"/>
      <inkml:brushProperty name="inkEffects" value="pencil"/>
    </inkml:brush>
  </inkml:definitions>
  <inkml:trace contextRef="#ctx0" brushRef="#br0">350 193 1292 233289 75957,'2'-1'1644'-523'-963,"2"-2"208"523"963,2-2-39 0 0,2-1-117-2103-420,0 0-240 2103 420,1-2-188 1647-539,1 0-116-1647 539,1 0-88-1971-422,1-1-92 1971 422,0 0-108 0 0,-1 0-108-1668 522,1 0-107 1668-522,1 1-77 0 0,-2-1-4 0 0,0 1 12 1992 439,0 1 32-3753 87,0 0 44 1761-526,0 1-36 2130 438,0 2-52-2130-438,-2 0-92-1864 531,1 1-84 4153-94,-2 0-104-2289-437,1 1-88 1832-549,-2 1 12 557 945,0 1 44-2389-396,-1 0 100 0 0,-4 2 172 0 0,-4 1 156 0 0,-4 2 132 0 0,-5 2 104 0 0,-8 3 52 0 0,-7 3-19 0 0,-8 3-125 0 0,-7 2-120-2389-396,-7 2-128 2389 396,-3 1-120 0 0,-4 2-120 0 0,1 1-112 0 0,1-1-72 0 0,5-2-60 1696-563,5 0-32-1696 563,7-4-32 0 0,7-1-20 0 0,8-2-8 0 0,8-1-16 0 0,11-2-4 0 0,11-1-16 0 0,10-2 0 0 0,13-2-24 0 0,12-4 0 0 0,12-2 4 0 0,11-3-68 0 0,10-3-88 0 0,7-1-108 0 0,7-2-116 0 0,3-1-140 0 0,1 0-164 0 0,0 1-56 0 0,-3 2 23 0 0,-4 2 65 0 0,-8 2 92 0 0,-9 2 140-1696 563,-10 2 180 1696-563,-11 3 192 0 0,-11 2 168 0 0,-12 2 168 0 0,-11 2 160 0 0,-12 2 144 0 0,-13 3 108 0 0,-11 1 57 2389 396,-10 2 7-2389-396,-12 2-48 0 0,-11 1-76 0 0,-9 2-96 0 0,-8 2-84 0 0,-7 1-96-1785 569,-4 2-60 1785-569,-2 0-40 0 0,0 1-44 0 0,2 0-24 0 0,6-1-36 0 0,8-1-36 0 0,8-2-32-2436-416,10-1-32 2436 416,12-2-12 0 0,12-2-12-1982 535,10-1-8 1982-535,13-2-12 0 0,11-1 8 0 0,12-4-4 0 0,11-2 0 0 0,11-3-20 0 0,10-3-32 0 0,8-3-60 0 0,6-1-80 0 0,3-2-96 0 0,4-1-96 0 0,0-1-72 0 0,-2 1-20 0 0,-1 1 24-2148 519,-5 1 60 4655-62,-6 2 96-2507-457,-5 1 100 0 0,-8 1 116 0 0,-9 3 120 0 0,-7 0 128 0 0,-9 2 120 0 0,-9 2 120 0 0,-8 2 88 0 0,-9 1 64 0 0,-9 2-24 0 0,-10 2-48 2116-540,-7 1-80 530 952,-9 2-92-2646-412,-4 2-84 0 0,-6 1-64 0 0,-4 2-40 0 0,-2 0-36 0 0,0 1-32 0 0,0 0-20 0 0,3 0-12 0 0,3-1-20 0 0,4 0 0 1884-576,5-1 0-1884 576,6-3 4 0 0,5-1-4 0 0,8-1 0-2587-391,7-2 4 2587 391,7-1-4 0 0,6-1-4 0 0,8-1-16 0 0,8-3-32 0 0,5-1-44 0 0,7-2-76 0 0,4-2-96 0 0,5-1-104 0 0,2-2-88 0 0,3-1-52 0 0,0 0-4 0 0,0 0 44-2436-416,-2-1 84 4872 832,-3 0 104-4872-832,-5 2 119 454 951,-5-1 109 1982-535,-7 2 112 0 0,-6 0 97 0 0,-8 2 111 0 0,-8 2 96 1982-535,-9 4 80-1982 535,-9 2 52 0 0,-9 3 0 0 0,-9 2-28 0 0,-7 3-64 0 0,-8 1-48 0 0,-6 3-64 0 0,-5 1-60 2436 416,-4 1-20-4379 139,0 1-20 1943-555,2 0-28 0 0,4-2-28 0 0,5-1-24 0 0,9-1-24 0 0,9-3-36 0 0,8-2-32-2475-436,9-1-24 2475 436,9-2-28-2148 519,8-2-32 2148-519,10-2-52 0 0,7-1-56 0 0,7-3-72 0 0,7-2-60 0 0,7-2-64 0 0,5-3-52 0 0,4-1-44 0 0,4-1-28-4654 0,2-2-20 4654 0,2-1-8 0 0,-1-1 31 0 0,0 0 57 0 0,-2 1 68 0 0,-3-1 92 0 0,-3 1 112 166-976,-5 2 88-166 976,-5-1 120 0 0,-6 2 124 0 0,-7 1 136 0 0,-6 1 136 2161 497,-6 2 116-2161-497,-7 2 105 0 0,-6 3 23 0 0,-8 3-28 0 0,-5 2-84 2327 479,-6 3-96-2327-479,-7 3-104 0 0,-4 2-88 0 0,-4 2-72 0 0,-3 2-44-2327 500,0 1-40 4654-1000,-1 1-12-2327 500,3 0-8 2507 457,3-2-8-2507-457,5-1-16 0 0,5-1-16 0 0,5-4-8 0 0,5 0-24 0 0,6-3-24 0 0,6-1-12-2507-457,8-2-32 2507 457,5-2-16 0 0,7-2-36 0 0,5-1-4 0 0,5-3-28 0 0,6-1-44 0 0,3-2-28 0 0,4-2-48 0 0,4 0-8-2327 500,0-2-24 2327-500,2 0 12 0 0,-1-1 28 0 0,-1 1 44 0 0,-4 0 64 0 0,-3 1 48 0 0,-5 1 56 0 0,-4 0 56 0 0,-4 1 64 0 0,-4 2 52 0 0,-6 1 48 0 0,-6 3 44 2327-500,-5 2 64-2327 500,-6 2 0 0 0,-5 2-16 2507 457,-7 3-32-2507-457,-5 3-24 0 0,-4 1-28 0 0,-5 2-68 0 0,-2 1-32 0 0,-2 2-12 0 0,0 0-12 0 0,1 2-12 2116-540,2 0-16-2116 540,4-1-4 0 0,3 0 0 0 0,4-1 0 0 0,4-1-12 0 0,4-1-8-2475-436,4-1 0 2475 436,3-1-16 0 0,3-2-16 0 0,5-1-24-2148 519,3-3-16 2148-519,3-1-28 0 0,5-1-32 0 0,4-3-36 0 0,3-1-36 0 0,3-2-28-2327 500,3-2-4 2327-500,1-1 4 0 0,2-2 12 0 0,1 0 40 0 0,0-1 36 0 0,-1-1 48 0 0,-2 1 28 0 0,-1 0 48 0 0,-4 0 28 0 0,-3 1 40 0 0,-4 1 44 0 0,-2 2 32 0 0,-5 2 32-2523 480,-4 2 80 2523-480,-5 2 0 2523 503,-5 4-12-2523-503,-6 2-12 0 0,-5 4-4 0 0,-5 2-12 0 0,-6 2-40 0 0,-4 2 8 0 0,-4 1 24 0 0,-3 2 8 0 0,0 0-8 0 0,0 0-20 0 0,3-1-24 2523-503,1-2-28-2523 503,5-1-52 0 0,5-3-32 0 0,5-1-32 0 0,7-3-28-2523-480,6-1-32 2523 480,6-2-36 0 0,7-2-44 0 0,7-3-20 0 0,7-2-32 0 0,6-3-48 0 0,5-2-24 0 0,4-3-40 0 0,4-2-16 0 0,4-2-36 0 0,1-1 12-2523 480,0-2-4 2523-480,0 1 16 0 0,-2-1 44 0 0,-2 1 60 0 0,-2 0 60 0 0,-3 0 32 0 0,-5 2 76 0 0,-2 0 76 0 0,-5 2 80 0 0,-5 0 84 2523 503,-4 3 80-2523-503,-4 3 48 0 0,-6 2 20 0 0,-5 3-8 0 0,-6 4-48 0 0,-6 3-52 0 0,-6 2-56 0 0,-4 4-32 0 0,-5 2-8 0 0,-3 0-8 0 0,-1 0 0 0 0,0 0 4 2523-503,2-1 4-2523 503,4-2-24 0 0,4-3-12 0 0,7-2-36-2523-480,5-4-48 2523 480,8-2-92 0 0,8-4-200 0 0,7-5-752 0 0,10-4-992 0 0,9-7-1561 0 0,8-5-959 0 0,9-8-461 0 0,7-6-99 0 0,4-7 604 0 0,5-7 903 0 0,3-6 1529 0 0,-9 5 1596 0 0</inkml:trace>
  <inkml:trace contextRef="#ctx0" brushRef="#br0" timeOffset="1983.34">1490 192 1104 239779 76126,'3'-1'2068'-2457'-354,"4"-1"309"3973"-237,3-2 211-1516 591,5 0-180-2282-360,6-2-564 2282 360,5 1-512 0 0,6-2-392 0 0,4 1-280 0 0,5-1-180-2175-383,4 1-156 2175 383,1 0-100 0 0,0 0-63-2071-403,1 2-41 2071 403,-3 0-8-1647 539,-2 1-4 1647-539,-4 1 12 0 0,-4 1 4 2103 420,-5 2 40-2103-420,-4 0 92-1734 544,-6 1 188 1734-544,-7 1 268 0 0,-5 2 328 2257 419,-7 2 280-2257-419,-7 2 208 0 0,-7 2 88 0 0,-8 3-60 0 0,-8 3-164 0 0,-8 4-275 2389 396,-7 3-233-2389-396,-7 4-192 0 0,-5 2-156 0 0,-4 3-112 0 0,0 0-96 0 0,0 1-52 0 0,2 0-60 0 0,3-2-60 0 0,5-1-44 0 0,5-3-20 0 0,9-3-36 0 0,7-3-20 0 0,8-1-20 0 0,8-3-8 0 0,9-2-8 0 0,8-2-28 0 0,8-2-28 0 0,11-3-20 0 0,7-3-32 0 0,9-2-24-1785 569,7-3-36 1785-569,6-2-48 0 0,5-1-64 0 0,4-1-88 0 0,3-1-92-2436-416,1 0-92 2436 416,-1 0-44 0 0,-1 1-8 0 0,-2 2 64 0 0,-7 0 96 0 0,-6 2 147 0 0,-7 1 165 0 0,-10 2 188 0 0,-8 1 193 0 0,-11 3 151-1982 535,-10 3 120 1982-535,-10 2 84 0 0,-11 4 8 0 0,-10 4-44 0 0,-10 3-76 0 0,-10 4-92 0 0,-8 3-52 0 0,-5 4-68 0 0,-6 2-20 2475 436,0 2-44-2475-436,-1 0-28 0 0,2 1-32 0 0,4-2-44 1943-555,3-1-20-1943 555,5-2-36 0 0,7-3-12 0 0,7-3-8 0 0,8-1-12 0 0,6-2-12 0 0,8-2-24 1785-569,8-2-4-1785 569,7-2-28 0 0,9-2-12 0 0,7-1-12 0 0,9-2-16 0 0,8-3-12 0 0,5 0-16 0 0,6-3-12-2389-396,3-1-20 2389 396,3-1 0 0 0,-1 0-8 0 0,0 0 24 0 0,-3 0 12 0 0,-4-1 28 0 0,-4 1 16 0 0,-5 1 24 2389 396,-6 1 20-2389-396,-6 1 28 0 0,-6 2 16-2389-396,-6 2 24 2389 396,-7 1 36 2389 396,-7 4 20-2389-396,-7 1 28-1785 569,-6 3 0 1785-569,-6 3 8 0 0,-5 1 0 0 0,-5 2-16 0 0,-4 3-4 0 0,-2 2-8 0 0,0 0-12 0 0,0 2 0 0 0,3-1-4-1943 555,3-1 4 1943-555,7-1-8 0 0,6-1-44 0 0,8-2-40 0 0,8-1 0 0 0,9-2 0 0 0,8-2 0 0 0,8-1 0 0 0,8-3 0 0 0,7-2 0 0 0,7-3-84 0 0,6-3-56-2475-436,4-2-32 327 955,3-1 16 2148-519,2-3-4 0 0,-1 0 20 2507 457,0-2 16-2507-457,-4 1 24 0 0,-3-1 32 0 0,-6 1 0 0 0,-6 0 16 0 0,-7 1 24 0 0,-7 0 20 2696 433,-8 2 16-2696-433,-8 1 20 0 0,-7 1 36 0 0,-9 3 32 0 0,-6 1 12 0 0,-8 2 8 0 0,-7 1 12 0 0,-6 2 16 0 0,-5 1-12 0 0,-4 2 8 2066-561,-2 0 8-2066 561,-1 0-12-2646-412,3 0-84 2646 412,2 0-52 0 0,5-2 0 0 0,6-1 0 1943-555,6-1 0-1943 555,7-1 0 0 0,7-1 0 0 0,7-1 0 0 0,6-1 0 0 0,6 0 0 0 0,6-1 0 0 0,4-2 0 0 0,5 0 0 0 0,4-3 0 0 0,2 0-80 0 0,1-2-44-2436-416,-1 0 0 2436 416,1-1 12 0 0,-2-1 4 0 0,-1 0 16 0 0,-2 0 12 0 0,-2 1 20 0 0,-1-1 8 0 0,-2 2 12 0 0,-1-1 8 0 0,-3 2 0 0 0,-1 0 24 0 0,-3 1 24-1982 535,-2 1 28 1982-535,-2 1 44 0 0,-3 2 28 0 0,-4 1 48 0 0,-3 3 40 0 0,-5 1 12 0 0,-3 2-120 0 0,-4 2-96 0 0,-2 1 0 0 0,-3 1 0 0 0,-1 1 0 0 0,1 0 0-2148 519,0 0 0 2148-519,1-2 0 0 0,4 0 0 0 0,2-2 0 0 0,5-2 0 0 0,3-1 0 0 0,6 0 0 0 0,3-2 0 0 0,6-1 0 0 0,4-1 0 0 0,5-1 0 0 0,4-1 0 0 0,5-2 0 0 0,3 0 0 0 0,1 0 0 0 0,1-2 0-2327 500,1 1 0 2327-500,-2 0 0 0 0,-2 0 0 0 0,-2 1 0 0 0,-3 1 0 0 0,-4 1 0 0 0,-1 2 0 0 0,-4 2 0 0 0,-2 1 0 0 0,-3 1 0 0 0,-3 1 0 0 0,-1 1 0 0 0,-1-1 0 0 0,-1 1 0 0 0,-2-1 0 0 0,1-1 0 0 0,-1 0 0 0 0,0-2 0 2327-500,0-1 0-2327 500,0 0 0 0 0,1-3 0 0 0,1-1 0-2327 500,-1-1 0 2327-500,1-1-988 0 0,0-2-1396 0 0,-1-1-1477 0 0,0 0-911 0 0,0-2-397 0 0,0-2 13 0 0,2-2 712-2523 480,0-2 939 2523-480,3-2 1461 0 0,0 0 1600 0 0</inkml:trace>
  <inkml:trace contextRef="#ctx0" brushRef="#br0" timeOffset="4086.09">4306 305 476 236556 74821,'3'-1'1660'1459'-584,"2"-3"280"-3588"218,4-1 197 2129 366,3-1-105 0 0,3-2-348 1404-578,3-1-348-3400 208,4-1-252 1996 370,2-1-160 0 0,1 0-108 0 0,3-1-108-1913-389,2 1-92 1913 389,1-1-112 0 0,-1 1-92-1474 545,1 1-87 1474-545,-2 2-69 0 0,-2 0-52 0 0,-2 1-32-1568 534,-3 2 0 3539-112,-4 1 36-1971-422,-3 1 120 456 959,-4 3 180-456-959,-5 2 212 0 0,-5 2 212 1615-556,-4 4 156-1615 556,-8 3 92 0 0,-5 5 0 0 0,-7 3-80 0 0,-6 3-140 2175 383,-6 4-132-2175-383,-5 1-108 0 0,-2 2-87 0 0,-1 1-93 0 0,-1 0-64 0 0,1-1-76 0 0,2-2-72 0 0,4-1-68-2175-383,5-4-60 2175 383,5-1-56 604 956,8-4-32-604-956,8-2-36 0 0,9-2-32 0 0,10-3-12 0 0,11-2-8-1696 563,9-3-8 1696-563,11-3 8 2389 396,10-3-4-2389-396,9-2 4 0 0,9-2-8 0 0,5-1-16 1644-581,4-2-16-1644 581,2 1-20 2457 354,1 0-24-2457-354,-3 1-16 0 0,-4 0-12 0 0,-7 2-24 0 0,-7 2 12 0 0,-9 3 12 2578 329,-10 1 24-2578-329,-9 3 8 0 0,-10 3 36-1494 616,-11 2 40 1494-616,-10 3 24 0 0,-10 2 24 0 0,-9 4 16 0 0,-10 2 28 0 0,-7 3 20 0 0,-6 2 12 0 0,-6 2 12-1639 606,-3 2 4 1639-606,-2 1-32 0 0,1 2-12 0 0,0 0 0 0 0,2 0-28 0 0,4 0-20 0 0,3-1-16 0 0,4-1 0 0 0,7-1-4-2744-364,5-3-4 2744 364,6-1-8 0 0,9-2 0 0 0,6-1 4 0 0,9-3 0 2744 364,7-3-4-2744-364,8-2-12 1639-606,7-2 0-1639 606,6-3-8 0 0,6-3 12 0 0,6-2-12 0 0,3-1-24 0 0,2-2 0 0 0,3-1-24 0 0,0 1-12 0 0,-2-1-24 0 0,-1 2 4 0 0,-2 0 8 0 0,-4 1-8 0 0,-4 1 12 0 0,-4 2 8 0 0,-5 1 16 0 0,-7 2 12 0 0,-6 1 16 0 0,-7 3 16 0 0,-6 3 20 0 0,-7 1 16 0 0,-8 4-4 0 0,-6 1 4 0 0,-6 3 0 0 0,-6 2-12 0 0,-5 3 4 0 0,-3 3-16 0 0,-4 1 0 0 0,-1 3 4 0 0,-2 1-20 0 0,-2 1 4 0 0,2-1-4 0 0,2 0 8 0 0,4-1 0 0 0,5-3 4 0 0,5-1 4-1639 606,7-3 8 1639-606,7-2 4 0 0,7-1-8 0 0,7-3-4 0 0,9-2-8 0 0,8-2 12-1805 596,8-2-16 1805-596,8-3-4 0 0,7-2-12 0 0,7-3 0 0 0,5-2-4 0 0,3-2-16 0 0,2-1 4 0 0,1-2 4 0 0,-2-1-4 0 0,-2 0 0 0 0,-3-1 8-2823-384,-6 0 8 2823 384,-5 0 24 0 0,-7 0 4 0 0,-7 1 32 0 0,-8 2 24 0 0,-7 2 12 0 0,-9 3 8 0 0,-8 3 0 0 0,-9 5-4 0 0,-9 5-28 0 0,-9 3-8 0 0,-7 4-40 0 0,-6 4-12 1884-576,-5 3-40 860 940,-5 3-8-2744-364,0 2 4 0 0,-2 1 4 0 0,0 2 28 0 0,0 0-12-2744-364,2 0 44 2744 364,1-1 16 0 0,3-1-4 0 0,3-3-28 0 0,3-2-16 0 0,7-2 0-2587-391,5-4 0 2587 391,6-2 0 0 0,7-3 0 0 0,7-3 0 0 0,6-3 0 0 0,9-1-88 0 0,7-3-24 0 0,8-2-20-1943 555,7-3-20 1943-555,7-3-28 0 0,5-3-32 0 0,7-4-56 2646 412,3-2-48-4712 149,4-2-20 2066-561,2-3-12 0 0,1-1 12 2896 407,2-1 24-2896-407,-1-1 64 0 0,-1 0 72 0 0,-2 0 44 0 0,-2 2 48 0 0,-3 0 32-2207 569,-3 1 32 2207-569,-3 1 20 0 0,-5 2 36 0 0,-5 2 64 0 0,-4 2 60 0 0,-5 4 44 0 0,-6 2 36 0 0,-7 3 28 0 0,-7 5 0 0 0,-7 3-24 0 0,-7 4-28 0 0,-8 3-24 0 0,-6 2-20 3200 399,-5 2-24-3200-399,-5 2-16 0 0,-4 1-20 0 0,-4 0-16 0 0,-1 1-12 0 0,-1 0 4 0 0,0-2-8-3200-399,2 0 0 3200 399,2-2-16 0 0,3-2-12 0 0,4-2-4 0 0,5-2-8 0 0,5-3-8 0 0,8-2-8 2207-569,5-1-4-2207 569,8-3-4 0 0,5 0-12 0 0,6-1-12 0 0,4-1-20 0 0,5 0-16-2896-407,3 0-16 2896 407,3-2-20-2272 546,2-1 0 5233-116,1-1-8-2961-430,2-1-76 0 0,3-2-72 0 0,1-1-212-2961-430,2-4-616 5922 860,4-2-664-5922-860,3-3-929 2961 430,3-3-1307 0 0,5-4-648 0 0,3-3-165 0 0,5-4 429 0 0,4-4 559 0 0,1-4 889-2501 527,-9 2 1492 2501-527</inkml:trace>
  <inkml:trace contextRef="#ctx0" brushRef="#br0" timeOffset="6321.99">5570 88 640 239779 76126,'3'-1'2236'0'0,"2"-3"389"0"0,2 0 223 0 0,2-2 24 1448-608,0 0-644-1448 608,0-1-752 0 0,0-1-604 0 0,2 1-364-2389-337,0 0-211 2389 337,0 0-113 0 0,2 1-52-2282-360,2 0-32 711 933,0 0-28 1571-573,2 2-16 0 0,-1 0 0 0 0,-1 1 16 0 0,-1 2 44 0 0,-3 1 104 0 0,-3 3 184 0 0,-4 2 260 2337 378,-5 4 268-4674-756,-7 4 240 4674 756,-6 6 176-2337-378,-8 6 68 0 0,-8 5-52 0 0,-6 6-140 2457 354,-4 3-176-2457-354,-4 4-171 0 0,-2 2-141 0 0,2 0-128 2578 329,0-1-108-2578-329,4-1-100 0 0,5-3-84 0 0,4-1-80 0 0,7-3-76 0 0,8-2-52-1494 616,7-2-44 1494-616,8-1-20 0 0,9-1-24 0 0,8-2-32 0 0,8-2-16 0 0,8-1 4 0 0,9-3 12-1639 606,6-1-8 1639-606,5-2 8 0 0,5-2 12 0 0,1-1 0 0 0,1-2 0 0 0,-2-2 0 0 0,-2-1-8 0 0,-3-1 0 2900 336,-5-1 0-2900-336,-6 0 12 0 0,-5-1 16 0 0,-9 1 8 0 0,-8 1 28 0 0,-9 4 32 0 0,-10 2 32 0 0,-11 3 28 0 0,-10 5 32 0 0,-11 3 40 0 0,-9 3 40 0 0,-8 2 32 1537-625,-5 2-60-1537 625,-4 0-232 0 0,-2 1 0-1304-933,1-1 0 1304 933,2-2 0 0 0,5-1 0 0 0,7-2 0 1365-625,6-2 0-3860 313,7-3 0 2495 312,8-2 0 0 0,7 0 0 0 0,9-3 0-987-937,9-1 0 987 937,9-1 0 0 0,10-1 0 0 0,8-2 0 0 0,9-2 0 0 0,8-2 0 0 0,7-1 0 0 0,3-2 0 0 0,3-1 0 0 0,1-1 0 2320 321,-1 0 0-2320-321,-4-2 0 0 0,-4 1 0 0 0,-6-1 0 0 0,-7-1 0 2414 297,-8 2 0-2414-297,-8-1 0 0 0,-10 2 0-1252 631,-9 2 0 1252-631,-10 3 0 0 0,-11 3 0 0 0,-8 3 0 0 0,-10 3 0 0 0,-6 3 0 0 0,-5 2 0 0 0,-4 2 0 0 0,-2 1 0-2495-312,1-1 0 2495 312,3 1 0-1448 608,3-2 0 1448-608,5-1 0 0 0,6-1 0-2457-354,5-2 0 2457 354,7-1 0 0 0,6-1 0 0 0,5-1 0-1644 581,5 0 0-745-977,7-1 0 2389 396,5-1 0 0 0,5 0 0 0 0,6-1 0 0 0,5-1 0 0 0,6-1 0 0 0,5-2 0 0 0,4 1 0 2389 396,3-2 0-2389-396,4 0 0 0 0,1-2 0 0 0,2 0 0 0 0,1-1 0 2524 372,-1 0 0-2524-372,-1-1 0 0 0,-3 0 0 0 0,-2 1 0 2661 346,-4-1 0-2661-346,-5 1 0 0 0,-5 0 0 0 0,-6 1 0 0 0,-5 0 0 0 0,-7 2 0 0 0,-6 1 0 0 0,-6 1 0 0 0,-7 3 0 0 0,-7 2 0 0 0,-7 3 0 0 0,-6 1 0 0 0,-4 3 0-2661-346,-5 3 0 2661 346,-4 2 0 0 0,-2 2 0 0 0,0 3 0 0 0,3 1 0-880-953,3 1 0 880 953,5 1 0 0 0,6-1 0 0 0,9 1 0 0 0,7-1 0-2337-378,9-2 0 2337 378,10-2 0 0 0,8-3 0 0 0,9-3 0-1696 563,8-4 0 1696-563,8-3 0 2389 396,7-4 0-2389-396,6-4 0 0 0,5-3 0 0 0,2-3 0 0 0,2-2 0 802 960,-2-2 0-802-960,-1-1 0 0 0,-5 0 0 0 0,-4-1 0 0 0,-7 0 0 0 0,-6 1 0 0 0,-6 0 0 2744 364,-7 0 0-2744-364,-5 1 0 0 0,-8 0 0 0 0,-6 1 0 0 0,-7 1 0 0 0,-8 2 0 0 0,-5 2 0 0 0,-8 2 0 0 0,-6 3 0 0 0,-3 2 0 0 0,-4 3 0 0 0,-1 2 0 0 0,-2 2 0 0 0,0 2 0 0 0,1 2 0 0 0,3 0 0-4628 212,3 1 0 4628-212,4-1 0 0 0,3 0 0 0 0,6-1 0 0 0,5-1 0 0 0,5-2 0 0 0,7-1 0 0 0,6-2 0 0 0,6-2 0 0 0,6-3 0-2066 561,6-1 0 2066-561,4-3 0 0 0,6-2 0 0 0,2-3 0 0 0,2 0 0 0 0,2-3 0 0 0,1 0 0 0 0,-2 0 0 0 0,0-1 0 0 0,-2 0 0 0 0,-2 1 0 0 0,-1 0 0 0 0,-2-1 0 0 0,-2 1 0 0 0,-4 0 0 0 0,-2 0 0 0 0,-3 0 0 0 0,-4 0 0 0 0,-3 2 0 0 0,-5 0 0 0 0,-5 3 0 0 0,-4 2 0 0 0,-7 4 0 0 0,-6 3 0 0 0,-5 4 0 0 0,-5 3 0 0 0,-4 3 0 0 0,-2 1 0 0 0,-2 1 0 0 0,0 1 0 0 0,2-2 0 0 0,2-1 0 0 0,4-2 0 0 0,3-2 0 0 0,5-4 0 2896 407,6-2 0-2896-407,4-2 0 0 0,5-4-544-2896-407,5-4-1080 5792 814,6-4-980-2896-407,6-4-1269-2896-407,7-6-847 2896 407,6-6-317 0 0,6-6 209 0 0,5-6 711-2272 546,3-6 917 2272-546,3-6 1280 0 0,-6 2 1620 0 0</inkml:trace>
  <inkml:trace contextRef="#ctx0" brushRef="#br0" timeOffset="7579.82">6961 1697 1772 233893 76922,'-2'0'2576'2587'391,"-1"-1"321"-2587"-391,-2 1 199 0 0,-1-2-164 0 0,-1 1-768 0 0,1-1-763 0 0,1 0-469 0 0,2 1-284 0 0,2 0-192 0 0,3-1-152 0 0,3 1-104 0 0,4 0-60 2744 364,3-1-36-7372-152,3 0-20 7451 172,3 0-4-2823-384,1 0-24 0 0,1 1-16 0 0,0 0-4 0 0,0 0-8 0 0,-1 1-4 0 0,-1 1-16 0 0,-2-1 4 0 0,-2 2 40 0 0,-3-1 80 3004 355,-2 1 160-3004-355,-3-1 280 0 0,-3 2 328 0 0,-5 1 296 0 0,-4 2 212 0 0,-5 2 88 0 0,-8 1-43 0 0,-6 3-185 0 0,-8 2-264-3004-355,-8 2-252 3004 355,-6 4-212 0 0,-6 1-140 0 0,-4 2-88 0 0,-4 1-44 0 0,-1 1-36 0 0,0 1-24 0 0,3-1-36 0 0,3 0-52 0 0,8-2-120 0 0,7-2 0 0 0,9-2 0 0 0,8-3 0 0 0,8-2 0 0 0,11-1 0 0 0,8-3 0 0 0,11-3-8 0 0,10-2-148 0 0,9-3-48 0 0,10-3-84 0 0,7-3-72 0 0,7-2-56-2823-384,4-2-128 2823 384,4-2-136 0 0,1-2-112 0 0,0 0-28-2066 561,-1-1 8 2066-561,-5 1 47-2696-433,-5 1 153 2696 433,-7 1 264 0 0,-8 2 272 0 0,-7 2 240 0 0,-10 2 212 0 0,-9 2 196 2696 433,-9 2 173-2696-433,-9 2 43 0 0,-9 3-36 0 0,-8 2-40 0 0,-8 3-68 0 0,-8 2-108 0 0,-7 3-128 0 0,-5 3-92 2896 407,-4 2-28-903-991,-5 2-60-1993 584,-3 3-52 0 0,-3 1-28 0 0,0 0-120 0 0,2 2-28 0 0,4-1 0 1805-596,5-1 0-1805 596,7-1 0-2744-364,7-2 0 2744 364,9-2 0 0 0,9-1 0 0 0,11-2 0 0 0,8-1 0 0 0,10-3 0 0 0,10-1 0 0 0,9-2-120 0 0,8-2-68 0 0,6-3-48 0 0,7-1-36 0 0,3-2-12 0 0,2 0-8-1884 576,1-1 44 1884-576,-1 0 24 0 0,-2 0 60 0 0,-4 1 72 2823 384,-5 0 40-2823-384,-6 1 40 0 0,-6 2 32 0 0,-7 0 40 0 0,-4 1 36 0 0,-6 1 28 0 0,-5 3 24 0 0,-6 1 8 3004 355,-7 2 0-3004-355,-6 3 4 0 0,-6 2-56-3004-355,-5 3 4 3004 355,-6 3 4 0 0,-4 3 12 0 0,-3 2-4 0 0,-3 3-16 0 0,-2 1 24 0 0,0 2-24 0 0,0 1-28 0 0,2 0-16 0 0,3 0-16-2823-384,4-1-8 2823 384,4-1-12 0 0,5-2-8-2066 561,5-2-12 2066-561,6-2-28 0 0,6-4-32 0 0,5-2-24 0 0,6-2-32 0 0,6-3-32-2272 546,6-3-28 2272-546,6-3-24 0 0,5-2-8 0 0,3-3-4 0 0,3-2 16 0 0,1-3 24 0 0,-1-1 36 0 0,0-1 44 0 0,-4 0 40 0 0,-4 0 36 0 0,-4 0 48 0 0,-4 2 40 0 0,-5 1 28 0 0,-5 2 40 0 0,-4 2-4 0 0,-4 3 32 0 0,-5 1-16 0 0,-4 3-16 0 0,-2 2-16 0 0,-3 2-16 0 0,-1 2-8 0 0,-2 0-20 0 0,0 2-16 0 0,-1-1-8 0 0,0 1-8 0 0,2 0-12 0 0,1 0 56 0 0,-1-1-16-2735-456,2 1-16 2735 456,0-2-12 0 0,2 0-8 2311-523,1-1-8-2311 523,1-1-64 0 0,1-1 64 0 0,3-1-28 0 0,2-1-12 0 0,3-2-12 0 0,3 0-16 0 0,2-2-12 0 0,2-1-64 0 0,3 0 20 0 0,0-2 0 0 0,3 0 8-2311 523,0-2-4 2311-523,1 1 4 0 0,0-2-4 0 0,0 0-12 0 0,0 0-28 0 0,0-1-96 0 0,1-2-204 0 0,0 0-624 0 0,0-1-660 0 0,0 0-785 0 0,0-3-1031 0 0,0-2-840 0 0,0-1-273 0 0,0-2 365 0 0,-1-1 539 0 0,0-1 729 0 0,-1 1 1044 0 0,-2 0 1612 0 0</inkml:trace>
  <inkml:trace contextRef="#ctx0" brushRef="#br0" timeOffset="8972.11">7235 191 752 239779 76126,'0'-1'1948'0'0,"-1"-2"332"1448"-608,0 0 253-3837 271,0-2-77 2389 337,-1 0-432 0 0,0-1-500 0 0,-1 1-388 0 0,0 1-260 0 0,-1 0-200 0 0,-1 0-131 0 0,-2 2-77 0 0,0 0-28 0 0,-2 1-24 0 0,0 2 8 0 0,1 0 8 941 945,-1 2-12-941-945,0 1-32 0 0,1 1-60 2578 329,1 0-28-2578-329,1 2-64 0 0,3 0-52 0 0,1 1-44 2697 300,2 1-52-2697-300,2 1-28 0 0,2 0-32 0 0,1 0-12 0 0,1 1-12 0 0,0 0-4 0 0,0 0-8 0 0,1 1 12 0 0,-1 0 32 1268-640,-1 3 64-1268 640,-2 1 120 0 0,0 2 136 0 0,0 3 128 0 0,-1 1 100-2600-285,1 2 64 2600 285,1 2 28 0 0,0 0-52 0 0,2 0-88-2495-312,3 1-96 2495 312,1 0-88 0 0,3 0-80-1448 608,0-2-76 1448-608,2 1-72-2457-354,0-1-24 2457 354,0-1-8-1644 581,-1-2 36 1644-581,-1 0 84 2524 372,-1-1 97-2524-372,-2-2 135-1722 588,-1 0 92 1722-588,-4-2 48 2744 364,-2 1-4-2744-364,-3-1-52-1805 596,-2 0-88 6510-856,-4 0-108-4705 260,-1-1-96 0 0,-2 1-64 0 0,-2 0-36 3058 304,0 1-28-3058-304,-1-1-24 0 0,1 1-20 0 0,0 0-8 0 0,2 1-12 0 0,-1-1 0 0 0,2 1-8 1412-642,1 0 0-1412 642,2 0-4 0 0,0-1-8 0 0,2 0 8 0 0,0 0-12 0 0,1-2 8 0 0,-1 0-8 0 0,1-1 12 0 0,1 0-8 0 0,-1-1-8 0 0,0 0 4 0 0,1-1 0 0 0,2 1-12 0 0,0 0-8 0 0,2-1 0-2933-287,0 1 0 2933 287,2 1-12 0 0,1 0-4 1393-633,0 1-4-1393 633,1 1 8 0 0,-1 0 4 0 0,0 1 0 0 0,-1 0 12 0 0,-3 1 12 0 0,-3 0 40 0 0,-5 1 44 0 0,-5 0 60 0 0,-4 0 4 0 0,-7 0-164 1268-640,-3 1 0-1268 640,-4 0 0 0 0,-1-2 0-2600-285,0 0 0 2600 285,0-2 0 0 0,3-1 0 0 0,4-1 0 0 0,4-2 0 0 0,6 0 0-2495-312,8 0 0 2495 312,8-1 0 0 0,10 1 0 0 0,9-1 0 0 0,9 0 0 0 0,9 0 0 0 0,8-1 0 2495 312,5-1 0-2495-312,2-1 0-1365 625,1 0 0 1365-625,-4-1 0 0 0,-4 0 0 0 0,-7 0 0 0 0,-8 0 0 0 0,-10 1 0 0 0,-11 1 0-1494 616,-11 3 0 1494-616,-11 2 0 0 0,-9 2 0 0 0,-8 3 0 0 0,-5 1 0 0 0,-5 1 0 0 0,-1 1 0 0 0,0 0 0 0 0,2 1 0 0 0,5 0 0 0 0,3 0 0 0 0,6 0 0 0 0,4 0 0 0 0,7-1 0 0 0,5 1 0 0 0,5 0 0 0 0,4-1 0 0 0,4-1 0 0 0,3-1 0 0 0,2 0 0 0 0,0-2 0 0 0,1 0 0 0 0,-1-2 0 0 0,0 0 0 0 0,-2-1 0 0 0,-2-1 0 0 0,-2-1 0 0 0,-1 0 0 2798 317,-1-1 0-2798-317,-2-1 0-2798-317,-1-2-356 2798 317,-1 0-2632-1639 606,-2-2-1473 1639-606,1-2-687 0 0,-1-2-217 0 0,-1-2 181-1805 596,0-2 863 1805-596,-2-4 1125 0 0,1-3 1500 0 0,-1-1 1644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4-16T15:52:13.346"/>
    </inkml:context>
    <inkml:brush xml:id="br0">
      <inkml:brushProperty name="width" value="0.1" units="cm"/>
      <inkml:brushProperty name="height" value="0.6" units="cm"/>
      <inkml:brushProperty name="color" value="#333333"/>
      <inkml:brushProperty name="inkEffects" value="pencil"/>
    </inkml:brush>
  </inkml:definitions>
  <inkml:trace contextRef="#ctx0" brushRef="#br0">0 474 720 210776 77677,'1'-4'1684'0'0,"2"-5"328"0"0,0-5 173 2744-364,2-3-25-2744 364,0-4-280 0 0,-1-1-336 0 0,1-1-292 0 0,0 1-268 2587-391,-1 1-244-4372-178,0 3-208 1785 569,-1 2-168 0 0,0 3-116 0 0,-1 3-75 0 0,0 5-25 0 0,0 3 8 0 0,0 5 16-2524 372,-1 5 28 2524-372,0 8 16 0 0,-1 8 24 0 0,-1 8-12-2661 346,-1 10-20 4300 260,-1 8-28-1639-606,0 7-32 0 0,0 6-4 0 0,0 3 8 0 0,0-1 100 1805 596,0-1 148-1805-596,1-4 160 0 0,2-6 144 0 0,0-6 72 0 0,2-6 0 0 0,0-6-76 0 0,1-6-140 0 0,2-7-168 0 0,1-6-120 0 0,1-6-92 0 0,2-7-56-1805-596,3-7-36 1805 596,3-7-24 0 0,3-7-4 0 0,0-7-32 0 0,3-7-36 0 0,2-6-100 0 0,2-5-72 0 0,0-6-52 0 0,1-4-28 0 0,0-3-28 0 0,0-1 12 1805 596,-1-1 68-1805-596,1 1 76 0 0,-3 3 36 0 0,-1 5 32 1993 584,-2 6 24-1993-584,-3 6 28 0 0,-4 6 20 0 0,-2 7 24 2896-407,-3 5 44-624 953,-2 6 56-4544-1092,-3 5 68 2272 546,-2 6 40 0 0,-1 6 12 0 0,-2 7-16 0 0,-1 6-28 0 0,0 6-48 0 0,0 7-56-2066-561,1 5-56 2066 561,1 5-32 0 0,1 5-8 0 0,2 3-16 0 0,0 1 0 0 0,1-1-4 0 0,2-1 0 0 0,2-3 8-2823 384,0-4-12 2823-384,1-4 12 0 0,1-6-20 0 0,0-5 16 0 0,1-5 4 0 0,0-6-4 0 0,2-4 12 0 0,0-6 12 1993 584,1-4-4-1993-584,2-5-4 0 0,0-6-8 0 0,1-3-8 0 0,2-6-24 0 0,1-4-32 0 0,0-4-4 0 0,2-5-8 0 0,1-2 0 0 0,1-3 12 0 0,0 0 8 0 0,-1 0 28 0 0,-2 2 0 0 0,-1 5 0-1993-584,-2 3 20 1993 584,-3 7 12 0 0,-4 5 32 0 0,-2 7 36 2823-384,-3 6 8-2823 384,-1 7 28 0 0,-3 6 8 0 0,0 7 0 0 0,-2 6-16 0 0,1 5-40-2823 384,0 5-8 2823-384,2 4-36 0 0,1 4 0 0 0,1 1-48 0 0,2 1 4 0 0,0-1-8 0 0,2-1-12 0 0,0-3 8 0 0,2-3-20 0 0,0-5 16 0 0,0-5-8 0 0,1-5-12 0 0,2-6-20 0 0,1-6-24 1993 584,2-6-16-1993-584,1-7-16 0 0,2-7-16 0 0,2-6 4 0 0,0-6 8 0 0,2-5-28 0 0,-1-5-24 0 0,1-5-36 2207 569,-3-5-24-2207-569,0-3-12 0 0,-2-3 24 0 0,-2-1 48 0 0,-2 0 56 0 0,-3 2 88 2451 551,-1 4 84-2451-551,-1 5 56 0 0,-2 6 52 0 0,0 6 36 0 0,-3 6 28 0 0,0 6 12 0 0,-2 6 4 0 0,-1 6 0 0 0,-1 6-16 0 0,1 7-24 0 0,-1 5-24 0 0,1 5-40 3011-454,1 6-52-3011 454,0 5-24 0 0,0 3-24-2501-527,2 3-12 2501 527,1 3-4 0 0,1 1 0 0 0,1 0-12 2501 527,2 0-44-2501-527,1-1-36 0 0,1-3-44 0 0,0-4-52-3011 454,0-3-52 3011-454,0-4-20 0 0,-1-5-8 0 0,1-4 0 0 0,0-4-12 0 0,0-6 16 0 0,2-4 16 0 0,1-6 28 0 0,1-6 32 0 0,1-5 40 0 0,1-4 52 0 0,2-6 36 0 0,2-4 28 0 0,2-6 16 0 0,3-4 12 0 0,1-3 0 0 0,1-4 0 0 0,1-2 8 0 0,1 1 4 0 0,-1 1 24 0 0,-1 4 20 0 0,-1 5 52 0 0,-4 5 64 0 0,-2 6 100 0 0,-4 6 92 0 0,-2 8 48-2451-551,-4 6 20 2451 551,-2 8-24 0 0,-2 5-52 0 0,-2 6-88 0 0,0 6-104 0 0,-1 3-72 0 0,-1 3-44 0 0,1 2-24 0 0,1 1-16 0 0,1 0-12 0 0,1 0-12 2961-430,2-2 12-2961 430,-1-1 0-2272-546,2-2-12 2272 546,0-3-12 0 0,0-2-4 0 0,1-4-16 0 0,0-4-44-2896 407,1-4-40 2896-407,1-5-60 0 0,1-4-48 0 0,1-5-36 0 0,1-4-4 0 0,2-5 28 0 0,0-5 32 0 0,1-5 60 0 0,1-4 52 0 0,0-5 32 0 0,2-4 16 0 0,-1-4 16 0 0,1-4 8 0 0,0-1 12 0 0,-1 0 24 0 0,0 2 40 0 0,-3 5 36 0 0,-1 4 44 2207 569,-3 7 48-2207-569,-1 6 84 0 0,-3 6 76 0 0,-3 7 44-2207-569,-1 7-4 2207 569,-2 7-8 0 0,0 6-24 2896-407,-2 8-76-4962-154,0 7-92 2066 561,-1 6-72 0 0,1 5-24-2823 384,0 5-32 1018-980,0 4-16 1805 596,1 2-20 0 0,1 1 4-1639-606,0 0 8 1639 606,1-2-48 0 0,1-3 32 0 0,0-3-12 0 0,1-4 8 0 0,0-4-24 0 0,0-5-12 0 0,-1-4 8 0 0,0-5-64 0 0,0-5-44 1639 606,-1-3-56-1639-606,1-6-44 0 0,0-4-36 1805 596,1-6 4-1805-596,1-4 0 0 0,3-7 20 1993 584,2-4 24-1993-584,2-7 20 2207 569,2-6 28-2207-569,2-8 20 0 0,2-6 24 2451 551,3-7 20-2451-551,1-5 24 2727 532,2-4 40-2727-532,1-1 52 0 0,0 0 36 0 0,0 2 56 3041-480,0 4 52-3041 480,-1 6 52 0 0,-3 6 28 0 0,-2 8 44 0 0,-2 8 60 0 0,-4 8 28 0-986,-1 8 4 0 986,-2 10 52 0 0,-3 7-36 0 0,-3 9-32 0 0,-1 10-84-2523-503,-3 8-80 2523 503,-1 9-44 0 0,-2 8-100-2311-523,0 9 4-385 956,0 6-40 2696-433,-1 6 12 0 0,1 3-8 0 0,0 2-8 0 0,1 0-20-2896 407,2 0-40 2896-407,2-3-72 0 0,2-2-84 0 0,2-5-44 0 0,1-5-32 2207 569,2-5-44-2207-569,1-7 0-3200 399,1-6 40 3200-399,0-7 44 0 0,0-7 36 2367 577,0-8 32-2367-577,1-7 28 0 0,1-8 32 0 0,1-8 20 0 0,1-7 24 0 0,-1-7 8 0 0,2-8 8 3284-425,-1-8 16-3284 425,2-8 0 0 0,-1-8 4 0 0,1-8 4 0 0,-1-8-12 0 0,1-4 8 0 0,0-5 8 0 0,1 0 36 0 0,1 1 36 0 0,-1 3 48 0 0,0 7 52 3011-454,-1 7 56-3011 454,-2 9 80 0 0,-2 10 100-2501-527,-3 8 84 2501 527,-2 9 72 0 0,-2 10 44 2735-456,-2 8 16-2735 456,-3 8-32 0 0,-1 10-88 0 0,-3 9-96 0 0,-2 8-96 0 0,0 8-76-2735 456,0 7-64 2735-456,0 6-52 0 0,0 5-32 0 0,3 4-28 0 0,2 2-20-2961 430,2 1-8 5412 121,1-2-8-2451-551,3-1-12 0 0,1-4-16 0 0,1-5-20 0 0,1-4-48 0 0,1-6-104 0 0,-1-4-124 0 0,1-5-124 0 0,0-5-140 0 0,1-6-120-3284 425,-1-4-84 3284-425,-1-6-4 0 0,1-6 40 0 0,0-6 64 0 0,-1-5 84 0 0,1-7 92-2367-577,1-6 84 2367 577,0-8 88 0 0,0-6 60 0 0,2-8 64 0 0,2-8 60 0 0,0-5 16 0 0,2-5 72 0 0,2-2 52 0 0,0 0 40 0 0,-1 2 36 0 0,1 5 48 0 0,-2 5 52 0 0,-2 7 8 0 0,-2 8 12 0 0,-2 7 44 0 0,-1 8 28 3200-399,-3 8 24-749 950,-1 7 28-2451-551,-1 7 12 0 0,-1 8 0 0 0,-1 6-52 2727 532,-1 8-60-2727-532,-1 7-48 0 0,-1 6-44 0 0,1 5-32 0 0,1 4-32 0 0,2 1-16 0 0,-1 2-8-3351 451,3-1-8 6352 86,1-3-36-3001-537,2-2-16 0 0,1-4-24 0 0,0-4-20 0 0,-1-5-8 0 0,0-6-8 0 0,0-4 4 0 0,-1-6 0 0 0,0-4 12 0 0,0-6 16 0 0,-1-5 20 0 0,0-5 24 0 0,1-6 20 0 0,0-5 24 0 0,1-5 4 0 0,1-7-4 0 0,0-6-4 0 0,2-6 0 0 0,1-5 16 0 0,2-4 36 0 0,1-2 44 0 0,1-1 80 0 0,0 1 92 0 0,-1 4 88 0 0,0 6 68 350-988,-3 5 84-350 988,-2 8 72 0 0,-3 6 52 0 0,-3 7 36 0 0,-2 9-16 0 0,-2 7-60 3041-480,-1 9-96-3041 480,-1 7-116 0 0,-2 7-120 0 0,0 7-100 0 0,0 6-72 0 0,1 6-32 0 0,1 5-28-3041 480,1 3-24 3041-480,2 2-4 0 0,1 2-20 0 0,3-2-28 0 0,1-1-32 0 0,1-3-32 0 0,2-3-52 0 0,0-4-72 0 0,0-5-52-3351 451,-1-5-40 3351-451,-1-4-24 0 0,0-5-44 0 0,-1-5 0 0 0,0-6 16 0 0,0-4 32 0 0,0-6 52 0 0,0-6 60 0 0,0-5 72 0 0,1-6 64 0 0,0-6 48-2660-558,1-7 24 2660 558,0-8 4 0 0,4-8-4 0 0,1-8 0 0 0,3-5-8 0 0,3-7 20 0 0,1-2 12 0 0,1 0 36 0 0,0 1 60 3284-425,0 3 60-3284 425,-1 6 60 0 0,-1 6 56 0 0,-3 8 64 0 0,-2 8 64 0 0,-2 8 32 3011-454,-1 7 52-5512-73,-3 9 28 2501 527,0 8 4 0 0,-2 9-44 0 0,-2 9-64 0 0,1 9-76 0 0,-1 9-96 0 0,0 9-76 0 0,1 6-84-5168-139,2 6-24 5168 139,1 3-20 0 0,1 1 0 0 0,2-2-20-3104 376,0-2 8 3104-376,-2-6 32 2111 592,-1-5-4-2111-592,-1-6 8 0 0,-1-7-72 0 0,-3-7-280 0 0,-2-8-488 0 0,-3-7-488 0 0,-3-9-956 0 0,-2-8-1204 0 0,-2-9-561 3200-399,-1-9-63-3200 399,-1-8 308 0 0,-1-8 379 0 0,1-6 893 0 0,1 5 1540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4-16T15:51:55.544"/>
    </inkml:context>
    <inkml:brush xml:id="br0">
      <inkml:brushProperty name="width" value="0.1" units="cm"/>
      <inkml:brushProperty name="height" value="0.6" units="cm"/>
      <inkml:brushProperty name="color" value="#333333"/>
      <inkml:brushProperty name="inkEffects" value="pencil"/>
    </inkml:brush>
  </inkml:definitions>
  <inkml:trace contextRef="#ctx0" brushRef="#br0">260 386 360 225000 74168,'-1'1'1632'0'-963,"-3"2"252"0"963,-2 2 173 0 0,-3 2-101 0 0,0-1-396 0-958,-2 2-388 0 958,0 0-260 1603-484,0-1-148-1603 484,0-1-96 0 0,2 0-44-76-951,2-1-44 76 951,1-2-40 1599 453,0 0-32-1599-453,2-2-36 0 0,1 0-20-1523 498,1-1-43 3207-44,1 0-53-1684-454,1 0-68 0 0,0-2-72 180 957,1-1-52-180-957,1-1-60-1682 504,1-2-40 1682-504,2-2-28 1886 457,2-2 4-1886-457,2-1-24-1777 507,2-1-12 1777-507,3-2-4 0 0,3 0-8 0 0,3 0 4 0 0,2 0-12 0 0,3 0 20-1894-474,1 0 16 0 948,1 0 12 1894-474,0 1 0 0 0,0 1 4 0 0,-1 1-20 0 0,-1 1 0-1777-507,-4 1-8 1777 507,-3 2-8 0 0,-5 2-4 0 0,-3 3-16 0 0,-5 3 12 0 0,-6 4-12-1668-522,-6 5-8 1668 522,-6 4 12 1668 522,-6 5 24-1668-522,-6 6 44 0 0,-5 5 48 0 0,-4 4 88 0 0,-3 5 112-1992 439,-3 2 132 3753 87,-1 3 112-1761-526,0 2 88 0 0,1-1 36 0 0,2-1-20 0 0,4-3-80 0 0,4-4-116 1884 511,4-4-136-4034-53,4-5-108 2150-458,6-4-76 0 0,6-4-56 0 0,4-5-32-1864-531,6-3-16 1864 531,4-4-20 0 0,5-5-16 0 0,5-4-36 0 0,4-4-20 2130-438,5-5-52-2130 438,5-4-76 0 0,5-3-60 0 0,4-5-44 0 0,4-3-20 0 0,5-3-28 0 0,4-2 12 0 0,3-2 56 0 0,3-2 56 1884 511,2 0 60-1884-511,2-1 44 0 0,0 1 36 2018-476,1 0 48 0 952,-2 2 8-2018-476,-2 3 16 0 0,-5 3 0 0 0,-5 3 0 2150 458,-7 4-4-2150-458,-7 4-16 0 0,-8 4-4 0 0,-8 4-44 0 0,-9 6-72 1864-531,-7 6-92-1864 531,-10 5-40-1864 531,-7 7-16 1864-531,-6 4 0-2150-458,-8 5 36 2150 458,-5 4 72 0 0,-4 3 80-4036 0,-5 5 44 4036 0,-4 2 32 0 0,-3 3 44 0 0,-2 2 40-2150 458,0 1 36 286-989,-1 1 32 1864 531,3 0 24 0 0,1-2 4 0 0,4-2-20-2257 419,5-4-24 2257-419,5-3-36 0 0,7-6-36 0 0,7-4-88 0 0,8-5-116 0 0,6-5-336 2257-419,8-6-676-2257 419,7-5-957 0 0,7-6-643 0 0,5-5-272 0 0,7-6-80 0 0,3-4 235 0 0,5-5 621 2130-438,-4 3 1276-2130 438</inkml:trace>
  <inkml:trace contextRef="#ctx0" brushRef="#br0" timeOffset="1000.89">1191 559 344 225000 76106,'0'0'1676'2018'-495,"-1"1"248"-2018"495,-4 1 189 0 0,-4 3-13-124-969,-6 2-332 124 969,-5 3-348 0 0,-5 5-208-1894-474,-5 3-124 3679-16,-5 6-96-3570 980,-4 3-136 0-980,-2 5-152 1785 490,-3 4-195-1682-504,0 3-157 1682 504,1 2-120 0 0,1 2-88-1872 439,2 0-56 1872-439,3 1-60-3511-129,2-2-24 3511 129,3-2-12-2036 387,4-2-16 2036-387,3-2 0 0 0,3-3-4 0 0,3-3-4-1404-578,3-4-4 1404 578,3-3-12 0 0,4-4 8 0 0,3-5 0 0 0,4-3-12 0 0,4-5-4 0 0,5-4-40 0 0,5-5-96 0 0,4-4-172 0 0,5-5-213 1404 578,5-4-211-1404-578,3-4-140 2036-387,5-4-56-2036 387,3-2 52 1540 551,3-3 160-1540-551,3-2 220 1971-422,2 0 244-1971 422,-1-1 200 0 0,0 2 164 1668 522,-2 1 124 218-979,-1 2 88-1886 457,-5 3 100 0 0,-4 2 84 1785-473,-5 5 68 0 946,-5 2 44-1785-473,-4 4 12 0 0,-6 3-8-1785-473,-7 5-28 1785 473,-5 5-56-1785 473,-7 4-52 1785-473,-7 7-60 0 0,-6 5-56 0 0,-7 5-15 0 0,-5 7-25-1886 457,-6 4-32 1886-457,-5 6-44 0 0,-3 5-24-1992 439,-4 3-20 1992-439,-1 4-12-1647-539,-2 3 4-424 942,0 2 60 2071-403,1 1 64 0 0,3-1 52 0 0,3-3 36 0 0,4-3 0-604 956,5-4-32 604-956,5-6-72 0 0,6-5-72 0 0,6-5-72 0 0,7-6-64 0 0,6-5-24 0 0,6-5-24 0 0,7-6-16 1696 563,6-5-36-1696-563,7-6-36 0 0,6-6-48 0 0,6-5-84 0 0,7-7-40 0 0,5-4-32 0 0,7-6-8 0 0,4-4 16 0 0,7-4 44 1832 549,2-3 60-1832-549,5-3 28 0 0,1 0 16 0 0,2-1 28 0 0,0 1 12 0 0,-4 2 16 0 0,-2 3 20 0 0,-7 3 16 2289-437,-7 6 4-2289 437,-8 6 24 0 0,-8 6 16 0 0,-10 7 16 0 0,-10 8 20 2007 515,-11 7 12-2007-515,-10 7 12 0 0,-10 9 24 0 0,-10 7 4 0 0,-9 8-4 0 0,-9 7 0 0 0,-6 7 8-2314 457,-6 7 24 2314-457,-4 4 40-1982-535,-4 5 68 1982 535,-2 2 88 0 0,-1 3 92 0 0,1-1 84 0 0,1 0 40 0 0,3-2-16 0 0,5-3-52 0 0,5-4-72 0 0,7-5-100-2436 416,5-6-100 2436-416,6-6-76 0 0,7-6-56 0 0,7-7-48 0 0,6-7-8 0 0,7-5-24 0 0,7-6-28 0 0,8-7-24 0 0,5-6-32 0 0,7-8-32 0 0,6-6-68 0 0,5-8-44 1943 555,7-5-24-1943-555,5-6-12 0 0,5-6-4 0 0,5-3 12 0 0,4-5 24 0 0,3-1 40 2116 540,1-2 40-2116-540,0-1 32 0 0,-1 2 44 0 0,-2 2 40 0 0,-5 3 28 0 0,-5 4 20 2507-457,-5 6 28-4655-62,-8 4 24 2148 519,-6 7 20 0 0,-9 6 32 0 0,-9 7 36 0 0,-9 7 40 2314-457,-9 8 32-2314 457,-11 8 36 0 0,-8 8 24 0 0,-9 9 12 0 0,-9 9 32-2314 457,-7 8 4 4462 62,-7 9 4-2148-519,-6 8 8 0 0,-3 8 40-2148-519,-4 6 40 4296 1038,-2 4 64-4296-1038,-1 3 76 2148 519,2-1 32 0 0,3-2-12 0 0,6-3-32 0 0,6-5-80 0 0,8-6-108 0 0,9-6-132-4418-119,7-7-96 4418 119,8-7-80 0 0,8-7-72 0 0,8-8-64-1785-569,7-6-96 1785 569,7-7-136 0 0,6-8-160 0 0,7-7-152 1785 569,6-9-184-1785-569,5-7-184 0 0,7-9-108 0 0,4-7-64-1785-569,6-8-356 3570 1138,4-7-608-1785-569,3-7-701 2436-416,4-4-251-2436 416,2-4-68 0 0,3-2 79 0 0,1 1 449 0 0,-1 2 756 0 0,-11 10 1620 0 0</inkml:trace>
  <inkml:trace contextRef="#ctx0" brushRef="#br0" timeOffset="2048.88">856 3291 748 215404 77889,'0'0'2348'0'0,"-1"0"409"0"0,-2-1 215-1884-576,0-1-48 1884 576,1-2-536 0 0,-1-2-840 0 0,2-4-667 0 0,3-2-393 0 0,4-5-216 0 0,2-2-124 0 0,6-5-72 0 0,3-2-44 0 0,5-3-24 0 0,4-1-8 0 0,3 0-8-2744 364,2-1-8 2744-364,1 2 8 4628 212,-1 1 0-4628-212,-1 2 4 0 0,-2 3 4 0 0,-3 3 8 0 0,-5 4 32 0 0,-4 4 52 0 0,-6 4 40 2066 561,-4 4 40-2066-561,-6 5 32 0 0,-5 5 56 0 0,-6 7 20 0 0,-7 7 16 0 0,-6 7 16 0 0,-6 9 8 0 0,-4 6 16 2272 546,-5 7 20-2272-546,-3 4 40 0 0,-1 4 52 0 0,2 1 84-2272-546,1-1 88 2272 546,2-4 40 0 0,4-3-4-2066-561,5-7-64 2066 561,6-7-88 0 0,6-7-132-1884-576,5-7-124 1884 576,7-7-104 0 0,7-7-76-1722-588,7-7-92 1722 588,8-8-156 0 0,9-6-188 0 0,6-7-204 0 0,8-8-172 0 0,7-5-140 0 0,5-7-60 1722 588,5-4 56-4466-224,3-4 120 2744-364,3-3 176 0 0,2-2 148 1805 596,0-2 136-1805-596,-2 2 116 0 0,-2 1 72 0 0,-5 4 36 2823-384,-6 4 24-2823 384,-6 5 20 0 0,-7 7 28 0 0,-9 8 28 0 0,-8 6 40 0 0,-9 9 44 0 0,-9 7 68 0 0,-9 9 76 0 0,-8 8 64 0 0,-9 8 72 0 0,-7 8 44 0 0,-5 6 40 0 0,-7 7 44 0 0,-4 5 116 0 0,-3 4 68 0 0,-4 3 72 0 0,-2 2 64 0 0,0 0 32 0 0,2-2-40 0 0,2-3-156 0 0,5-4-136-1884-576,6-5-148 1884 576,7-5-143 0 0,6-7-117 0 0,8-4-84 0 0,8-7-84 0 0,8-4-132 0 0,8-6-197-1722-588,8-6-231 3444 1176,7-6-204-1722-588,8-7-176-2744 364,7-6-124 2744-364,7-6-16 0 0,4-7 100 0 0,4-5 160 1805 596,5-5 180-1805-596,2-4 184 0 0,3-3 148 0 0,0-2 132 0 0,-2 0 88 0 0,-1 0 80 0 0,-3 3 36 0 0,-5 4 28 0 0,-4 3 20 0 0,-5 6 20 0 0,-7 5 40 0 0,-7 6 48 0 0,-6 7 64 0 0,-7 5 76 0 0,-7 7 72 0 0,-8 7 64 0 0,-6 7 60 0 0,-6 6 52-1805-596,-6 5 56 1805 596,-4 6 84 1805 596,-4 3 92-1805-596,-2 3 72 0 0,0 1 24 2823-384,1 0-28-2823 384,1-2-88 0 0,3-3-132 0 0,4-4-172 0 0,4-3-159 0 0,5-5-117 0 0,4-5-84 0 0,6-5-80 0 0,5-4-216 0 0,6-5-373-2823 384,5-5-451 2823-384,5-5-376 0 0,3-5-640 0 0,3-4-956 2823-384,1-3-693-4707-192,1-1-103 1884 576,0-2 204 0 0,-1 0 243 0 0,-2 1 569 0 0,-2 2 952 0 0,-5 5 1616 0 0</inkml:trace>
  <inkml:trace contextRef="#ctx0" brushRef="#br0" timeOffset="3577.99">1221 2172 88 220166 78017,'0'-2'1536'359'-976,"0"-4"288"-359"976,1-2 197 0 0,1-4-65 0 0,0-2-276-1982-535,1-3-356 4271 98,2-2-240-2289 437,1-2-128 0 0,1-1-40 0 0,3-1-48-1864-531,0 0-60 1864 531,0 0-92 1864 531,0 1-116-1864-531,0 0-107 0 0,-1 2-101 0 0,-1 3-36 0 0,-1 1 12-2289 437,-1 3 16 4271 98,-1 3 28-1982-535,-2 3 4 0 0,-3 2 0-2475 436,-2 4-16 2475-436,-3 4-36 2116 540,-4 6-60-2116-540,-4 5-60 0 0,-5 9-56 0 0,-7 6-48 0 0,-6 8-36 0 0,-4 7-16 0 0,-6 4 116 0 0,-4 4 308 0 0,-3 1 332 0 0,-2-1 240 0 0,1-2 188 0 0,2-3 68 0 0,3-6-75 0 0,5-5-301 0 0,6-6-316-2116-540,6-5-248 4591 104,9-6-184-2475 436,6-5-112-2475 436,8-6-80 2475-436,8-4-76 0 0,9-6-76 0 0,9-5-116-1943-555,8-4-148 1943 555,9-5-164 0 0,7-4-132 0 0,5-4-64 0 0,4-3 7 0 0,2-3 77 0 0,1 0 128 0 0,1-1 148 0 0,-4 0 152 0 0,-3 3 104 0 0,-6 1 64 0 0,-6 5 28 0 0,-7 5 20 0 0,-9 4 36 0 0,-8 6 8 2436-416,-9 6 20-2436 416,-8 8 32 0 0,-9 6 36 0 0,-9 7 48 0 0,-6 7 12 0 0,-9 5 44 0 0,-5 5 40 0 0,-4 4 32 0 0,-4 4 28 0 0,-1 1 32 0 0,-1 2 24 0 0,2-1 1 0 0,1 0-13-2436 416,4-3-56 2436-416,4-3-60 0 0,5-5-72 0 0,5-4-56 0 0,6-5-84-1785-569,5-5-28 1785 569,5-4-16 0 0,6-4-32 0 0,6-5-56 1785 569,5-5-64-1785-569,6-4-56 0 0,6-5-120 0 0,4-4-121 0 0,5-3-111 0 0,5-4-16 0 0,4-2 0 0 0,3-1 76 0 0,1-2 80 2436-416,1 0 128-2436 416,0 0 124 0 0,-2 0 64 1982 535,-3 3 64-1982-535,-4 2 16 0 0,-4 4 20 0 0,-4 3 28 2314-457,-7 5 36-2314 457,-6 5 36 0 0,-6 6 28 0 0,-7 6 56 0 0,-6 6 92 0 0,-5 7 76-2007-515,-6 5 52-282 952,-5 5 64 2289-437,-3 5 96 0 0,-4 3 64 0 0,-2 1 9-493 971,0 1-17 493-971,-1-1-32 0 0,2-3-64 0 0,4-3-104-2646 412,4-4-112 4712 149,5-6-104-2066-561,5-5-80 0 0,5-5-68 0 0,7-5-84-2896 407,7-5-84 2896-407,7-6-120 0 0,7-5-144 0 0,6-5-180 0 0,6-5-180 2896-407,5-5-149-5792 814,4-3-87 5792-814,3-3-8-2896 407,2-2 84 0 0,1-2 132-2066-561,0 0 164 2066 561,-1 0 172 0 0,-2 0 136 0 0,-3 2 108 0 0,-5 2 40 0 0,-3 2 44 0 0,-5 4 32-1884-576,-4 4 28 4471 185,-6 4 48-2587 391,-5 5 72-2587 391,-6 5 88 5174-782,-7 6 108-3290 1358,-5 5 108-1181-1543,-6 7 136 3768 1152,-5 6 92-1884-576,-5 6 84 0 0,-3 4 44 0 0,-2 5 4 0 0,-2 4-28 0 0,0 1-52 0 0,1 2-80 0 0,2-2-103-830 968,3-2-97 830-968,4-4-88 0 0,4-3-92 0 0,6-5-108 0 0,4-5-144 0 0,5-4-260 0 0,5-6-456 0 0,4-5-493 0 0,3-6-547 0 0,3-4-900 0 0,0-5-1008 2896-407,1-5-349-2896 407,-1-4 133 0 0,-1-3 328 0 0,-2-3 447-2066-561,-2-2 893 2066 561,-4 4 1560 0 0</inkml:trace>
  <inkml:trace contextRef="#ctx0" brushRef="#br0" timeOffset="6193.29">1756 351 816 223215 73678,'-1'0'1172'0'0,"-5"1"96"-1682"-504,-3 1 48 3460 48,-3 1 41-1778 456,-3 0-37 0 0,-2 2-76 1689-471,-2 1-64-1689 471,1-1-20 0 0,-1 1-20 1689 471,2 0-32-1689-471,1-2-76 0 0,2 0-120 0 0,3 0-164 0 0,1-2-180 1778 456,1 0-167-1778-456,3-1-125 0 0,2-2-92-1682 504,2-1-64 3568-47,3-2-48-1886-457,3-2-36-1777 507,3-3-24 1777-507,4-3-4 0 0,4-2 4-1894 493,5-3 4 1894-493,4-2 8 0 0,4-3 4 0 0,3-1 24-1894-493,3-2-8 1894 493,2 0-12 0 0,0 0-4 0 0,-1 0-4 0 0,-1 2-4 0 0,-3 3 0 0 0,-3 1-8-1777-507,-4 4 12 1777 507,-4 2-8 0 0,-4 5 0 0 0,-7 3 12 1777 507,-5 6 8-1777-507,-5 5 28 0 0,-6 7 32 0 0,-7 5 44 0 0,-6 8 68 0 0,-5 6 92 0 0,-5 6 120 0 0,-3 4 172 0 0,-3 3 212 0 0,-3 2 188 0 0,-1 2 144 1894 493,0-1 68-1894-493,1-2-28-2018 476,3-2-128 2018-476,3-4-180 0 0,4-4-219 0 0,4-5-205 0 0,5-4-164 0 0,5-6-108-2150 458,4-4-76 2150-458,3-4-60 0 0,6-4-28 0 0,5-3-20 0 0,4-5-12 0 0,6-4-4 0 0,6-5-4 0 0,6-4 4 0 0,6-4-8 0 0,5-4-8 0 0,4-5-12-1864-531,5-3-32 3994 93,4-5-52-2130 438,3-2-40 0 0,2-3-100 0 0,2-1-85 0 0,1-2-83 2008-458,1 1-36-2008 458,0 2 0 0 0,-2 1 12 0 0,-3 2 84 0 0,-5 3 104 0 0,-5 4 96 0 0,-6 4 76 0 0,-6 4 52 1894-474,-8 4 32-1894 474,-6 5 20 0 0,-9 5 12 0 0,-8 5 12 0 0,-8 6 36 0 0,-8 5 32 0 0,-8 7 36 0 0,-5 5 24 0 0,-7 7 48 0 0,-3 4 40 0 0,-2 4 28-1894 474,-1 3 16 117-981,0 1-12 1777 507,1-1 4 0 0,3-1-44 0 0,3-3-44 0 0,4-3-56-1668-522,5-3-52 1668 522,6-5-28-1971 422,3-4-32 1971-422,6-4-20 0 0,5-3-4 0 0,5-4-8 0 0,6-4-16 0 0,4-3-48 0 0,5-5-80 0 0,6-4-140 0 0,6-4-156 0 0,6-4-196 1647 539,6-3-156-1647-539,5-5-116 1761 526,4-4-60-1761-526,5-4 44 0 0,3-3 80 1884 511,3-3 140-1884-511,2-3 140 2018-476,0 0 152 0 952,0-1 120-2018-476,-1 1 92 0 0,-2 2 76-2018 495,-3 3 48 4179-17,-4 3 36-2161-478,-5 3 20-2161-478,-5 5 32 2161 478,-6 4 56 0 0,-8 5 56 0 0,-7 5 88 0 0,-7 6 96 0 0,-7 5 88 0 0,-8 7 72 0 0,-7 5 36 0 0,-5 5 20-2018-495,-5 4-24 4036 19,-3 5-32 0 952,-3 2-24-2018-476,-2 1-44 0 0,-1 1-40 0 0,2-1-40 0 0,1-2-36 0 0,3-3-52 1884-511,2-2-56-1884 511,4-4-44 0 0,3-3-40 0 0,4-3-40 0 0,3-3-32 0 0,5-3-12 0 0,3-3-12 0 0,5-3 4 0 0,4-3-20 0 0,5-3-28 0 0,4-4-56 0 0,3-4-84 0 0,4-2-68 0 0,3-3-44 0 0,2-3-16 0 0,4-1 12 0 0,1-2 64 0 0,1 0 80-1884 511,1 0 84 1884-511,-1 0 44 0 0,-1 1 40 0 0,-1 1 16 0 0,-1 1 12 2150 458,-2 2 8-2150-458,-2 2-8 0 0,-4 3 0 0 0,-3 1 4 2289 437,-4 3 36-2289-437,-3 2 76 0 0,-4 3 36 0 0,-4 3 64 0 0,-4 4 60 0 0,-4 2 56 0 0,-4 5 20 0 0,-5 2-60-2289-437,-4 4-24 2289 437,-4 3-44-2150-458,-3 1-52 2150 458,0 2-48-2018-476,-1 0-36 2018 476,0 0-28 0 0,1-2 20 0 0,4-2-32 0-967,2-2-16 0 967,4-3-12-1785-490,4-1-20 1785 490,5-4 8-1682-504,4-2-16 1682 504,6-4 16 0 0,5-4 0 0 0,4-3-12 1682 504,5-5-20-1682-504,6-3-52 0 0,3-3-72 0 0,5-3-60 1785 490,2-2-52-3679-16,3-3-40 1894-474,1-1 0 0 0,1-2 8 1894 493,0 0 32-1894-493,-1 0 48 2018 476,-1 1 44-2018-476,-4 2 48 2150 458,-4 3 20-2150-458,-4 3 24 0 0,-3 2 28 2289 437,-6 4 4-2289-437,-3 3 12 0 0,-5 3 12 0 0,-5 2 12 0 0,-3 4 24 0 0,-3 3 32 0 0,-4 3 32 0 0,-4 3 52 0 0,-2 3 36 0 0,-4 2 28 0 0,-2 3 24 0 0,-2 3 4 0 0,-3 2-8-2289-437,0 1-52 2289 437,0 0-36 0 0,1 0-36-2150-458,1-1-52 4034-53,2-2-56-3768 1022,3-1 4 1884-511,3-3-4 0 0,4-1-4-2018-476,3-4 4 2018 476,3-2 8 0 0,4-4 36-1894-493,4-2-44 1894 493,4-4-32 0 0,4-3-44 0 0,4-2-68 1894 493,2-3-72-1894-493,3-3-80 0 0,2-2-60 2018 476,3-1-20-2018-476,2-3-24 0 0,1-1 4 0 0,1-1 16 0 0,1-2 44 0 0,1 0 44 2150 458,-1-1 52-4157 57,-1 2 60 2007-515,-2 1 60 0 0,-2 1 48 0 0,-4 3 20 0 0,-3 3 32 0 0,-5 3 48 0 0,-4 4 40 0 0,-4 3 40 0 0,-5 4 52 0 0,-5 3 56-2161-478,-4 5 40 2161 478,-3 3-8 0 0,-4 4-8 0 0,-2 2-32 0 0,-2 3-36 2018-495,-2 3-48 132 953,0 0-36-2150-458,0 1-32 0 0,1 0-24 0 0,0 0-8 0 0,3-2-12 0 0,1-2-4 0 0,2-2 0 0 0,2-3-8 0 0,3-3-12 0 0,3-2 4 1864-531,3-3-8-1864 531,4-3-12 0 0,3-3-52-1864 531,5-3-60 1864-531,4-4-88 0 0,3-3-120 0 0,5-3-136 0 0,3-3-104 0 0,4-3-56-2150-458,2-3-12 2150 458,3-1 24 0 0,1-3 64 0 0,1-2 96-2018-476,0 0 116 2018 476,1-1 92 0 0,-1 1 80 0 0,-3 2 88-3902-35,-2 2 88 3902 35,-5 5 68 0 0,-4 2 48 0 0,-4 5 48 0 0,-6 4 48 0 0,-4 4 40 0 0,-6 3 24 0 0,-5 4 28 0 0,-4 2 24 0 0,-3 4 4 1884 511,-3 2 12-1884-511,-3 2 0 0 0,-3 3-12 2018 495,-1 1-24-2018-495,0 3-32 0 0,-1 0-24 0 0,0 1-36 2161 478,0 0-32-2161-478,1 0-32 2007-515,0 0-32-2007 515,2-1-24 0 0,3-3-28 2289 437,1 0-16-2289-437,1-3-16 0 0,2-2-20 0 0,2-2-4 0 0,1-2-4 0 0,3-2 12 0 0,3-1 4 0 0,1-2 4 0 0,3-2 8 0 0,3-2-28 0 0,3-2-36 0 0,3-3-32 0 0,4-2-32 0 0,2-2-24 0 0,4-3-8 0 0,3-1 8 2436 416,1-2 24-2436-416,2-1 36 0 0,1 0 32 0 0,-1-1 12 0 0,0 1 8 0 0,-2 1 16 0 0,-2 2 12 0 0,-3 1-4 0 0,-4 2 12 0 0,-2 2 44 0 0,-4 3 48 0 0,-2 2 68 0 0,-3 2 68 0 0,-3 4 72 0 0,-4 4 68 0 0,-2 3 32 0 0,-4 4 24 0 0,-3 4-8 0 0,-3 4 8-2436-416,-3 1 24 2436 416,-3 3 16 0 0,0 0 28-2289-437,0 0 0 2289 437,-1-1-8 0 0,0-1-56-2150-458,1-1-84 2150 458,1-3-92 0 0,3-3-95-4036 0,1-2-77 4036 0,2-2-44 0 0,3-3-32-1884-511,2-2-20-246 949,2-2-16 2130-438,3-1-16 0 0,2-2-40 0 0,3-2-68 0 0,3-2-105 0 0,3-4-123 0 0,3-1-148 1864 531,4-4-156-1864-531,3-3-164 0 0,5-3-100 2007 515,2-4-52-2007-515,5-2 8 0 0,2-4 68 4322 0,1-2 120-4322 0,1-1 156 0 0,-2 1 132 0 0,-1 2 108 2314 457,-3 3 68-2314-457,-4 3 40 0 0,-4 5-76 0 0,-6 4-428 0 0,-6 6-797 0 0,-6 3-787 1982-535,-7 5-392-1982 535,-4 2-184 0 0,-5 2 3-2289-437,-3 2 405 2289 437,-2 2 796 0 0,2-2 1640 0 0</inkml:trace>
  <inkml:trace contextRef="#ctx0" brushRef="#br0" timeOffset="8591.9">4616 532 944 227161 76584,'-1'0'2068'0'0,"-3"1"292"-143"-973,-2-1 161 143 973,0 3-213 1884-511,-2 0-568-1884 511,-1 3-584-2008-458,-2 2-424 2008 458,0 2-236 1777-507,-1 4-116-3663 50,-1 4-48 1886 457,-2 2-36 0 0,-1 5-28 0 0,0 1-28-3570 0,-1 3-8 3570 0,1 1-8 0 0,2-1 5-1886 457,0-1 11 1886-457,1-1 4-1992 439,1-3-20 1992-439,1-4-24-2103 420,3-2-32 2103-420,1-3-32 0 0,3-2-28-2219 400,4-4-28 2219-400,3-2-20 1696 563,3-3-8-1696-563,4-2 8 0 0,3-4-16 0 0,5-2 0 1832 549,6-3-12-1832-549,4-3-4 0 0,5-3-16 0 0,4-3-28 0 0,3-1 4 1982 535,2-3-20-1982-535,3 0 4 0 0,-1-1-8 0 0,-1 1 12 2148 519,-3 2 4-2148-519,-4 1 4 0 0,-3 3 12 0 0,-7 2 8 0 0,-6 4 24 0 0,-5 4 24 2327 500,-6 4 24-2327-500,-5 4 32 0 0,-7 6 36 0 0,-5 5 36 0 0,-6 6 24 0 0,-5 6 12 0 0,-4 6 4 0 0,-4 5-4 0 0,-1 5-12 0 0,-2 4-4 0 0,-1 2 32 2523 480,0 1 60-2523-480,2 0 44 0 0,2-2 36 0 0,3-3 16 0 0,4-4-16 0 0,4-5-52 0 0,3-5-96 0 0,6-5-68 0 0,5-6-56 0 0,5-4-40 2311-523,5-5-28-2311 523,5-5-36 0 0,4-4-72 0 0,4-6-80 0 0,6-3-88 0 0,2-5-72 0 0,5-4-72-2311 523,2-5-8 2311-523,3-2 16 0 0,0-4 56 0 0,2-4 68 0 0,-1-3 64 0 0,2-3 56 0 0,0-2 48 0 0,-1 1 32 0 0,0 0 12 0 0,-1 2 16 0 0,-2 3 8 0 0,-4 4 24 0 0,-3 4 56 0 0,-6 6 84 0 0,-5 5 88-2523-480,-6 6 100 2523 480,-5 7 80 0 0,-7 7 64 0 0,-6 6 32 0 0,-6 7 24 0 0,-6 6 24 0 0,-6 6 8 0 0,-4 6 12 0 0,-4 3 0-2327-500,-3 4-4 2327 500,-3 2-48 0 0,-1 2-76 0 0,0 1-92 2327-479,0 0-96-2327 479,1-1-60-2327 479,1-1-68 2327-479,3-2-48 0 0,3-3-32-2148-519,2-3-7 2148 519,4-3-13 0 0,4-5-28 0 0,3-3-48 0 0,3-4-53 0 0,4-4-51 0 0,4-5-88 0 0,5-3-100 0 0,4-4-132 0 0,4-4-100 0 0,4-4-112 0 0,5-4-64 0 0,4-5-24 2148 519,3-4 28-2148-519,4-4 68 0 0,3-4 108 0 0,3-2 124 0 0,1-2 100 2327 500,1 0 100-2327-500,0 0 92 0 0,-2 0 60 0 0,-2 2 44 0 0,-2 3 8 2523 480,-4 2 36-2523-480,-3 3 68 0 0,-4 3 88 0 0,-3 2 108-2523-480,-4 5 96 2523 480,-4 4 96 0 0,-6 4 40 0 0,-4 6-16 2327-500,-5 5-60-2327 500,-5 8-64 0 0,-5 6-80-2327 500,-4 6-52 2327-500,-5 6-72 0 0,-5 6-36 0 0,-4 6-12 0 0,-3 4-44-2327-500,-1 4 0 2327 500,-1 3-24 0 0,0 0 8 0 0,2 0-16-2148-519,2-2 0-327 955,4-3 0 2475-436,4-5-16 0 0,4-5-4 0 0,6-7-8 0 0,3-5-4-1943-555,5-7-8 1943 555,6-7-44 0 0,4-5-72 0 0,6-5-100 1943 555,5-6-124-1943-555,5-6-136-2646 412,4-5-116 2646-412,6-7-52 2066 561,5-5-4-2066-561,4-5 44 0 0,4-5 88 2272 546,3-4 112-2272-546,2-3 96 0 0,2-2 80 0 0,1-2 64 2501 527,0 0 56-2501-527,0 0 40 0 0,-1 1 28 0 0,-2 2 32 0 0,-3 3 40-2501-527,-2 3 36 2501 527,-6 4 72 0 0,-3 5 96 0 0,-6 5 116 0 0,-4 4 112 0 0,-6 6 88 0 0,-6 4 68 0 0,-6 7 20 0 0,-7 6-8 0 0,-6 6-60 2735-456,-6 7-48-2735 456,-6 6-60 0 0,-3 6-16 0 0,-4 4-44 0 0,-2 5-40 0 0,-3 3-36 0 0,-1 2-28 0 0,1 2-28 0 0,0 0-60 0 0,1 0-52 0 0,1-1-20 0 0,3-1-24 0 0,1-2-44 0 0,3-3-24 0 0,4-4-24-2311-523,2-3-8 2311 523,5-5-44 0 0,2-5-44 0 0,3-4-28 0 0,5-5-68 0 0,4-5-76 0 0,6-6-96 0 0,4-4-88 0 0,6-7-92 0 0,4-6-96 0 0,5-5-44 0 0,5-6-12-2696 433,3-5 60 4968 113,4-4 76-2272-546,3-5 112 0 0,2-3 108 0 0,2-2 112 0 0,2-1 80 0 0,0-1 64 0 0,0 1 40 0 0,-1 2 24 0 0,0 1 16 0 0,-3 3 12 0 0,-2 3 8 2501 527,-4 3 20-2501-527,-4 5 60 0 0,-4 4 92 0 0,-6 4 88 0 0,-5 5 76 0 0,-5 6 64 0 0,-6 5 40 0 0,-7 6 4 0 0,-5 7-56 0 0,-5 5 4 0 0,-7 6 0 0 0,-4 5-4 2757-480,-4 4 12-2757 480,-3 3-8 0 0,-3 4 4 0 0,-1 1-56 0 0,0 1-56 0 0,0 0-48 0 0,3 0-72-2523-503,0-1-48 2523 503,4-2-32 0 0,2-3-36 0 0,4-3-20-2735 456,3-3-28 2735-456,3-4-28 0 0,3-4-72 0 0,4-4-76 0 0,3-3-124 0 0,4-4-188 2501 527,3-3-200-2501-527,4-5-192-2501-527,4-3-152 2501 527,4-5-124 0 0,4-5-28 0 0,4-6 68 0 0,4-5 124 0 0,4-6 152 0 0,4-4 180-2272-546,4-4 172 2272 546,4-3 144 0 0,1-1 104 0 0,2 0 88 0 0,1 0 72 0 0,-1 2 52-2066-561,-2 3 36 2066 561,-3 3 40 0 0,-2 4 44 0 0,-4 4 8 0 0,-4 4 24 0 0,-6 4 28 0 0,-5 4 28 0 0,-4 4 36 2066 561,-5 5 16-2066-561,-6 5 48 0 0,-5 4 36 2272 546,-6 6 24-2272-546,-6 6 4 0 0,-4 4 8 0 0,-4 6-12 2501 527,-4 4 8-2501-527,-2 4 16 0 0,-2 3 32 0 0,-2 3 0 0 0,-1 1 16 0 0,1 0 8 0 0,0 0-4 0 0,1-1-20 0 0,2-2-32 0 0,3-2-32 0 0,2-5-56 0 0,3-3-48-2501-527,3-4-172-460 957,4-4-32 2961-430,3-3-100 0 0,5-4-92 0 0,3-3-116 0 0,3-3-92 0 0,4-4 4 0 0,5-3-144 0 0,3-3-88-3200 399,4-5-28 3200-399,3-3 12 0 0,3-5 20 0 0,4-4 48 0 0,2-5 64 0 0,4-3 84 0 0,3-4 76 0 0,2-2 72 2367 577,4-3 72 917-1002,2-2 64-3284 425,1-1 44 0 0,1 0 32 0 0,2 1 24 0 0,-2 1 20 0 0,-1 2-4 2727 532,-2 2-4-2727-532,-4 4 16 0 0,-4 4 40 0 0,-4 4 84 0 0,-5 4 68 0 0,-4 6 76 3041-480,-5 4 52-3041 480,-5 7 20 0 0,-6 5-4 0 0,-4 7-60 0 0,-5 5-60 0 0,-5 5-56 0 0,-4 4-40 0 0,-3 3-4 0 0,-3 1 4-2757-506,-2 2 36-254 960,-1 0 36 3011-454,1-1 76 0 0,0-1 4 0 0,2-3 8 0 0,2-4-8 0 0,3-2-32-2451-551,3-3-52 2451 551,3-4-68 0 0,3-2-28 0 0,2-3-40 0 0,2-3-32 0 0,3-2-88 0 0,3-3-224 0 0,2-1-384-3200 399,3-2-352 4193-1367,1-3-820-4097 1344,1-1-1216 5215 216,-1-3-573-4222-1184,-2-1-127 4222 1184,0-2 172-2111-592,-1-1 259 0 0,-1 0 769 0 0,-1 0 1536 0 0</inkml:trace>
  <inkml:trace contextRef="#ctx0" brushRef="#br0" timeOffset="10999.59">5410 118 684 229475 77041,'0'1'1428'1982'-535,"0"-1"136"-1982"535,0 1-44 0 0,0 0-219-2289-437,-1 0-437 4153-94,0 1-304-1864 531,0 0-172 0 0,-1-1-52-369-964,1 1 20 369 964,-1-1 72 0 0,1 1 104 0 0,0-1 104-1992-439,1 0 92 1992 439,0 0 68 0 0,-1-1 32 0 0,-1 1-36 0 0,0 1-48 1992 439,-1-1-96-1992-439,0 1-104 0 0,-1 2-100 0 0,-2 2-75-1761 526,-2 2-45 3891-88,-3 4-28-2130-438,-3 5-4 0 0,-2 4-12 2257 419,-3 5 16-4089 130,-1 3-4 1832-549,-1 3 4 2436 416,2 1-24-4379 139,0 0-12 1943-555,3-1-4 0 0,2-2-40 0 0,1-3-32 0 0,4-4-32 0 0,2-3-12-2116 540,4-3-32 2116-540,3-4-36 0 0,4-3-16 0 0,5-4-24 0 0,6-3-24 0 0,5-4-20 0 0,5-5-4-2507-457,5-4-4 2507 457,4-3-4 0 0,3-3 4 0 0,2-3 16 0 0,1 0 12 2148-519,-1-1-4-2148 519,0 2 12 0 0,-4 0-8 0 0,-4 2 4 2475 436,-5 3-4-2475-436,-4 4-8 0 0,-6 2 0 0 0,-5 5 32 0 0,-7 6 32 0 0,-6 5 72 0 0,-8 6 80 0 0,-5 8 128 0 0,-7 6 140-2475-436,-6 6 128 2475 436,-4 7 136 0 0,-4 5 80-2148 519,-2 5 64 2148-519,-3 3 12 0 0,-1 2-28 0 0,0 1-64 0 0,1-1-119-2327 500,2-2-117 2327-500,4-4-132 0 0,3-3-132 0 0,5-5-108 2523 480,5-4-84-2523-480,3-5-56 0 0,6-4-32 0 0,5-4-36 0 0,5-4-24 0 0,5-3-44 0 0,6-4-56 0 0,5-3-92 0 0,4-4-116 0 0,4-3-116 0 0,4-3-116 0 0,3-3-57 0 0,3-2 9 0 0,0-3 52-2523-480,1 0 104 2523 480,0-2 120 0 0,-1 0 124 0 0,-2 0 80 0 0,-3 1 76 0 0,-3 1 112 0 0,-4 3 132 0 0,-3 1 124 0 0,-6 3 116 0 0,-4 5 100 0 0,-6 3 60 0 0,-5 6-23 0 0,-5 4-49 0 0,-4 6-64 0 0,-4 4-84 0 0,-3 3-64 0 0,-1 4-44 0 0,-1 2-32 0 0,1 2-40 0 0,0 0-24 0 0,3-1-16 0 0,2-2-20 0 0,4-2-24-2523 480,4-2-32 2523-480,3-4-16 0 0,5-2-28 0 0,3-4-24 0 0,5-2-16 0 0,3-4-12 0 0,5-4-32 0 0,3-3-44 0 0,4-4-28 0 0,3-2-12-2735 456,2-3 4 2735-456,2-2 12 0 0,-1-2 16 0 0,0-1 40 0 0,-2 0 28 0 0,-2-1 20-2272-546,-2 1 12 2272 546,-3 1 8 0 0,-4 0 20 0 0,-3 1 40 2696-433,-3 3 28-2696 433,-4 2 36 0 0,-4 4 24 0 0,-4 4 20 0 0,-3 4 8 0 0,-4 4-28-2696 433,-2 4-8 2696-433,-3 4-24 0 0,-1 4-20 2272 546,1 3-12-2272-546,0 2-20 0 0,3 1-8 0 0,3-1-20 0 0,2-1-16 0 0,3-2-16 0 0,4-2-36 0 0,5-4 8 0 0,4-4 24 0 0,5-3-24 0 0,4-4-32 0 0,4-5-56 0 0,4-4-44 0 0,3-5-96 0 0,4-4-132 0 0,3-4-96 0 0,4-4-92 0 0,2-3-52 0 0,2-2-8 0 0,1-2 47 0 0,0-1 77 0 0,0 0 112 0 0,-2 0 120 0 0,-3 1 112 0 0,-4 2 116 0 0,-4 1 116 0 0,-4 4 128 0 0,-6 2 116 0 0,-5 3 116 0 0,-5 4 104 0 0,-6 3 29 0 0,-4 3-13 2501 527,-5 4-56-2501-527,-2 2-84 0 0,-3 2-96 0 0,-2 3-88 0 0,-1 0-56 0 0,0 2-60 0 0,0 1-52 0 0,2 1 24 2757 506,1-1-44-2757-506,1 1-24 0 0,2-2-40 0 0,2 0-36 0 0,1-2-44 0 0,2-1-92 0 0,4-2-28-2757-506,3-3-40 2757 506,4-2-48 0 0,5-3-52 0 0,4-5-60 0 0,4-4-44 0 0,4-4-25 0 0,5-4 5 0 0,1-5 52 0 0,3-3 72 0 0,2-3 88 0 0,0-3 84 0 0,0-2 76 0 0,-1 0 56 0 0,-1 0 24 0 0,-1 1 16 0 0,-1 1 12 0 0,-2 3 32 0 0,-2 2-12 0 0,-2 3 0 0 0,-3 3 24 0 0,-4 2 32 0 0,-2 4 52-2501-527,-4 2 48 2501 527,-3 3 92 0 0,-1 2 88 0 0,-4 2 44 0 0,-2 2 40 0 0,-3 3 16 0 0,-3 2-11 0 0,-3 2-21 0 0,-2 1-52 0 0,-3 3-32 0 0,-2 0-48 0 0,-2 0-64 0 0,0 1-64 0 0,-1-1-56 0 0,3-2-40 0 0,0-1-44 0 0,3-1-32 0 0,1-3-32 0 0,3-1-52 0 0,3-2-44 0 0,3-2-76 0 0,4-3-88 0 0,3-3-112 0 0,4-3-100 0 0,3-3-41 0 0,3-2-35 0 0,2-4 60 0 0,2-2 60 0 0,2-2 116-2272-546,0-3 116 2272 546,0-2 84 0 0,-1-1 68 0 0,-1-1 28 0 0,-2 1 40 580-973,-2 0 40-580 973,-2 3 80 0 0,-1 2 92 0 0,-3 4 96 0 0,-3 2 56 0 0,-4 4 24 0 0,-4 3 0 0 0,-5 4-40 0 0,-4 3-56 0 0,-4 4-20 0 0,-4 4-64 0 0,-4 2-28 0 0,-4 3-20 0 0,-1 2-7-580 973,-1 1-13 580-973,0 0-56 0 0,-1 1 24 0 0,1-1 4 0 0,2-1-4 0 0,3-2-8 0 0,2-2-12 2272 546,4-1-24-2272-546,3-2-24 0 0,4-2-32 0 0,3-3-48 0 0,3-1-84 0 0,6-3-96 0 0,4-4-121 0 0,4-2-183 0 0,5-4-132 0 0,4-2-128 0 0,3-4-64 0 0,3-3-20 0 0,1-3 64 0 0,1-2 160 5258 47,-1-3 144-5258-47,-2-1 156 0 0,-3-2 152 0 0,-2 2 144 0 0,-4 0 128 0 0,-3 2 128 2757 480,-4 3 120-256-1007,-3 3 92-2501 527,-3 4 68 0 0,-2 3 20 0 0,-3 4-52 0 0,-3 2-88 0 0,0 3-92 2961 430,-2 3-104-2961-430,0 2-64 0 0,0 1-28-2961-430,-1 1-36 2961 430,0 2-8 0 0,0 0-8 0 0,1 0-12 0 0,0 0-104 0 0,0 1-272 0 0,0-1-308 0 0,0 1-572 0 0,-1-1-1080 2272-546,-2-1-849-4968 113,-1-1-379 2696 433,-3-1 0 0 0,-2-1 191-2507-457,-2-1 501 2507 457,0-2 1040 0 0,2 0 1588 0 0</inkml:trace>
  <inkml:trace contextRef="#ctx0" brushRef="#br0" timeOffset="12642.99">5735 20 332 225000 76106,'0'0'1496'2018'-495,"1"-1"300"-2018"495,1-1 165 0 0,0-1-49 0 0,0 0-224 1884-511,0 0-272-1884 511,-1 1-240 0 0,-1-1-172 0 0,1 2-132 0 0,-1 0-124-2008-458,0 1-92 2008 458,-1 2-100 0 0,-1 1-84 0 0,-2 1-87 0 0,-2 3-73 0 0,-2 3-56-1894 493,-3 3-56 1894-493,-1 1-32 0 0,-3 4-28 0 0,0 1-20-2018 476,0 0-4 2018-476,1 1-8 0 0,0-1 0 0 0,2-1-20 2018 495,1-3 0-2018-495,3-1-20 0 0,2-2-8 0 0,3-2-12 0 0,3-2 4 0 0,3-2-4 2161 478,5-2-4-2161-478,5-2 4 0 0,4-3 4 0 0,4-3-8 0 0,5-3-12 0 0,3-3 0 2314 457,5-3-12-2314-457,1-2-12 0 0,2-1-8 0 0,1-3-4 0 0,-1 1 0 0 0,-3-1 4 0 0,-3 2 0 0 0,-5 2 8 0 0,-5 2 12 0 0,-5 4 12 0 0,-5 2 4 0 0,-4 3 8 2475 436,-4 3 20-2475-436,-4 3 24 0 0,-4 4 16 0 0,-4 3 20 0 0,-3 2 32 0 0,-3 3 36 0 0,-2 2 0 0 0,-1 1-8 0 0,0 1-20 0 0,0-1-28 0 0,1 0-28 0 0,2-1-40 0 0,1-2-16 0 0,3-1-20 0 0,1-3-4 0 0,4-1 0 0 0,3-2-4 0 0,2-2 4 4530-164,3-2-12-4530 164,3-2 4 0 0,4-2 0 0 0,5-2-8 0 0,4-2-24-1884 576,3-3-8 1884-576,3-3-8 0 0,3-1-16 0 0,5-1-8 0 0,2-2-16 0 0,0 0 8 0 0,1-1-8 0 0,0 1-8 0 0,0 1 20 0 0,-3 1 4 0 0,-3 3 24 0 0,-2 1 12 0 0,-5 2 24 0 0,-3 3 48 0 0,-4 3 28 0 0,-6 2 44 0 0,-5 3 52 0 0,-6 3 60 0 0,-5 3 76 0 0,-5 3 76-2646-412,-4 2 48 2646 412,-3 1 44 1943-555,-1 1-8-1943 555,1-1-28 0 0,1-1-64-2436-416,2-2-88 2436 416,2-2-80 0 0,3-1-72 0 0,4-3-60 0 0,4-1-32-2289-437,4-2 20 2289 437,4-3-36 0 0,5-1-48 0 0,5-3-68 0 0,3-2-60 0 0,3-1-76 0 0,1-2-88-2007 515,2-2 8 2007-515,0 0 24 0 0,-1 0 44 2314 457,-1 0 68-2314-457,0 0 60 0 0,-1 1 40 0 0,-2 0 20 0 0,-1 1 28 0 0,-1 1-16 0 0,-1 1 12 2475 436,-1 1 8-2475-436,0 1 8 1943-555,-1 1-4-1943 555,0 0-16 0 0,-1 1 16-2436-416,-2 1 0 2436 416,0 2 40 0 0,-3 0 40 0 0,0 2 68 0 0,-1 1 56 0 0,-3 1 32 0 0,-1 2 28 0 0,-3 1-40 0 0,-1 0-12 0 0,-2 2-40 0 0,-1-1-56 0 0,-1 0-24 0 0,0-2-20 0 0,2 0 4 0 0,1-1-44 0 0,0-2-12 0 0,3-1-12 0 0,3-1 0 0 0,3-2-20 0 0,4-1-36 0 0,3-2-68 2436 416,4-1-80-4872-832,3-2-64 2436 416,3-1-52 0 0,2-1-28 0 0,2-1 24-1982 535,-1 0 72 1982-535,1-1 72 2475 436,-2 1 68-2475-436,-1 0 52 0 0,-2 1 36 0 0,-3 1 52 0 0,-2 2 0 0 0,-5 2 12 0 0,-2 1 32 2646 412,-4 2 8-2646-412,-1 1 8 0 0,-3 2-32 0 0,-2 1 0 0 0,-1 1 0 0 0,0 0-28 1884-576,0 1-12-1884 576,-1 0 0 0 0,1-1 0 0 0,-1 0 0 0 0,1-1 4 0 0,1-1 16 0 0,1-1 8 0 0,2-1 0 0 0,2-1 12 0 0,1-1-12 0 0,3-1-8 0 0,2-2-48 2744 364,2-1-56-2744-364,2-1-100-1805 596,2-2-148 1805-596,0 1-188 0 0,0-1-216-2823-384,-1 1-164 2823 384,-3 1-512 0 0,-2 3-876-2646-412,-4 1-665 4589-143,-4 4-255-1943 555,-6 2-32 0 0,-5 2 71-4418 119,-3 2 493 6400-654,-4 3 928-3964 1070,0-2 1596 1982-535</inkml:trace>
  <inkml:trace contextRef="#ctx0" brushRef="#br0" timeOffset="14126.88">5476 1394 1056 222673 77560,'-3'2'2124'0'0,"-4"4"301"0"0,-4 3 175 2327-479,-4 2-196-2327 479,-1 2-648 0 0,-2 1-600 0 0,1 1-460-2161-497,1-1-280 2161 497,4-1-168 2161-478,2-1-96-2161 478,5-2-56 0 0,3 0-32 0 0,4-3-24 0 0,4-2-28 0 0,4-3-8 0 0,4-2-12 0 0,4-3 0 0 0,4-2 0 0 0,4-2 8 0 0,2-3 12 0 0,2-1 0 0 0,2-1 16-2018-495,-1-1 8 2018 495,1 1 4 0 0,-1-1 4 0 0,-3 2 36 0 0,-4 1 68-2150 458,-3 3 60 2150-458,-5 3 52 0 0,-4 3 57 0 0,-6 4 35 0 0,-7 5 12 0 0,-5 5-32 0 0,-7 6-8 0 0,-5 5-8 2007 515,-7 6-12-4321-58,-4 4-8 2314-457,-3 4-12 0 0,-3 3 16-359 976,0 2 8 359-976,0-1 24 0 0,1 0 24 0 0,4-4 0 0 0,4-2 12 2311 523,4-4-28-2311-523,6-4-60 0 0,4-4-60-2735 456,6-5-76 2735-456,5-4-48 0 0,5-4-48 0 0,5-4-36 0 0,4-4-36-2272-546,4-3-44 2272 546,5-5-24 0 0,4-3-24 0 0,3-4-16 2272 546,4-4-4-2272-546,2-3 20 0 0,2-3 28 2735-456,2-4 32-2735 456,0-1 20 0 0,0-2 16 0 0,0 0 12 2523 503,-2 1 8-2523-503,-3 2 8 0 0,-4 4 36 0 0,-4 3 108 0 0,-4 4 116 0 0,-5 6 136 2523-503,-5 4 100-2523 503,-6 6 88 0 0,-5 6 40-2523-480,-7 5-28 2523 480,-3 6-60 0 0,-5 5-80-2523 480,-2 4-68 212-1003,-4 2-56 2311 523,-2 3-60 0 0,-1 1-60-2116-540,0 1-56 2116 540,1 0-44 0 0,1-2-32-4530-164,3 0-32 4530 164,2-3-20 0 0,4-3-20 0 0,2-2-4 0 0,4-3-4 0 0,3-4 0 0 0,3-2 0 0 0,3-3 8 0 0,3-3-4 0 0,3-3 12 0 0,4-2-16 0 0,3-4-20 0 0,2-2-28 0 0,5-4-56 0 0,4-3-56 0 0,3-4-64 0 0,5-3-32 0 0,2-3 0 1884 576,5-4 4-1884-576,2-3 20 0 0,2-1 24 0 0,2-1 64 2066 561,-1 0 56-2066-561,-2 2 4 0 0,-4 3 32 0 0,-4 3 48 2696-433,-6 3 120-385 956,-5 5 84-2311-523,-6 3 72 0 0,-6 4 80 0 0,-5 4 64 0 0,-5 4 24 2523 503,-4 4-35-2523-503,-4 4-57-2757 480,-2 3-44 2757-480,-4 3-60 0 0,-2 2-72 0 0,-1 2-44 0 0,-1 2-44 0 0,0-1-32 0 0,0 0-20 0 0,1-1-8 0 0,2-1 12-3011 454,3-2-16 3011-454,3-3-36 0 0,1-2 8 0 0,4-2-8 0 0,2-3-20 0 0,4-3 0 3011-454,5-3-20-3011 454,3-3 0 0 0,4-4-52 0 0,3-4-64 0 0,4-2-60 0 0,5-4-56 0 0,2-2-28 0 0,4-3-20 0 0,4-2 15 0 0,1-2 29 0 0,2-2 48 0 0,0 0 60 0 0,-1 0 44-2501-527,0 0 56 2501 527,-4 2 32 0 0,-2 2 36-2272-546,-4 3 8 2272 546,-3 3 8 0 0,-4 3 8 0 0,-4 4 32-2066-561,-4 3 64 2066 561,-3 4 40 0 0,-3 4 40 0 0,-4 5 20 0 0,-5 6 12 0 0,-4 6-27 0 0,-6 7-49 0 0,-6 7-44 0 0,-5 7-32 0 0,-6 7-36 2066 561,-3 5-8-2066-561,-3 4-8 0 0,-2 2-12 0 0,1 0-8 2272 546,2-3-4-2272-546,3-3-12 0 0,3-5-92 0 0,4-5-212 0 0,5-7-333-2961 430,4-5-443 2961-430,4-6-392 0 0,4-4-716 0 0,4-6-992 2961-430,2-4-565-2961 430,1-4-67 0 0,0-3 220 0 0,1-3 287 0 0,-1-2 673 0 0,-1-1 1108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4-16T15:51:50.011"/>
    </inkml:context>
    <inkml:brush xml:id="br0">
      <inkml:brushProperty name="width" value="0.1" units="cm"/>
      <inkml:brushProperty name="height" value="0.6" units="cm"/>
      <inkml:brushProperty name="color" value="#849398"/>
      <inkml:brushProperty name="inkEffects" value="pencil"/>
    </inkml:brush>
  </inkml:definitions>
  <inkml:trace contextRef="#ctx0" brushRef="#br0">412 14 300 228671 74135,'1'0'1608'1668'-522,"0"-1"332"-1668"522,1-1 289-1872-439,1 0-21 1872 439,0 0-228 1587-518,-1 0-300-3354 79,0 0-284 1767 439,-1 1-248 0 0,0 0-224 0 0,-1 1-212 0 0,0 0-175 0 0,0 0-137-1598 501,0 0-92 3196-1002,-1 0-60-3196 1002,-1 0-28 1598-501,-1 1 16 0 0,-2 2 52-1689 487,-2 2 72 3474-14,-2 3 96-1785-473,-2 4 108 0 0,-4 4 96 0 0,-3 4 60 1886 457,-3 5 40-1886-457,-2 3 0 0 0,-2 4-24 0 0,-1 2-48 0 0,-2 2-56 0 0,1 0-40 1992 439,-1 1-60-1992-439,1-2-68 0 0,1-1-56 0 0,4-2-64 0 0,2-4-71 0 0,3-3-65-1761 526,2-3-60 1761-526,4-4-48 0 0,2-3-36 0 0,3-3-36-1884 511,3-3-12 1884-511,3-3-4 0 0,5-5-8 0 0,5-3-16 0 0,4-4-8 0 0,6-4 0 0 0,7-6-20 0 0,4-4-12 0 0,6-3-4 0 0,3-2 24 1884-511,4-3 12-3892 53,3 0 4 2008 458,3-2 20 0 0,1 1 28 0 0,0-1-8 0 0,-1 2 0 1777-507,0 1-12-1777 507,-4 2-8 0 0,-3 2-4 0 0,-5 4-12 0 0,-4 2-4 0 0,-7 4-8 0 0,-7 3 12 0 0,-6 4-12 1668-522,-8 5-8-1668 522,-8 6-4 0 0,-9 4 4 0 0,-7 6 4-1668 522,-8 5 16 1668-522,-6 5 4 0 0,-7 5 36-1886-457,-4 6 28 3772 914,-5 4 40-1886-457,-4 4 48-1777 507,-1 3 36 1777-507,-1 4 64 0 0,-1 1 32 0 0,1 2 32 0 0,3-1-8 124 969,3-1-24-124-969,4-4 12 0 0,6-3-72 0 0,4-6-52 2150 458,7-4-60-2150-458,5-7-40-2007 515,7-4-24 2007-515,6-5-68 0 0,7-6 12 0 0,6-5-8 0 0,8-5 4 0 0,8-7-8 0 0,7-6-4 0 0,9-5 0 0 0,7-7 8-2161-478,6-5 16 2161 478,5-4 8 0 0,6-4 8 0 0,6-4 4 0 0,6-2-12 2018-495,4-3-8-2018 495,4-1-32 2150 458,4-1 4-2150-458,2 1-16 0 0,-1 0 68 0 0,-3 2-12 0 0,-4 3-8 1864-531,-8 4 16-1864 531,-8 5-12 0 0,-8 5 8 0 0,-12 6-60 3953-144,-11 6 16-3953 144,-11 6 40 0 0,-11 8 24 0 0,-12 7 48 0 0,-11 7 44 0 0,-11 8 28 0 0,-10 7 36 0 0,-9 7-16-1696 563,-9 7 4 1696-563,-7 6-12 0 0,-6 5-24 0 0,-3 4 4 0 0,-1 2-8 0 0,0 1 24-1832 549,1-1 12 1832-549,5-3-4-2289-437,4-4-44 2289 437,5-4-12 0 0,7-5-32 0 0,7-6-28-2150-458,7-5-20 2150 458,6-6-20 1884-511,7-4 12-1884 511,6-5-28-2008-458,7-5 0 2008 458,5-3-28 0 0,6-3-52 0 0,5-4-96 0 0,4-4-244 0 0,4-4-668-1894 493,2-4-720 3788-986,1-5-1105-1894 493,2-4-1235-1894-474,0-4-584 3788 948,-1-6-109-1894-474,0-3 485 0 0,-3-4 623-1894 493,-1-4 1069 3788-986,-4 4 1524-1894 493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4-16T15:50:46.34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1795 533 48 0 0,'-105'-49'2208'0'0,"-15"-1"324"0"0,-5 5 121 0 0,-15-4-89 0 0,-10 4-688 0 0,-10-5-1756 0 0,-10 3-1436 0 0,-10-2-740 0 0,-20 1-344 0 0,-14-1-33 0 0,-16-3 265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4-16T15:27:18.27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133 2445 204 0 0,'-5'-7'384'0'0,"5"0"-48"0"0,-5 3-120 0 0,5-1-208 0 0,-5 1-236 0 0,5-1-164 0 0,-5 1 12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4-16T15:54:02.023"/>
    </inkml:context>
    <inkml:brush xml:id="br0">
      <inkml:brushProperty name="width" value="0.1" units="cm"/>
      <inkml:brushProperty name="height" value="0.6" units="cm"/>
      <inkml:brushProperty name="color" value="#333333"/>
      <inkml:brushProperty name="inkEffects" value="pencil"/>
    </inkml:brush>
  </inkml:definitions>
  <inkml:trace contextRef="#ctx0" brushRef="#br0">683 2 1340 219742 78996,'0'0'2380'0'0,"0"-1"289"0"0,-1 0 143 0 0,-3 1-168 0 0,-2 2-748 0 0,-1 3-708 0 0,-3 3-452 0 0,-3 3-212 0 0,-3 5-79 0 0,-2 3-13 0 0,-4 6 56 0 0,-3 4 112 2501 527,-3 4 328-5002-1054,-4 5 304-460 957,-3 4 236 2961-430,-3 2 160 2451 551,-1 3 60-2451-551,0 1-56 0 0,0 0-307-3284 425,3-1-305 3284-425,2-2-272 0 0,4-4-232-2367-577,6-4-176 2367 577,4-4-120 0 0,6-6-92 0 0,7-4-44 0 0,6-7-36 0 0,9-6-24 0 0,8-7-12 0 0,9-7-16 2367 577,8-7-28-2367-577,9-6-36 0 0,6-6-24 0 0,3-5-28-2367-577,3-3-20 2367 577,1-1 4 0 0,-1-1 8 0 0,-2 2 24 0 0,-3 2 28 0 0,-6 3 28 0 0,-5 3 44 0 0,-6 6 52 0 0,-8 4 56 0 0,-8 7 64 0 0,-7 5 68 0 0,-9 7 60 0 0,-9 7 52 0 0,-8 7 16 0 0,-10 9-8 0 0,-8 6-24 3200-399,-8 8-60-3200 399,-8 6-272 0 0,-8 6 0 0 0,-5 5 0 0 0,-3 5 0 0 0,-1 2 0 0 0,1 1 0 0 0,3 0 0 0 0,6-2 0 2961-430,7-4 0-2961 430,9-5 0 0 0,10-5 0 0 0,10-7 0-2961 430,9-7 0 2961-430,9-7 0 0 0,9-7-436 0 0,9-9-212 0 0,8-8-420 0 0,8-8-548 2451 551,7-7-381-2451-551,5-6-243 0 0,6-5-192 0 0,2-4-44 0 0,1-2 292-2451-551,1 0 539 2451 551,-2 1 489 0 0,-4 1 408 0 0,-4 5 488 0 0,-5 3 412 0 0,-7 6 296 0 0,-8 5 196 0 0,-8 7 184 0 0,-8 6 281 2961-430,-9 5 327-2961 430,-7 6 272-2961 430,-7 6 204 5412 121,-5 4 112-2451-551,-5 4-52 0 0,-5 3-251 0 0,-3 3-381 2727 532,-2 1-380-2727-532,1 2-304 0 0,0 1-216-3351 451,3-1-152 3351-451,3-1-116 0 0,5 0-92 0 0,4-2-32 0 0,6-3-28 0 0,6-2 0 0 0,4-3-16 0 0,6-3-8 0 0,5-4-24 0 0,4-3-16 0 0,6-4-32 0 0,4-4-32 0 0,6-3-32 0 0,4-5-12 0 0,4-4-4 0 0,3-4 4 0 0,2-2 20 0 0,2-3 40-2660-558,0-2 24 2660 558,-1 0 20 0 0,-1 1 16 0 0,-3 1 20 0 0,-2 1 8 0 0,-4 4 20 0 0,-4 2 12 0 0,-3 4 28 0 0,-4 3 4 0 0,-4 4 28 0 0,-4 3 28 0 0,-3 3-8 0 0,-3 3 8 0 0,-3 2-8 0 0,-2 3 20 0 0,-1 1-20 0 0,-2 2-12 0 0,-2 0 8 0 0,-1 1 8 0 0,-1 1-12 0 0,1 0-8 0 0,-1 1-12 0 0,1-1-20 0 0,0-1-20 0 0,2 0-20 0 0,1-2-8 0 0,1-2-8 0 0,2-2-20 0 0,3-2-12 0 0,3-2-44 0 0,4-4-48 0 0,2-3-60 0 0,5-3-76 0 0,2-5-68 0 0,4-3-68 0 0,3-4-16 0 0,2-3 16 0 0,1-2 36-3573 391,1-2 72 3573-391,1 0 76 0 0,-1 0 80 0 0,-2 0 64 0 0,-2 3 40 0 0,-4 1 44 0 0,-2 4 36 0 0,-4 3 40 0 0,-3 4 72 0 0,-3 4 52 0 0,-3 3 36 2547 585,-3 4-4-2547-585,-2 2-8 0 0,-2 2-24 0 0,0 0-56 0 0,-1 0-44 0 0,1-1-40 2907 567,-1-2-28-2907-567,2-1-20 0 0,0-3-8 0 0,2-3-20 0 0,2-2-12 0 0,1-2-4 0 0,0-2-8 0 0,2-2 8 0 0,1-2-8 0 0,-1 0 4 0 0,0-1-4 0 0,-1 0 4 0 0,0 1 4 0 0,-1 0 4 0 0,-1 1 8 0 0,0 0-12 0 0,0 2 12 0 0,0 1-4 0 0,1-1 4 0 0,0 2-12 0 0,1-1-24 0 0,0-1 0 0 0,2-1-20 0 0,0-1-8 0 0,1-1-16 0 0,1-2 4 0 0,0-2 12 0 0,1-1 8 0 0,-1-1 28 0 0,-2-1 12 0 0,0 0 20 0 0,-3-1 16 0 0,-1 1 20 0 0,-4 0 28 0 0,-3 0 32 0 0,-2 0 24 0 0,-4 2 28 0 0,0 0 12 0 0,-3 2 4 0 0,-1 0-8 0 0,1 1-44 0 0,-1 0-28 0 0,2 1-20 0 0,1 0-24 0 0,2 0-20 0 0,1 1-24 0 0,3 0 24 0 0,2 1 0 3780-448,2 1-4-3780 448,2 2-4 0 0,3 1 4 0 0,0 2 8 0 0,3 2-20 0 0,1 1-4 0 0,0 2 4 0 0,1 0 4-3780 448,0 1-12 3780-448,0 1 12 0 0,0-1-16 0 0,-1-1 0 0 0,1-1-20 0 0,0-1-4 0 0,1-3-4 0 0,1-1-8 0 0,2-2-4 0 0,0-3-12 0 0,2-2 4 0 0,1-3 4 0 0,1-1-12 0 0,0-1 4 0 0,0-2 0 0 0,-1 0 12 0 0,-1 0 4 0 0,-1 2 8 0 0,-3 0 0 0 0,-2 0-4 0 0,-2 3 32 0 0,-1 0 4 0 0,-2 3 12 0 0,-1 1 4 0 0,-2 3 16 0 0,0 1 20 0 0,0 3 4 0 0,-1 2 4 0 0,-1 2-12 0 0,1 3-4 0 0,1 0 12 0 0,-1 2-4 0 0,1 1-24 0 0,0-1-4 0 0,2-1-20 0 0,1-1 4 0 0,2-1-20 0 0,2-3-20 0 0,1-2-12 0 0,2-2 0 0 0,3-3 4 0 0,0-1-20 0 0,3-3 0 0 0,0 0 0-4200 409,1-2 16 4200-409,0 0-4 0 0,0-1 16 0 0,1 1 28 0 0,-1 1 20 0 0,0-1 16 0 0,0 2 16 0 0,-2 1 8 0 0,0 2-16 0 0,-1 1 8 0 0,-1 2 0 0 0,1 1-12 0 0,0 2-12 0 0,0 0 4 0 0,1 1 4 0 0,0 0-36 4200-409,1-1 0-4200 409,2-2 0 0 0,0 0 4 0 0,1-2-12 0 0,2-2 8 0 0,0 0 24 0 0,1-2 0 0 0,1-1-4 0 0,1 0 0 0 0,-1-2 0 0 0,1 0 4 0 0,-1-1 4 3335 543,-2-1-8-3335-543,-1 0 0 0 0,-2-2 4 0 0,1 0-4 0 0,-2-1-4 0 0,-1 0-4 0 0,0 0-4 0 0,-2-1 0 0 0,-1 2 4 0 0,0-1 0 0 0,-2 1-4 0 0,0 1 8 0 0,-1 1-8 0 0,-1 0 12 0 0,-1 1-12 0 0,0 1 12 0 0,0 1-4 0 0,1 0 0 0 0,0 1-4 0 0,2-1-4 0 0,1 0 4 0 0,-1 0-8 0 0,2 0-4 0 0,1-1 0 0 0,-1-1-4 0 0,1 0 4 0 0,0 0 0 0 0,2-2 4 0 0,0 0-28 0 0,1-1-32 0 0,-1 1 20 0 0,0-2 16 0 0,-1 1 8 0 0,0 0 4 0 0,-1 0 20 0 0,-1 0 48 0 0,-1 1-28 0 0,-1 1-16 0 0,-2 0-8 0 0,0 1 4 0 0,-1 0 4 0 0,-1 1 0 0 0,0 0-4 0 0,0 0 0 0 0,-1 1 0 0 0,2-1-12 0 0,1 0-4 0 0,1-1 0 0 0,1-1-12 0 0,1-1-4 0 0,3-1-4 0 0,1-2 8 0 0,1 0-8 0 0,0-1 0 0 0,0-1 20 0 0,-1 0 0 0 0,-1 1 4 0 0,-1 0 4 0 0,-2 1 20 0 0,-3 1 20 0 0,-2 1 16 0 0,-3 2 4 0 0,-1 0 12 0 0,-2 3 0 0 0,0 0-16-3335-543,-2 2-16 3335 543,1 0-20 0 0,0 2-4 0 0,1-1-16 0 0,0 1-4 0 0,1-1-4 0 0,2-1-4 0 0,2-2 4 0 0,2 0-20 0 0,1-2 12 0 0,1-1-8 0 0,3-1 4 0 0,1-2-4 0 0,0-1 4 0 0,2-1 8 0 0,0 0-24 3335 543,0 0 12-3335-543,-1-1 16 0 0,0 1-24 0 0,-1 0 8 0 0,0 1 0 0 0,-2 1 16 0 0,-1 1-8 0 0,-2 1-4 0 0,-1 2 8 3836 514,-2 0 8-3836-514,-1 1 4 0 0,0 0-4 0 0,-2 1 4 0 0,-1 0 4 0 0,1 0-16 0 0,-1 0 4 0 0,2 0 4 0 0,-1 0-24 0 0,1-1 0 0 0,1 0 4 0 0,1 0 16 0 0,0 0-12 0 0,-1 0 12 0 0,0 1 12 0 0,-1 0-4 0 0,-1 1-4 0 0,-3 2 4 0 0,-3 1 16 0 0,-2 2 12 0 0,-5 2 40 0 0,-3 3 40 0 0,-5 3 52 0 0,-5 3 56 0 0,-4 2 52 0 0,-4 4 36 0 0,-4 2-284 0 0,-2 1-20 0 0,-1 3 0-3836-514,-1 0 0 3836 514,2 1 0 0 0,1-1 0 0 0,3-1 0 0 0,4-1 0 0 0,3-2 0 0 0,4-3 0 0 0,3-2 0-3335-543,5-4 0 3335 543,3-3 0 0 0,4-3 0 0 0,5-3 0 0 0,3-4 0 0 0,5-4 0 0 0,2-2-176 0 0,2-3-56 0 0,3-2 12-4200 409,0-2 4 4200-409,1 0 36 0 0,-1 0 24 0 0,-2 0 52 0 0,-2 1 40 0 0,-2 1 36 0 0,-2 2 56 0 0,-2 2 12 3202 576,-2 3 48-3202-576,-4 1 4 0 0,-1 3 8 0 0,-4 3 16 0 0,-2 3 20 0 0,-3 2 36 0 0,-4 2 4 0 0,-2 3 40 0 0,-3 3-4 0 0,-2 1-212 0 0,-3 3 0 0 0,-2 0 0 0 0,-2 1 0 4333-442,-1 0 0-4333 442,0 0 0-3335-543,0-2 0 3335 543,3-1 0 0 0,3-4 0 0 0,5-2 0 0 0,4-4 0 0 0,6-4 0 0 0,6-5 0 0 0,6-4 0 0 0,6-5 0 0 0,7-5 0 3335 543,5-4 0-3335-543,5-3 0 0 0,4-3-152 0 0,3-2-488-4333 442,0 0 76 4333-442,0-1 96 0 0,-2 2 108 0 0,-3 1 140 0 0,-4 3 184 0 0,-3 3 140 0 0,-5 3 116 0 0,-5 3 80 0 0,-6 3 68 0 0,-6 4 40 0 0,-6 4-12 0 0,-6 2 4 0 0,-6 4-156 0 0,-5 3-244 0 0,-4 3 0 0 0,-4 2 0 4333-442,-3 3 0-4333 442,-4 2 0 0 0,-3 2 0 0 0,-4 1 0-3335-543,-4 2 0 3335 543,-1 0 0 0 0,-2 1 0 0 0,1-1 0 0 0,2-1 0 3335 543,4-2 0-3335-543,5-2 0 0 0,4-2 0 0 0,6-3 0 0 0,4-4 0 0 0,5-2 0 0 0,4-3 0 0 0,3-3 0 0 0,3-3 0 0 0,4-1 0 0 0,1-3-36 0 0,3 0-8 0 0,1-1 20 0 0,0-1 4 0 0,0 0-44 3836 514,-1-1-172-12005-586,-2 1-604 11920 622,-2 0-872-7502-1100,-5 0-1109 3751 550,-4 1-1363 0 0,-4 0-680 0 0,-5 1-213 0 0,-6 2 401 0 0,-4 1 755 0 0,-4 1 1053 0 0,4 1 1488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4-16T15:53:57.355"/>
    </inkml:context>
    <inkml:brush xml:id="br0">
      <inkml:brushProperty name="width" value="0.1" units="cm"/>
      <inkml:brushProperty name="height" value="0.6" units="cm"/>
      <inkml:brushProperty name="color" value="#333333"/>
      <inkml:brushProperty name="inkEffects" value="pencil"/>
    </inkml:brush>
  </inkml:definitions>
  <inkml:trace contextRef="#ctx0" brushRef="#br0">450 202 216 210776 77677,'-1'0'1732'0'0,"-1"2"384"0"0,-1 0 225 0 0,-3 2-69 0 0,0 2-236 2744-364,-2 2-464-4466-224,-1 2-448 1722 588,0 3-296 0 0,-2 2-184 0 0,-1 4-116 0 0,-1 4-92-1577-599,-3 4-44 1577 599,1 3-79 0 0,-2 4-53 0 0,-2 3-4-2578 329,1 3 52 2578-329,-1 0 40 0 0,1 2 24 1494 616,1-1 88-1494-616,1-1 80 0 0,2-2 76 0 0,1-3 32 0 0,0-3 56-2798 317,2-4-60 4335 308,2-4 84-1537-625,0-3 52 0 0,1-5 12 0 0,2-2 0 0 0,0-4-44 0 0,1-3 36 0 0,1-3-156 0 0,0-4-143 0 0,1-2-129 0 0,0-4-112-1537-625,3-4-76 1537 625,3-4-52 0 0,1-4-28 0 0,5-4-8 0 0,3-5-12 0 0,4-6-8 0 0,4-3 0 0 0,5-5-12 0 0,3-3-4 0 0,3-4-8 0 0,3-3-4 1537 625,1-1-8-1537-625,2 0-12 0 0,1 0 0 0 0,-1 1-12 0 0,-1 3 0 0 0,-2 3-12 2900-336,-3 3 0-2900 336,-3 4 12 1805 596,-3 5 12-1805-596,-4 4 28 0 0,-3 6 24 0 0,-5 4 20 0 0,-5 6 24 0 0,-5 4 16 0 0,-4 7 16 0 0,-5 4-12 0 0,-5 7-8 0 0,-5 7 0 0 0,-3 8-8 1993 584,-5 7-12-1993-584,-4 7-12-1993-584,-3 9-8 1993 584,-4 7 0 0 0,-3 8-16 0 0,-2 6 16 0 0,-1 5 8 0 0,-1 4 24 0 0,-1 1 12-3004 355,1 0 12 3004-355,2-1 24 0 0,2-4-4 0 0,3-4-16-1701-615,5-5-24 1701 615,3-8-8 0 0,4-7-28 0 0,4-8-16 0 0,6-9-16 0 0,4-7-24 0 0,7-8-12 0 0,6-9 12 0 0,6-9-16 0 0,6-9-16 0 0,7-9-16 0 0,6-10 4 0 0,5-9 12 0 0,6-9-8 0 0,5-8 12 1701 615,2-8 12-1701-615,5-7 16 0 0,1-5-28 0 0,1-3 4 4997 229,0-2-8-4997-229,-1 1 0 0 0,-1 1-12 0 0,-3 3 4 0 0,-3 5 24 2207 569,-4 6-8-2207-569,-4 7 0 0 0,-6 8 12 0 0,-5 8 4 0 0,-6 8 4 0 0,-5 8 8 0 0,-6 8 4 0 0,-6 8 0-2207-569,-4 9-12 5103 162,-6 8 8-2896 407,-6 10 8 2272 546,-4 8-4-2272-546,-5 10-4 0 0,-4 9 0 0 0,-2 9 0 0 0,-4 8-16 0 0,-2 7 8 0 0,-1 5 20 0 0,-1 4 16-2961 430,-1 2 24 2961-430,2 1 4 0 0,1-2 24 0 0,2-2-24 0 0,3-4-12 0 0,3-6-24 0 0,4-7-4 0 0,5-9-12 0 0,5-8-4 0 0,6-10-24 0 0,4-9-4 0 0,7-11 0 0 0,6-11 0 0 0,6-10 0 0 0,7-12-20 0 0,5-9-24 0 0,5-11 8 0 0,5-9 8 0 0,5-7-20 0 0,3-8 12 0 0,2-5 8 0 0,3-6-4 0 0,2-5-12-2207-569,1-2-8 2207 569,1-1-8 0 0,1 0 4 0 0,-2 4-4 0 0,-2 4 4-1993-584,-4 8 12 1993 584,-4 8 4 0 0,-6 9 16 2823-384,-6 10 12-2823 384,-6 11 16 0 0,-8 11 16 0 0,-6 11 12-1884-576,-9 12 8 1884 576,-8 13 8 0 0,-7 13 8 1884 576,-7 13 4-1884-576,-7 12-8 0 0,-6 11-12 0 0,-5 10-4 0 0,-5 7 32 0 0,-4 6 20-2823 384,-3 4 24 2823-384,-1 1-48 1993 584,0 0-64-1993-584,1-2 0 0 0,4-6 0 0 0,4-5 0 0 0,7-8 0 0 0,5-10 0 0 0,9-10 0 0 0,8-11 0 0 0,7-11 0 0 0,10-12 0 0 0,7-14 0 0 0,8-13 0 0 0,7-13 0 0 0,7-13 0 0 0,6-12 0 0 0,4-11 0 0 0,5-10 0 0 0,2-8 0 0 0,3-9 0 0 0,3-5 0 0 0,0-3 0 0 0,0-1 0 0 0,0 1 0 0 0,-1 3 0 0 0,-5 7 0 0 0,-4 6 0 0 0,-5 9 0 0 0,-6 11 0 2207 569,-7 9 0 754-999,-6 11 0-2961 430,-8 12 0 0 0,-6 11 0 0 0,-6 12 0 0 0,-8 13 0 0 0,-6 12 0 0 0,-7 12 0 0 0,-5 10 0 0 0,-5 10 0 0 0,-4 8 0 0 0,-4 5 0 0 0,-1 4 0 0 0,-2 3 0-2272-546,-1-1 0 2272 546,2 0 0-2896 407,2-4 0 2896-407,4-6 0 0 0,4-5 0-1993-584,5-7 0 1993 584,8-8 0 0 0,5-8 0 0 0,8-7 0-1805-596,6-10 0 1805 596,6-8 0 0 0,6-9 0-2900 336,5-9 0 4601 279,4-10 0-1701-615,5-8 0 0 0,4-10 0 3004-355,3-8 0-3004 355,0-9 0 0 0,2-7 0 1993 584,1-8 0-1993-584,1-5 0 0 0,0-5 0 0 0,-1-3 0 2207 569,1-2 0-2207-569,-1 0 0 0 0,0 4 0 0 0,-2 4 0 0 0,-2 9 0 0 0,-4 8 0 2961-430,-2 9 0-2961 430,-6 11 0 0 0,-4 10 0 0 0,-6 12 0 0 0,-5 13 0 0 0,-5 11 0 0 0,-7 13 0 0 0,-6 11 0 0 0,-5 10 0 0 0,-4 9 0 0 0,-4 6 0 0 0,-4 5 0-2961 430,-1 3 0 2961-430,-2 2 0 0 0,0-1 0 0 0,0-2 0 0 0,1-4 0 0 0,3-5 0 0 0,3-7 0 0 0,4-7 0 0 0,6-9 0 0 0,5-8 0 0 0,5-8 0 0 0,7-10 0 0 0,5-9 0 0 0,7-10 0 0 0,5-9 0 0 0,4-10 0 0 0,5-8 0 0 0,4-9 0 0 0,1-8 0 0 0,3-6 0 0 0,2-6 0 0 0,0-4 0 0 0,1-2 0 0 0,-1 0 0 0 0,-1 4 0 0 0,-2 6 0 0 0,-3 6 0 2961-430,-3 8-20-5233-116,-4 10 4 2272 546,-4 10 20 0 0,-4 9 16 0 0,-5 12-8 0 0,-5 10-12 0 0,-6 11 0 0 0,-7 12 0 0 0,-4 9 0 0 0,-6 10 0 0 0,-5 8 0 0 0,-3 7 0 0 0,-5 5 0-2896 407,-3 3 0 2896-407,0 2 0 0 0,-1 0 0 0 0,0-3 0 0 0,3-4 0 0 0,3-6 0 0 0,4-7 0 0 0,5-8 0 0 0,6-8 0 0 0,5-7 0-3104 376,6-9 0 3104-376,6-9 0 0 0,6-8 0 0 0,6-10 0 0 0,5-9 0 0 0,3-9 0 0 0,4-9 0 0 0,4-6 0 0 0,2-8 0 0 0,2-5 0 0 0,1-5 0 0 0,2-2 0 0 0,0-2 0 0 0,-1 0 0 3104-376,0 1 0-897 945,-3 4 0-2207-569,-1 5 0 0 0,-5 7 0 0 0,-4 7 0 0 0,-4 7 0 2451 551,-5 10 0-2451-551,-6 9 0 0 0,-6 9 0 0 0,-6 11 0 0 0,-5 10 0 0 0,-7 10 0 0 0,-6 9 0 0 0,-5 8 0 0 0,-4 9 0 0 0,-5 6 0-2451-551,-3 6 0 2451 551,-1 4 0 0 0,-1 4 0 0 0,-1 1 0 0 0,2 2 0 0 0,1-2 0-3200 399,3-2 0 1089-991,3-3 0 2111 592,4-4 0 0 0,3-6 0 0 0,5-6 0 0 0,4-7 0 0 0,5-8 0 0 0,4-7 0 0 0,5-9 0 0 0,4-9 0 0 0,4-9 0-1893-605,4-9 0 1893 605,4-9 0 1893 605,2-8 0-1893-605,4-7 0 0 0,1-7 0 0 0,1-6 0 0 0,1-5 0 2111 592,1-4-20-2111-592,-1-3 16 0 0,-1-1 24 0 0,1 0-16 0 0,-1 1-4 2367 577,-2 4 0-2367-577,-1 4 0 0 0,-3 6 0 0 0,-1 7 0 2660 558,-4 8 0-2660-558,-3 7 0 0 0,-4 10 0 0 0,-5 8 0 0 0,-3 9 0 624-983,-5 9 0-624 983,-3 8 0-3284 425,-4 5 0 3284-425,-2 7 0 0 0,-3 3 0 0 0,-1 4 0 0 0,-1 1 0 0 0,-1 1 0 0 0,0 0 0 0 0,0 0 0 0 0,1-2 0 0 0,1-2 0 0 0,0-2 0 0 0,2-2 0 0 0,2-3 0-3573 391,0-3 0 3573-391,1-3 0 0 0,2-4 0 0 0,2-4 0 0 0,1-3 0 0 0,1-3 0 0 0,3-3 0 0 0,0-4 0 0 0,1-2 0 0 0,2-3 0 0 0,1-3 0 0 0,1-1 0 0 0,1-3 0 0 0,1-1 0 0 0,0-2 0 0 0,1-2 0 0 0,0 1 0 0 0,0-1 0 0 0,0 1 0 0 0,-1 0 0 0 0,1 0 0 0 0,0 2 0 0 0,-2 0 0 0 0,1 3 0 0 0,-2 1 0 0 0,2 4 0 0 0,-2 4 0 0 0,0 3 0 0 0,-2 5 0 0 0,-1 4 0 0 0,-1 5 0 0 0,-2 3 0 0 0,-1 3 0 0 0,-1 2 0 0 0,-1 1 0 0 0,0-1 0 0 0,0 0 0 0 0,0-3 0 0 0,0-3 0 0 0,2-2 0 0 0,1-5 0 0 0,1-3 0 0 0,3-4 0 0 0,2-4 0 0 0,2-4 0 0 0,2-5 0 2547 585,2-4 0-2547-585,1-4-108 0 0,4-4 0 0 0,0-4 20 0 0,1-3 16 0 0,1-2 16-4041 380,0 0 24 4041-380,0-1 12 0 0,0 0 8 0 0,-2 3 0 0 0,-3 3-4 0 0,-1 2 16 0 0,-1 3 12 0 0,-3 2 8 0 0,-1 4 4 0 0,-3 1 4 0 0,-1 3 8 4041-380,-1 3-4-4041 380,-2 1-4 0 0,-1 4-4 0 0,-1 1-8 0 0,0 4 4 0 0,-1 2-4 0 0,0 3 0 0 0,-1 3 48 0 0,0 1-24 0 0,-1 2-8 0 0,1 1 20 0 0,0 1-8 0 0,-1-1-24 0 0,1 0-32 0 0,0-1 12 0 0,1-2 4 0 0,0-1-12 0 0,0-2 0 0 0,2-2 0 0 0,0-2 8 0 0,0-2 4 0 0,2-2 0 0 0,1-1 4 0 0,1-2 0 0 0,0-2-4 0 0,1 0 0 0 0,0 0-4 0 0,0-1 0 0 0,0 0 0 0 0,0-1 0 0 0,-1 1 0-2547-585,1-1 0 2547 585,-1 1 0 0 0,0 1 0 0 0,-2 0 0-1494 965,-1 0-12 1494-965,1 1-160 0 0,-1 0-208-2375-613,-1-1-596-1793 923,0-1-768 4168-310,-1 0-821 0 0,1-2-1239 0 0,0-1-792 0 0,0-2-265 0 0,0-1 333 0 0,1-1 643 0 0,0 1 765 0 0,1 1 1244 0 0,0 1 1628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4-16T15:53:44.32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165 311 480 0 0,'-2'-5'13783'0'0,"2"5"-13640"0"0,-1 0 1 0 0,1 0-1 0 0,0 0 1 0 0,-1 0-1 0 0,1 0 1 0 0,0 0 0 0 0,-1 0-1 0 0,1 0 1 0 0,0 1-1 0 0,-1-1 1 0 0,1 0-1 0 0,0 0 1 0 0,0 0-1 0 0,-1 0 1 0 0,1 1-1 0 0,0-1 1 0 0,-1 0-1 0 0,1 0 1 0 0,0 1 0 0 0,0-1-1 0 0,0 0 1 0 0,-1 0-1 0 0,1 1 1 0 0,0-1-1 0 0,0 0 1 0 0,0 1-1 0 0,0-1 1 0 0,0 0-1 0 0,-1 1 1 0 0,1-1-1 0 0,0 0 1 0 0,0 1 0 0 0,0-1-1 0 0,0 1 350 0 0,-7 10 9440 0 0,-21 41-9064 0 0,6 37-236 0 0,3 0 0 0 0,-11 161 0 0 0,11-81-203 0 0,7-93-430 0 0,5-32 0 0 0,-4 76 0 0 0,17-85 0 0 0,-6-35 0 0 0,1 1 0 0 0,-1-1 0 0 0,0 0 0 0 0,1 1 0 0 0,-1-1 0 0 0,0 0 0 0 0,1 0 0 0 0,-1 0 0 0 0,1 0 0 0 0,-1 1 0 0 0,0-1 0 0 0,1 0 0 0 0,-1 0 0 0 0,1 0 0 0 0,-1 0 0 0 0,1 0 0 0 0,-1 0 0 0 0,0 0 0 0 0,1 0 0 0 0,-1 0 0 0 0,1 0 0 0 0,-1 0 0 0 0,1 0 0 0 0,-1-1 0 0 0,0 1 0 0 0,1 0 0 0 0,-1 0 0 0 0,1 0 0 0 0,-1 0 0 0 0,0-1 0 0 0,1 1 0 0 0,-1 0 0 0 0,0 0 0 0 0,1-1 0 0 0,-1 1 0 0 0,0 0 0 0 0,0-1 0 0 0,1 1 0 0 0,-1 0 0 0 0,0-1 0 0 0,0 1 0 0 0,1-1 0 0 0,7-11 0 0 0,6-13-2493 0 0,-13 20 1063 0 0,0-1 0 0 0,0 1 1 0 0,0 0-1 0 0,-1-1 0 0 0,0 1 1 0 0,-1-10-1 0 0,-16-64-15532 0 0,12 63 15666 0 0,0-2-604 0 0</inkml:trace>
  <inkml:trace contextRef="#ctx0" brushRef="#br0" timeOffset="543.79">74 351 672 0 0,'-4'-17'8944'0'0,"-2"-6"-2329"0"0,2 17-5183 0 0,7 9 374 0 0,57 60 7251 0 0,22 43-6539 0 0,-39-47-1548 0 0,-18-24-853 0 0,-1 1 1 0 0,-3 2-1 0 0,26 58 0 0 0,36 125 167 0 0,-37-66-284 0 0,-31-107 0 0 0,-22-61-2101 0 0,-34-22-9646 0 0,34 29 9776 0 0,-24-14-10559 0 0,17 13 9656 0 0</inkml:trace>
  <inkml:trace contextRef="#ctx0" brushRef="#br0" timeOffset="1221.99">85 860 1172 0 0,'-8'2'2381'0'0,"0"0"-1"0"0,0 0 1 0 0,-1-1 0 0 0,1-1 0 0 0,0 1-1 0 0,-12-2 1 0 0,50-21 2615 0 0,61-23 217 0 0,51-8-3503 0 0,-118 45-1637 0 0,-19 5-29 0 0,1 1 0 0 0,-1 0 0 0 0,1 0 0 0 0,0 1 0 0 0,0 0 0 0 0,11-2 0 0 0,-56 30 1547 0 0,-210 92-552 0 0,241-115-1039 0 0,11-5 0 0 0,23-9 0 0 0,43-21 0 0 0,74-45-669 0 0,-221 102 1115 0 0,27 4-231 0 0,10-6-4581 0 0,13-13-7337 0 0,28-11 11446 0 0,-1 1 0 0 0,1-1-1 0 0,0 0 1 0 0,-1 0 0 0 0,1 0 0 0 0,0 0 0 0 0,-1 0-1 0 0,1 0 1 0 0,0 0 0 0 0,-1 0 0 0 0,1 0-1 0 0,0 0 1 0 0,-1 0 0 0 0,1 0 0 0 0,0 0-1 0 0,-1 0 1 0 0,1-1 0 0 0,0 1 0 0 0,-1 0 0 0 0,1 0-1 0 0,0 0 1 0 0,-1 0 0 0 0,1-1 0 0 0,0 1-1 0 0,0 0 1 0 0,-1 0 0 0 0,1-1 0 0 0,0 1-1 0 0,0 0 1 0 0,0 0 0 0 0,-1-1 0 0 0,1 1 0 0 0,0 0-1 0 0,0-1 1 0 0,0 1 0 0 0,0 0 0 0 0,-1 0-1 0 0,1-1 1 0 0,0 1 0 0 0,0 0 0 0 0,0-1-1 0 0,0 1 1 0 0,0 0 0 0 0,0-1 0 0 0,0 1 0 0 0,0-1-1 0 0,0 1 1 0 0,0-7-2638 0 0</inkml:trace>
  <inkml:trace contextRef="#ctx0" brushRef="#br0" timeOffset="3541.28">394 26 152 0 0,'6'-11'10158'0'0,"5"1"-6297"0"0,-4 5-2401 0 0,-11 10 1246 0 0,2-2-2374 0 0,0 0 0 0 0,0 0 0 0 0,0-1 0 0 0,0 1 0 0 0,1 1-1 0 0,-1-1 1 0 0,1 0 0 0 0,0 0 0 0 0,0 0 0 0 0,0 1 0 0 0,0-1 0 0 0,0 0 0 0 0,1 7 0 0 0,-1 53 2972 0 0,1-43-2388 0 0,15 195 3491 0 0,-10-174-3779 0 0,-1-37-262 0 0,-3-25-204 0 0,-6-220-331 0 0,3 260 87 0 0,1 0-1 0 0,1 0 0 0 0,3 36 1 0 0,6 56 188 0 0,-8-96-5 0 0,-1-26 67 0 0,-15-162-101 0 0,9 134-25 0 0,3 22-38 0 0,6 24-174 0 0,27 138 71 0 0,-26-127 244 0 0,-4-13-52 0 0,-4-12-51 0 0,-1-8-42 0 0,0 1 0 0 0,1-1 0 0 0,1 0 0 0 0,0 0 0 0 0,-1-25 0 0 0,7 37-14 0 0,-1 1 0 0 0,1-1 0 0 0,0 1-1 0 0,0 0 1 0 0,0 0 0 0 0,0 0 0 0 0,0 0 0 0 0,0 1 0 0 0,0-1-1 0 0,1 1 1 0 0,-1 0 0 0 0,5-1 0 0 0,3-3-21 0 0,-7 4 17 0 0,42-18-98 0 0,-43 18 89 0 0,0 0-1 0 0,0 0 0 0 0,0 0 0 0 0,0 0 0 0 0,1 1 0 0 0,-1-1 0 0 0,0 1 0 0 0,0 0 0 0 0,0 0 0 0 0,0 0 0 0 0,1 1 1 0 0,4 0-1 0 0,-39 71-23 0 0,20-49 45 0 0,1 1-1 0 0,-13 46 1 0 0,15-45 66 0 0,0 0-1 0 0,-22 44 0 0 0,29-68-54 0 0,1 1 0 0 0,-1-1 0 0 0,0 0 0 0 0,1 1 0 0 0,-1-1 0 0 0,1 1 0 0 0,-1-1 0 0 0,1 1 0 0 0,0 0 0 0 0,-1-1-1 0 0,1 1 1 0 0,0-1 0 0 0,0 4 0 0 0,5-4 83 0 0,6-11-109 0 0,-3-3-27 0 0,-1 1 0 0 0,-1-2 0 0 0,0 1 1 0 0,0-1-1 0 0,-2 0 0 0 0,1 0 0 0 0,-2 0 0 0 0,3-23 1 0 0,2-4-24 0 0,-7 39 67 0 0,-1 0 0 0 0,0 0-1 0 0,1 1 1 0 0,-1-1 0 0 0,0 0 0 0 0,0 0 0 0 0,-1 0 0 0 0,1 0-1 0 0,0 1 1 0 0,0-1 0 0 0,-1 0 0 0 0,1 0 0 0 0,-1 0 0 0 0,0 1 0 0 0,1-1-1 0 0,-1 0 1 0 0,0 1 0 0 0,0-1 0 0 0,0 1 0 0 0,0-1 0 0 0,-2-1-1 0 0,3 3 3 0 0,-1-1 0 0 0,1 1-1 0 0,0 0 1 0 0,-1 0 0 0 0,1-1-1 0 0,-1 1 1 0 0,1 0 0 0 0,0 0-1 0 0,-1 0 1 0 0,1-1-1 0 0,-1 1 1 0 0,1 0 0 0 0,-1 0-1 0 0,1 0 1 0 0,-1 0 0 0 0,1 0-1 0 0,-1 0 1 0 0,1 0 0 0 0,-1 0-1 0 0,1 0 1 0 0,-1 0-1 0 0,1 0 1 0 0,0 0 0 0 0,-1 0-1 0 0,1 1 1 0 0,-1-1 0 0 0,0 0-1 0 0,0 1 1 0 0,0 0-1 0 0,0 0 0 0 0,0 0 1 0 0,0 0-1 0 0,0 0 0 0 0,0 1 1 0 0,1-1-1 0 0,-1 0 0 0 0,0 0 1 0 0,1 0-1 0 0,-1 1 1 0 0,1-1-1 0 0,-1 0 0 0 0,0 3 1 0 0,-24 146 262 0 0,31-177-311 0 0,-1-1 0 0 0,-2 1 0 0 0,-1-1 0 0 0,-2-48 0 0 0,0 45 31 0 0,-3 6-52 0 0,-2 46 2 0 0,4-17 65 0 0,0 1 0 0 0,0 0 0 0 0,1 0 0 0 0,0 0 1 0 0,0-1-1 0 0,0 1 0 0 0,0 0 0 0 0,1 0 0 0 0,0 0 0 0 0,0-1 1 0 0,3 9-1 0 0,-3-13 7 0 0,0 0 1 0 0,-1 0-1 0 0,1 0 1 0 0,0 0-1 0 0,0 0 0 0 0,0 0 1 0 0,-1 0-1 0 0,1-1 1 0 0,0 1-1 0 0,0 0 1 0 0,0 0-1 0 0,-1-1 1 0 0,1 1-1 0 0,0-1 0 0 0,-1 1 1 0 0,1-1-1 0 0,0 1 1 0 0,-1-1-1 0 0,1 1 1 0 0,0-1-1 0 0,-1 1 0 0 0,1-1 1 0 0,-1 0-1 0 0,1 1 1 0 0,-1-1-1 0 0,0 0 1 0 0,1 1-1 0 0,-1-1 1 0 0,0 0-1 0 0,1-1 0 0 0,15-26 43 0 0,-15 26-45 0 0,0 1-1 0 0,0 0 1 0 0,0 0-1 0 0,-1 0 1 0 0,1-1 0 0 0,0 1-1 0 0,-1 0 1 0 0,1 0-1 0 0,-1 0 1 0 0,0-1-1 0 0,1 1 1 0 0,-1 0-1 0 0,0-1 1 0 0,0 1-1 0 0,0 0 1 0 0,0-1-1 0 0,0 1 1 0 0,0 0-1 0 0,0-1 1 0 0,0 1-1 0 0,0 0 1 0 0,-1 0-1 0 0,1-1 1 0 0,0 1-1 0 0,-1 0 1 0 0,1 0 0 0 0,-1-1-1 0 0,0 1 1 0 0,1 0-1 0 0,-1 0 1 0 0,0 0-1 0 0,0 0 1 0 0,0 0-1 0 0,1 0 1 0 0,-1 0-1 0 0,0 0 1 0 0,0 0-1 0 0,-1 1 1 0 0,1-1-1 0 0,0 0 1 0 0,0 1-1 0 0,0-1 1 0 0,0 1-1 0 0,-1-1 1 0 0,1 1 0 0 0,0-1-1 0 0,0 1 1 0 0,-1 0-1 0 0,1 0 1 0 0,0-1-1 0 0,-1 1 1 0 0,1 0-1 0 0,0 0 1 0 0,-1 0-1 0 0,1 1 1 0 0,0-1-1 0 0,0 0 1 0 0,-1 0-1 0 0,-1 1 1 0 0,-12 9-21 0 0,36-17 0 0 0,-19 6 12 0 0,1 0 0 0 0,-1 0 0 0 0,0 0-1 0 0,0 0 1 0 0,0-1 0 0 0,0 1 0 0 0,-1 0 0 0 0,1-1 0 0 0,0 0 0 0 0,0 1-1 0 0,-1-1 1 0 0,1 0 0 0 0,-1 0 0 0 0,0 0 0 0 0,2-3 0 0 0,-13 21 66 0 0,7-12-42 0 0,-1 0 0 0 0,1 1 0 0 0,0-1 0 0 0,0 1 0 0 0,1 0-1 0 0,-1 0 1 0 0,1 0 0 0 0,0 0 0 0 0,0 1 0 0 0,-1 6 0 0 0,3-12-123 0 0,0 1 1 0 0,0-1 0 0 0,0 0 0 0 0,0 1-1 0 0,0-1 1 0 0,0 0 0 0 0,0 1-1 0 0,0-1 1 0 0,0 0 0 0 0,0 1 0 0 0,0-1-1 0 0,0 0 1 0 0,0 1 0 0 0,-1-1 0 0 0,1 0-1 0 0,0 1 1 0 0,0-1 0 0 0,0 0 0 0 0,0 1-1 0 0,-1-1 1 0 0,1 0 0 0 0,0 0 0 0 0,0 0-1 0 0,-1 1 1 0 0,1-1 0 0 0,0 0 0 0 0,-1 0-1 0 0,1 0 1 0 0,0 1 0 0 0,0-1 0 0 0,-1 0-1 0 0,1 0 1 0 0,0 0 0 0 0,-1 0 0 0 0,1 0-1 0 0,0 0 1 0 0,-1 0 0 0 0,1 0-1 0 0,-1 0 1 0 0,-18-5-8338 0 0,-13-17-6477 0 0,26 16 12136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4-16T15:53:29.53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209 156 396 0 0,'-1'12'8963'0'0,"-2"-1"-3688"0"0,-3 16-1597 0 0,19 255 6707 0 0,-5-158-8600 0 0,-9 169 0 0 0,-6-154-1575 0 0,3-55-65 0 0,-21 125 0 0 0,23-196-145 0 0,1-15 0 0 0,5-28 0 0 0,1-28 0 0 0,7-96 0 0 0,-4 81 0 0 0,37-858 0 0 0,-46 893 0 0 0,0-15 0 0 0,2 42 0 0 0,1 22 0 0 0,9 45 0 0 0,1 0 0 0 0,34 86 0 0 0,55 104 0 0 0,-87-214 0 0 0,55 128 0 0 0,166 345 0 0 0,-200-432 0 0 0,-35-72-21 0 0,0-1-1 0 0,1 0 1 0 0,-1 1-1 0 0,0-1 1 0 0,1 1-1 0 0,-1-1 1 0 0,0 0-1 0 0,0 1 1 0 0,1-1-1 0 0,-1 1 1 0 0,0-1-1 0 0,0 1 1 0 0,0-1-1 0 0,0 1 1 0 0,1-1-1 0 0,-1 1 1 0 0,0-1-1 0 0,0 1 1 0 0,0-1-1 0 0,0 1 1 0 0,0-1-1 0 0,0 1 1 0 0,0-1-1 0 0,-1 1 1 0 0,1-1-1 0 0,0 1 1 0 0,0-1-1 0 0,0 1 1 0 0,0-1-1 0 0,-1 1 1 0 0,-14 1-1657 0 0,-27-15-2794 0 0,37 11 3561 0 0,-114-27-20794 0 0,94 22 19166 0 0</inkml:trace>
  <inkml:trace contextRef="#ctx0" brushRef="#br0" timeOffset="525.79">114 1000 736 0 0,'0'-13'4010'0'0,"0"10"-2688"0"0,0 0 0 0 0,-1 0 0 0 0,1 1 0 0 0,0-1 0 0 0,1 0 0 0 0,-1 0 0 0 0,0 0 0 0 0,1 1 0 0 0,0-1 0 0 0,0 0 0 0 0,-1 1 0 0 0,1-1 0 0 0,3-4 0 0 0,-2 5-879 0 0,0 0-1 0 0,1 0 1 0 0,-1-1 0 0 0,1 1-1 0 0,-1 1 1 0 0,1-1 0 0 0,0 0-1 0 0,0 1 1 0 0,4-2 0 0 0,144-56 3450 0 0,88-12-3127 0 0,-158 48-529 0 0,-30 6-177 0 0,-28 9-16 0 0,-1 1-1 0 0,27-4 0 0 0,-224 69-43 0 0,-4-4 0 0 0,-199 88 0 0 0,342-125 0 0 0,82-34-2837 0 0,-19 3-4244 0 0,0-2-1 0 0,42-30 1 0 0,-19 7 1999 0 0,-30 23 2418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4-16T15:53:12.784"/>
    </inkml:context>
    <inkml:brush xml:id="br0">
      <inkml:brushProperty name="width" value="0.1" units="cm"/>
      <inkml:brushProperty name="height" value="0.6" units="cm"/>
      <inkml:brushProperty name="color" value="#333333"/>
      <inkml:brushProperty name="inkEffects" value="pencil"/>
    </inkml:brush>
  </inkml:definitions>
  <inkml:trace contextRef="#ctx0" brushRef="#br0">1657 81 900 230258 78996,'0'0'1832'0'0,"-1"-1"244"0"0,0 0 25 0 0,0 0-209 2272-546,0-1-420-2272 546,1 0-492 0 0,1-1-360 0 0,0-1-196 0 0,1 1-72 2066-561,-1-1-16-2066 561,1 0 12-2646-412,-1 0 20 2646 412,0-1 24 0 0,-1 1-4 0 0,0-1 12-2116 540,0 1 4 2116-540,0 0-24 0 0,0 0-24 0 0,-2 1-24-2311 523,0 0-15 2311-523,0 0-33 0 0,1 1-16 0 0,-2 0-16 2735 456,1 0 4-5236 71,0 0 0 2501-527,0 0-8 0 0,-1 0-8 0 0,0 1-16-2757 506,-2-1-16 5798-26,-1 1-24-3041-480,-2 0-24 0 0,0 1-4 0 0,-1 1 12 0 0,-1 0 4 3351 451,0 0 8-3351-451,0 1-4 0 0,1 0-20 0 0,2-1-28 0 0,1 1-40 0 0,3-1-28 0 0,1 0-24 0 0,1 0-4 2660-558,1 0 12-2660 558,2 0 12 0 0,2-1 0 0 0,1 0 0 0 0,1 0 4 0 0,1 0-8 0 0,0-1-16 0 0,0 0-12 0 0,0 0-8 0 0,0 0-8 0 0,-1 0 16 0 0,-1 1 16 0 0,0-1 20 0 0,-1 1 56 0 0,-2 0 56 0 0,0 0 148 0 0,-1 0 192 0 0,-1 0 208 0 0,0 0 188 2367-577,-1 1 128-2367 577,-1 2 96 0 0,-2 0-28 0 0,-2 1-115 0 0,-3 3-169 0 0,-2 0-168 0 0,-1 3-156 0 0,-1 0-136 0 0,-1 2-108 0 0,1-1-88 0 0,1 0-56 0 0,1 0-36-2367 577,2 0-28 2367-577,4 0 40 0 0,2-1-40 0 0,3 0-20 0 0,4 1-4 0 0,2-1-16 2367-577,2 0 0-2367 577,2 0-48 0 0,1-1 24 0 0,2-1 12 0 0,-1 1 0 0 0,0-2 12 0 0,-1 1 0 0 0,-2 0 0 0 0,-1-1 0 0 0,-3 2 8 0 0,-4 1 8 0 0,-3 1 4 0 0,-4 2 12 0 0,-2 2-8 0 0,-3 2 12 0 0,-2 2 12 0 0,-1 0-8 0 0,1 1-16 0 0,0 0 4 0 0,1 0 0 0 0,2 0-4 0 0,3-1-8 0 0,2 0-12 0 0,3-2 16 0 0,4 0-4-2367 577,2-2-4 2367-577,2-2 8 0 0,2-2-12 0 0,1 0 8 0 0,0-2-12 0 0,0-1 0 0 0,-1-1 4 0 0,0-1 0 0 0,-1-1 8 0 0,-2-1-12 0 0,-2 0 20 0 0,-1 1-4 0 0,-1-1 8 0 0,-2 2-8 0 0,-2 0 16 0 0,-3 2 8 0 0,-1 0-16 0 0,-2 1 4 0 0,-3 2 4 0 0,0 1 0 0 0,-1 0-20 0 0,0 0 0 0 0,0 0-4 0 0,0 1-20 0 0,1-2-12 0 0,1 0 4 0 0,2-1-4 0 0,3-1-4 0 0,2 0-8 0 0,4 0-12 0 0,2 0-20 0 0,3 0-28 0 0,1-1-4 0 0,4 0-8-2660 558,0-1 4 2660-558,3 0 16 0 0,-1-1 28 0 0,1 0 8 0 0,0-1 20 0 0,-1 1 4 0 0,0-1 16 0 0,-2 0-4 0 0,-3 1 0 0 0,-1 0 16 0 0,-4 2 8 0 0,-4 0 4 0 0,-2 2 4 0 0,-4 2 12 0 0,-3 1 8 0 0,-3 1 0 0 0,-2 1 4 0 0,-1 2-8 0 0,-1-1 0 0 0,-1 1-8 0 0,1 0-4 0 0,2 0-16 0 0,3-1-12-3351-451,5 0 8 3351 451,2-1 0 0 0,6 0 8 2727-532,5-1 8-2727 532,5-1-12 0 0,6 0-12 0 0,4-2-16-2727 532,3-1-32 2727-532,4-1-12 0 0,0-1 4 3351 451,1-1 8-3351-451,-1-2 20 0 0,-2 0 0 0 0,-2 0 32 0 0,-3-1 0 0 0,-4 0 4 0 0,-4 0-16 0 0,-5 0 8 0 0,-3 2 20 0 0,-5 0 8 0 0,-7 1 4 0 0,-3 3-4 0 0,-5 2 20 0 0,-5 2-8 0 0,-2 1-16 0 0,-2 2-12 0 0,-2 0-12 0 0,1 3 0 2660-558,1 0-16-2660 558,3 0-12 0 0,4 2 4 0 0,2 1 0 0 0,4 0 0 0 0,3 0-4 0 0,4 0 16 0 0,4-1 12-2660 558,2 0 4 2660-558,2-2 4 0 0,2-1 4 0 0,2-2 4 0 0,0-1-8 0 0,2-1-8 0 0,1-2-4 0 0,0-1 4 0 0,0-2-4 0 0,0 0 4 0 0,-1-1 4 0 0,-2-1 0 0 0,-1 0 28 0 0,-1 0-8 0 0,-2 0-4 0 0,-3 1-4 0 0,-1 2 0 0 0,-4 0 4 0 0,-3 3-28 0 0,-2 1 4 0 0,-3 1 12 0 0,-2 2 4 0 0,0-1 4 0 0,0 1-4 0 0,2-1 8 0 0,1-1-8 0 0,1 0 0 0 0,3-2-4 0 0,2 0 0 0 0,2-1-4 0 0,4-1 4 0 0,3 0 0 0 0,2-2 4 0 0,2 1-4 0 0,2-1-12 0 0,0-1-12 0 0,2-1-12-3001 537,-1-2 0 3001-537,1 0-16 0 0,-2-3-8 0 0,0-1 4 0 0,0-2 4 0 0,-3-1 0 0 0,-1-3-4 0 0,-3-1 4 0 0,-1-2-4 0 0,-1-1 4 0 0,-2-2 4 0 0,-2 0-4 0 0,-3-2 0 0 0,-1 0 12 0 0,-3 0 0 3001-537,-3-1 12-3001 537,-2-1 12 0 0,-2 1 8 0 0,-2 0 24 0 0,0 2 0 0 0,1 0-12 0 0,1 0 4 0 0,3 2-8-3351-451,1 1-8 3351 451,3-1-12 0 0,3 1-4 0 0,3-2-4 0 0,3 0-8 0 0,2-1-12 0 0,3-1 0-3041-480,3-2-56 3041 480,1 0-12 0 0,2-1-16 0 0,1-1-4 3041 480,1-2-4-3041-480,0 1-4 0 0,2-2 36 0 0,-1 0 24 0 0,0 0 12 0 0,0 1 16 0 0,0 0 16 0 0,-1 0 16 0 0,-2 2 8 0 0,-1 1 8 0 0,-3 1 8 0 0,-1 2 8 0 0,-2 0 0 0 0,-3 3 4 0 0,-2 1 28 0 0,-3 1 8 0 0,-3 3 20 0 0,-4 2 20 0 0,-2 1 28 0 0,-3 1 16 0 0,-1 3 12 0 0,0 1-4 0 0,-1 1-12 0 0,2 0-20 0 0,3 0-8 0 0,1 0-24 0 0,3-1-16 0 0,1-1-20 0 0,2-1-8 0 0,4 0-16-3041-480,1-2-12 3041 480,1 0-12 0 0,4-2-12 0 0,1-2-16 0 0,3-2-32 0 0,3-3-32 0 0,4-2-28 0 0,3-2-24 3041 480,1-1-4-3041-480,2-3 4 0 0,2 0 24 0 0,0 0 32 0 0,-1 1 20 0 0,-2 1 28 0 0,-1 2 16 0 0,-3 2 16 0 0,-3 1 12 3351 451,-1 3 12-3351-451,-4 1 16 0 0,-2 3 20 0 0,-3 1 20 0 0,-3 2 24 0 0,-4 3 16 0 0,-3 0 8 0 0,-4 2 8 0 0,-3 2-4 0 0,-3 2 4 0 0,-3 1-8 0 0,-1 1 12 0 0,-2 2-12 0 0,-2 2-16-3351-451,0 2-8 3351 451,-1 1-40 2727-532,1 0-8-2727 532,1 2-24 0 0,3 0-8 0 0,1-1 0 0 0,3 0-8 0 0,2 0 16 0 0,3-2-16 0 0,1-1 0 0 0,2-2 4 0 0,1-1-4 0 0,1-1 12 0 0,2-3 0 0 0,0 0 8 0 0,2-3 0 0 0,0 0 0 0 0,0-2-4 0 0,0 0-8 0 0,0-2-12 0 0,1-1 4 0 0,-1-1-12 0 0,0-1-8 0 0,0 0 8 0 0,1-1 4 0 0,-1 1 0 0 0,1-2 0 0 0,-1 1 8 0 0,0-1 4 0 0,-1 0-12 0 0,0-1 0 0 0,-1 0 0 0 0,0 0 8 0 0,-1-1-4 0 0,-1 2-4 0 0,0-1 8 0 0,0 1 8 0 0,0 0-12 0 0,0 1-4 0 0,1 0 0 0 0,1-1 0 0 0,1 1-24 0 0,1-1-12 0 0,0 0 0 0 0,1 0 0 0 0,0-2 4 0 0,2 0 8 0 0,0-3 16 0 0,0 0 8 0 0,0-2 4 0 0,1 0 8 0 0,-2-1-4 0 0,0 0 0 0 0,-1 0 4 0 0,-1 1 0 0 0,1 0 0 0 0,-1 2-4 0 0,-1 0-8 0 0,0 2 0 0 0,-1 0 0 0 0,0 1 0 0 0,-1 2 0 0 0,-1 1 4 0 0,-1 3 8 0 0,-2 0 16 0 0,-1 3-4 0 0,-1 0 16 0 0,-3 1 0 0 0,0 2-8 0 0,-3 0 0 0 0,2 2-4 0 0,0-1-12 0 0,2 1-12 0 0,2-1-8 0 0,1 0 4 0 0,4-2-4 2451-551,1 0 0-2451 551,2-1 0 0 0,2 0 4 0 0,0-2 12 0 0,1 0 0 0 0,2-1 4 0 0,-1-1 0 0 0,0 0 4 0 0,0-1 4 0 0,1 0-4 0 0,-1-1 0 0 0,0 0-4 0 0,-1-1 0 0 0,1-1-12 0 0,-1 0-4 0 0,0-1 0 0 0,0 0 4 0 0,0 1-8 0 0,0 0 4 0 0,0 0 4 0 0,-1 1-4 0 0,0 0 0 0 0,-1 2 0 0 0,-2 0 0 0 0,-1 2 0 0 0,-3 1 0 0 0,-3 1 0 0 0,-2 1 0 0 0,-2 1 0 0 0,-1 1 0 0 0,-2 0 0 0 0,-1-1 0 0 0,-1 1 0 0 0,-1-1 0 0 0,1-1 0 0 0,2-2 0 0 0,0 0 0 0 0,3-2 0 0 0,1-1 0 0 0,3-2 0 0 0,1-2 0 0 0,4-1 0 0 0,1-2 0 0 0,4-3 0 0 0,2-1 0 0 0,2-2 0 0 0,5-2 0 0 0,2-1 0 0 0,2-2 0-2451 551,2-1 0 2451-551,2 0 0 0 0,0-2 0 0 0,0-1 0 0 0,1 0 0 0 0,-2 0 0 0 0,0 0 0 0 0,-2 2 0 0 0,-2 2 0 0 0,-1 1 0 0 0,-3 3 0 0 0,-2 2 0 0 0,-2 3 0 0 0,-2 2 0 0 0,-2 3 0 0 0,-1 1 0 0 0,-2 3 0 0 0,0 2 0 0 0,-1 0 0 0 0,1 2 0 0 0,0 0 0 0 0,0 0 0 0 0,1-1 0 0 0,2 1 0 0 0,0-2 0 0 0,1 0 0 0 0,0-1 0 0 0,-1-1 0 0 0,0-1 0 0 0,0-1 0 0 0,-2-2 0 0 0,0-1 0 0 0,-1-3 0 0 0,-1-1 0 0 0,0-3 0 0 0,-2-2 0 0 0,0-2 0 0 0,0-2 0 0 0,0-2 0 0 0,0-1 0 0 0,1-1 0 0 0,0-1 0 0 0,1 2 0 0 0,0 0 0 0 0,2 3 0 0 0,0 2 0 0 0,1 2 0 0 0,0 3 0-3011-454,0 2 0 3011 454,0 2 0 0 0,1 3-36 0 0,-2 1-540 0 0,-1 1-796 0 0,0 2-728 0 0,-1 0-1109-2757-480,0 0-1143 0 960,1 0-521 2757-480,1-1 9 0 0,-1 0 620 0 0,1-1 627 0 0,0-1 1085 0 0,2 0 1540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4-16T15:53:08.617"/>
    </inkml:context>
    <inkml:brush xml:id="br0">
      <inkml:brushProperty name="width" value="0.1" units="cm"/>
      <inkml:brushProperty name="height" value="0.6" units="cm"/>
      <inkml:brushProperty name="color" value="#333333"/>
      <inkml:brushProperty name="inkEffects" value="pencil"/>
    </inkml:brush>
  </inkml:definitions>
  <inkml:trace contextRef="#ctx0" brushRef="#br0">40 88 1968 227161 76584,'1'0'2492'2007'-515,"0"0"249"-2007"515,1-1 147 0 0,-2-1-324 0 0,-1 1-880 0 0,-1-1-636 0 0,1 0-388 0 0,-2 0-211 0 0,0-1-109 0 0,0 1-40 0 0,0-2-8-2007 515,-1 1 20 4014-1030,1-1 72-4014 1030,0 0 100 2007-515,1 0 112 0 0,1 1 84 0 0,0-1 88 0 0,0 1 60 0 0,0 0-16 0 0,0 1-56 0 0,1 0-80 0 0,-2 1-80 0 0,1 0-96 0 0,0 0-104 0 0,-1 1-80 0 0,1 0-64 0 0,-1 0-56 0 0,1 0-72 2007-515,1 0-40-2007 515,-1-1-32 0 0,1 1-12 0 0,0 0-12-2007 515,2-1 16 4321-58,2 2 44-2314-457,3-1 12-2314-457,3 0 28 2314 457,4 1 16 0 0,4 0 4 0 0,6 0 8 0 0,4 0-32 0 0,6-1-19 0 0,4 2-21 0 0,5-1-12 0 0,4 0-12 0 0,5 1-12 0 0,5-1-8 0 0,3 1-8 0 0,4 0-4 0 0,2-1-12 0 0,2-1-20 0 0,-1 0-12 0 0,1-1-16 0 0,-3-1-4 0 0,-2 0-4 0 0,-4 0-8 2314 457,-4-1 12-2314-457,-4 1 4 0 0,-5-1 0 0 0,-5 0 12 0 0,-6 0 12 0 0,-6 1 8 0 0,-5 1 24 0 0,-5 0 56 0 0,-5 1 60 0 0,-4 0 48 0 0,-6 1 40 0 0,-4 2 16 0 0,-4 0 12 0 0,-4 2-36 0 0,-5 1-44 0 0,-3 1-16 0 0,-3 2-4 0 0,-3 0 12 2475 436,-1-1 12-2475-436,-1 1 16 0 0,0-1 20 0 0,0-2-16 0 0,1 0-20 0 0,0-1-20 0 0,2-1-36 0 0,1-1-36 0 0,1 0-32 0 0,2-1-12 0 0,1-1-20 0 0,3 0-8 0 0,2 0-8 0 0,3 0 0 0 0,4-2-4 1943-555,4 1-4-1943 555,6-2 0 0 0,5 0 0 0 0,8-1-4-1943 555,6-1-16 1943-555,8 0-12 0 0,8-2-12 0 0,6 0-32 0 0,5-1-20 0 0,5-1-24 0 0,3 0-16 0 0,0 0 0 0 0,0 0 4-2475-436,-2 0 24 2475 436,-3 1 20 0 0,-4 1 12 0 0,-6 0 16 0 0,-5 2 16 0 0,-6 1 16 0 0,-7 0 8 0 0,-5 2 4 0 0,-7 1 8 359 976,-6 1 8-2866-1433,-7 2-4 4655-62,-6 3-4-2148 519,-8 1 12 0 0,-5 2 12 0 0,-8 2 20 0 0,-4 2 8 0 0,-7 1 24 0 0,-4 1 36 0 0,-3 1 24 0 0,-3 0 24 0 0,-1 0-4 0 0,0 0 36 0 0,0-1-12 0 0,2-1-20 0 0,3-1-28 0 0,2-2-20 1982-535,5-1-16-1982 535,4-1-56 0 0,6-3-12 0 0,5 0-20 2436 416,7-1 0-2436-416,6-1-16 0 0,8 0 0 0 0,7-2-4 0 0,9 0-8 0 0,9-2-12 0 0,8-1-16 0 0,9-1-8 0 0,8-2-20 0 0,5-1-32 0 0,6-1-20 0 0,4 0-28 0 0,3-1-16-1943 555,2 0-44 1943-555,1 0-12 0 0,0 0 12 0 0,0 0 20 0 0,-2 1 36 0 0,-3 1 28 0 0,-3 1 48 2646 412,-3 1 36-2646-412,-4 2 12 0 0,-4 0 4 0 0,-4 0 12 0 0,-4 2 12-2066 561,-3 0-4-630-994,-4 0 0 2696 433,-4 1 4 0 0,-1 0 12 0 0,-4 1-4 0 0,-3-1-4 0 0,-5 1 20 0 0,-3 0 4 0 0,-3 1 20 0 0,-5 1 56 0 0,-4 1-8 0 0,-4 1-8 0 0,-4 1-16 2116-540,-2-1 8-2116 540,-2 1-12 0 0,-2 0-60 0 0,1-1 4 0 0,1-2 4 0 0,1 0 0 0 0,4-1 0 0 0,3-1 0 0 0,5-3-4 0 0,6-1-4 0 0,4-2-16 0 0,7-1 0 0 0,5-1-8 0 0,5-2-4 0 0,4-1 12-2475-436,5-1 8 2475 436,2 0 16 0 0,2 0 8 2475 436,2 0 4-2475-436,1 0 12 0 0,-1 0-12 0 0,-3 2 0 0 0,-2 0 0 0 0,-2 1 0 0 0,-3 1-8 0 0,-4 1 4 0 0,-4 1-4 0 0,-4 1-4 0 0,-4 1 4 0 0,-5 1-12 0 0,-4 1 8 0 0,-4 1 0 0 0,-5 2 12 0 0,-4 0 0 0 0,-4 2-4 0 0,-6 0 16 0 0,-2 1-12 0 0,-4 1 0 2646 412,-4 1 8-2646-412,-2 0 24 0 0,-1 0 28 0 0,0 0 12 0 0,2-1 0 0 0,2 0 4 0 0,3-2-24 0 0,3-1-20 0 0,4-1-20 2823 384,4-2-16-2823-384,4-1-8 0 0,5-1-20 0 0,5-3-8 0 0,7-1-12 0 0,6-2-20 0 0,6-2-4 0 0,6-2 4 0 0,6 0 4-2823-384,4-1 4 5646 768,3-1 12-2823-384,3 1-12-2823-384,3 0 0 2823 384,0 1-32-2066 561,0 2-76 2066-561,0 0-88 0 0,-1 1-100 0 0,-2 1-36 0 0,0 1-28 0 0,-3 0 23-2696-433,-2 1 81 2696 433,-3 1 92 0 0,-4 1 88-2507-457,-5 1 72 2507 457,-4 0 32 0 0,-4 1 44 0 0,-5 0 24-2327-479,-4 1 24 2327 479,-4 1 32 2161-497,-4 1 20-2161 497,-3 2 12 0 0,-3 0 0 0 0,-4 0-20-2161-478,-1 2-7 2161 478,-1-1-21 0 0,-1-1-20 0 0,0 1-20 0 0,1-1-12 0 0,1-1-8 0 0,0-1 0 2161 478,3 0 4-2161-478,3-1 8 0 0,2-1-4 0 0,3 0 8 0 0,3-1-4 0 0,3-1 32 0 0,4-1-24 0 0,4-1-28 0 0,4 0-16 0 0,4-2-20 2314 457,1 1-4-2314-457,3-1-44 0 0,1-1 16 0 0,2 0 16 0 0,0 0 20 2475 436,0 0 12-2475-436,-1 1 0 0 0,0 0-4 0 0,-3 0 0 0 0,0 1 20 2646 412,-3 0-8-2646-412,-1 0 12 0 0,-1 1-4 0 0,-3 1-8 0 0,-3 1-4 0 0,-3-1-20 0 0,-3 1 28 0 0,-3 1 36 2823 384,-3 0 72-2823-384,-3 1 60 0 0,-3 0 44 0 0,-4 1 36 0 0,-5 1 20 0 0,-2 0-20 0 0,-2 2-44 0 0,-2-1-28 0 0,1 0-40 3004 355,-1 0-36-3004-355,2 0-40 0 0,2 0-28 0 0,2-1-12 0 0,3 0-12 0 0,3 0-8 0 0,4-2-4 0 0,4 0-8 0 0,4 0-12 0 0,4-3-20 0 0,2 0-12 0 0,4-1-12 0 0,3-1 0 0 0,1-1 12 0 0,1-1 8-3004-355,0 1 4 3004 355,0 0 8-1993 584,-1 0 16 1993-584,-1 1 0 0 0,-1 0-8 0 0,-1 1 8 0 0,-1 1-8 0 0,-1 0 0 0 0,-1 1 4 0 0,-2 1-4 0 0,-1 0-4 0 0,-1 1 0 0 0,-1 1 4-2896-407,0 1 4 2896 407,-3 1 12 0 0,-2 0 4 0 0,-3 1 12 0 0,-3 1 8 0 0,-4 1 8 0 0,-6 1 4 0 0,-4 1-4 0 0,-6 2 0 0 0,-6 1 0 2896 407,-5 2 8-2896-407,-4 0-8 0 0,-4 1 8 1993-584,-1 0 12-1993 584,-2 0 20 0 0,2-1 12 0 0,1-2 36 0 0,3 0-20 0 0,5-2-8 0 0,4-1-28 0 0,5-3-16 0 0,7-2-28 0 0,4-2-52 0 0,6-1-12 0 0,7-3-32 0 0,7-2-28 0 0,6-1-44 0 0,5-3-56 0 0,5-1-4 0 0,5-1-20 0 0,3 0 4 0 0,2 0 4 0 0,3 0 20 0 0,0 1 28 0 0,1 1-12-2823-384,-2 0 16 2823 384,-2 1 28 0 0,-3 1 20 0 0,-2 1 16 0 0,-3 0 40 0 0,-4 2 56 0 0,-4 1 52 0 0,-5 0 44 0 0,-6 2 40-2646-412,-6 1 28 2646 412,-6 2 12 0 0,-6 1-20 0 0,-6 2-24 0 0,-7 2-36 0 0,-6 2-24 0 0,-3 1-16 0 0,-4 1-4 0 0,-2 1-44 2646 412,0 0 32-2646-412,0 1 24 0 0,2-1 12 0 0,4-1 20 0 0,2-1 8 0 0,3-1 60 0 0,3-1-12 0 0,3-2-16 0 0,3-1-20 0 0,2-1-16 2823 384,2-1-32-2823-384,3-1-20 0 0,1 0 0 0 0,4-2-24 0 0,1 1-12 0 0,4 0-12 0 0,3-1-8 0 0,4 1-28 0 0,3-1-64 0 0,3-1-36-2823-384,2 0-28 2823 384,3 0-24 0 0,2-2-8 0 0,0-1 8 0 0,2 0 44 0 0,-2-1 44 0 0,-1-1 24 0 0,-3 1 32 0 0,-3 0 28-2646-412,-2 0 28 2646 412,-5 0 20 0 0,-2 0 20 0 0,-4 1 28 0 0,-2 0 28 0 0,-1 0 4 0 0,-3 0 0 0 0,0 1-36 0 0,-2 2-4 0 0,0 0 0 0 0,-2 2-32 0 0,0 2-8 0 0,-2 1-8 0 0,0 2 16 0 0,-2 2-12-2116 540,-1 1 0 2116-540,-1 1 0 0 0,-1 2-4 2696 433,1 0 4-2696-433,-2 0 12 0 0,1 0-4 0 0,1-1-12 0 0,0-1-12 0 0,1 0-20 0 0,1-3 4 0 0,2 0-8 0 0,2-3-4 0 0,1 0-16 0 0,3-2-28 0 0,3-1-32 0 0,1-2-68 0 0,4 0-112 0 0,4-2-160 0 0,3-1-257 0 0,4-1-195 0 0,4-1-128 0 0,3 0-56 0 0,2-1 40 0 0,2 0 136 2896 407,-1 0 268-2896-407,-1-1 272 0 0,-1 1 360 0 0,-4-1 312 0 0,-4 0 224 0 0,-4 2 156 1993-584,-6 0 156-1993 584,-6 2 96 0 0,-6 1-44 0 0,-7 2-56 0 0,-5 1-44 0 0,-3 2-35-2823-384,-2 1-97 2823 384,-2 1-104 0 0,-1 1-104-2066 561,1 1-132 2066-561,1 1-108 0 0,1 0-88 0 0,2 0-44 0 0,2 0-40 0 0,2 0-16 0 0,2-2-12 0 0,2 0-12 0 0,3 0 4 0 0,3-2-20 0 0,2 0-16-2272 546,2-1-8 2272-546,2-1-16 0 0,2 0-32 0 0,4-2-80 0 0,3-1-100 0 0,4-2-172 0 0,5-2-232-424-979,4-2-296 424 979,3-1-269 2696 433,3-2-167-2696-433,2-2-60 0 0,2-2 68 0 0,-1-2 188 0 0,1-1 276 0 0,-1-1 292 0 0,-2 0 236 0 0,-2-1 164 0 0,-2 0 128 2896 407,-5 1 96-2896-407,-3 0 76 0 0,-3 3 68 3104 376,-4 1 56-3104-376,-3 1 48 0 0,-2 2 4 0 0,-3 2-8 0 0,-2 1-32 0 0,-1 2-56 0 0,-2 0-32 0 0,-1 2-24 0 0,-1 1-8 0 0,0 1 4 0 0,-1 1 36 0 0,0 0 52 0 0,0 1 68 1893-605,-1 1 60-1893 605,2 0 36 0 0,-1 0 4 0 0,1 0-32 0 0,1 0-48 0 0,2-1-64 0 0,0 0-72 0 0,0 0-52 0 0,3-1-28 0 0,2-1-16 0 0,2 0-16 0 0,3-1-16 0 0,3-2-16 0 0,1-1-12 0 0,4 0-28 0 0,2-2-40 0 0,1 0-40 0 0,2-1-8 0 0,1 0-4 0 0,1-1 8 0 0,0 1 32 0 0,0-1 36 0 0,-1 1 28 0 0,-3 1 36 0 0,-1 0 8 0 0,-2 1 12 0 0,-2 0 24 0 0,-3 2 20 0 0,-2 0 40-3004-355,-3 1 24 3004 355,-2 1 8 0 0,-2 0 8 0 0,-2 2-8 0 0,-2 1-12 0 0,-3 0-32 0 0,-2 2-28 0 0,-3 1-4 0 0,-1 2-32-1993 584,-2 0 4 1993-584,0 0-4 0 0,-1 1 12 0 0,2 0 28 1993-584,-1 0 52-1993 584,2-1 84 0 0,1 0 36 0 0,1-2 16 0 0,2 0-4 0 0,1-1-32 0 0,2-1-68 0 0,2 0-80 0 0,2-2-52-2823-384,4 0-36 5646 768,5-2-36-2823-384,3-2-40 0 0,5-1-52 0 0,3-1-56 0 0,4-1-52 0 0,3-1-12 0 0,2-1-8 0 0,2 0 36 0 0,0 0 48 0 0,1 0 68 0 0,-1 1 48 0 0,-1 0 24 0 0,-2 2 24 0 0,-4 0 24 0 0,-3 2 44 0 0,-4 0 20 0 0,-4 1 36 0 0,-3 2 24 0 0,-2 0 12 0 0,-4 1 20 0 0,-1 1-44 0 0,-3 1-28-2823-384,0 1-16 2823 384,-2 1-4 0 0,-2 0-16 0 0,-1 1-20 0 0,-1-1 20 2823 384,0 1-4-2823-384,-1 0-16 0 0,1-2-20 0 0,0 1-8 0 0,0-1-12 0 0,1 0-12 0 0,1 0-8 0 0,2-1 8 0 0,0-1-4 0 0,3 0 0 0 0,2-1 0 0 0,2-1-8 0 0,2 0 16 0 0,1 0 12 0 0,2-1 0 0 0,0 1-28 0 0,1-1 16 0 0,2 1 12 0 0,0 0-12 0 0,0 0 4-2823-384,1 1 12 2823 384,0 0 24 0 0,0 0-8 0 0,0 1 0 0 0,-1 0 0 0 0,-1 0-12 0 0,-1 0-4 0 0,-1 0 8 0 0,-2 0-4 0 0,-1 0 8 0 0,-2 1 16 0 0,-2 0 20 0 0,-1 1-4 0 0,-2 0 8 0 0,-1 1-8 0 0,-1 0-12 0 0,-2 2-4 0 0,0 0-28 0 0,0 1 0 0 0,1 1 0 0 0,0 0-4 0 0,0 0 4 0 0,2 0-12 0 0,1 0 4 0 0,2 0 4 0 0,2-1 16 0 0,0-1 8 2823 384,3 0-12-2823-384,0-2 32 0 0,2 1 8 0 0,1-2-4 0 0,1-1-12 0 0,1 0-16 0 0,-1-1 12 3004 355,-2 0-12-3004-355,0-1 0 0 0,-2 0-4 0 0,-2 0-28 0 0,-1 0-24 0 0,-2 0-44 0 0,-1 0-60 0 0,0 0-88-1893 605,-1 0-104 1893-605,-1 0-100 0 0,1 1-112 0 0,-1 0-112 0 0,0-1-280-1111-960,-1 1-808 1111 960,1 0-857 0 0,-4 0-391 0 0,-3-2-124 0 0,-4-1 15 0 0,-5 0 253-2823-384,-5-1 852 2823 384,3 0 1600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4-16T15:52:57.307"/>
    </inkml:context>
    <inkml:brush xml:id="br0">
      <inkml:brushProperty name="width" value="0.1" units="cm"/>
      <inkml:brushProperty name="height" value="0.6" units="cm"/>
      <inkml:brushProperty name="color" value="#333333"/>
      <inkml:brushProperty name="inkEffects" value="pencil"/>
    </inkml:brush>
  </inkml:definitions>
  <inkml:trace contextRef="#ctx0" brushRef="#br0">4779 1333 1688 230768 79977,'1'-1'2520'0'0,"2"0"273"0"0,1 0 191 0 0,2 0-160 0 0,1 0-780 0 0,-2 3-511 0 0,1 3-53 0 0,0 5 184 0 0,0 5 168 0 0,0 7 152 0 0,-1 5 20 0 0,-2 6-108 0 0,0 5-327-2727 532,-1 4-381 2727-532,0 3-292 0 0,0 2-248 0 0,0 0-132 0 0,0 0-124 0 0,-1-3-104 0 0,2-1-264 0 0,-1-5-24 0 0,3-3 0-3041 508,0-5 0 3041-508,2-3 0 3041-508,1-5 0-3041 508,1-4 0 0 0,3-4 0 0 0,1-5 0 0 0,2-4 0-3041-480,1-5 0 3041 480,3-5 0 0 0,3-7 0 0 0,1-6 0 0 0,1-6 0 0 0,1-6-76 0 0,0-8-96 0 0,0-6-36 0 0,-2-6 0 0 0,0-6 4 0 0,-1-4 32 0 0,-2-3 40 0 0,-1 0 52 0 0,-2 3 52 0 0,-2 4 48 0 0,-3 7 28 0 0,-3 6 8 0 0,-1 8 8 2757-506,-2 7 8-2757 506,-2 6 20 0 0,-1 7-8 0 0,0 7 4 0 0,-3 7 8 0 0,0 7 20 0 0,-1 7-4 0 0,0 9-12 0 0,0 6 8 0 0,1 6-16 0 0,-1 6 0 0 0,3 5-52 0 0,1 2-40 0 0,1 3 0 0 0,2 0 0-2757 506,1 1 0 2757-506,2-1 0 0 0,3-1 0 0 0,2-3 0 0 0,1-4 0 0 0,1-3 0 0 0,1-6 0 0 0,1-3 0-2757-506,0-6 0 2757 506,1-4 0 0 0,0-5 0 0 0,1-5 0 0 0,1-4 0 0 0,0-5 0 0 0,2-5 0 0 0,-1-4 0 0 0,1-4 0 0 0,0-5 0 2757 506,0-5-8-2757-506,0-4 8 0 0,1-5-16 0 0,1-4 0 0 0,-1-3-4 0 0,1-3 16 3041 480,0 0-4-3041-480,-1 1-8 0 0,-1 2 16 0 0,-3 4 12 0 0,-3 5 24 0 0,-3 5 4 0 0,-4 6-40 0 0,-2 7 0 0 0,-2 5 0 0 0,-1 9 0 0 0,-3 6 0 0 0,-1 8 0 2727-532,1 8 0-2727 532,-1 6 0 0 0,1 5 0-2727 532,2 4 0 2727-532,0 3 0 0 0,3 2 0 0 0,0 0 0 0 0,2-1 0 0 0,2-3 0 0 0,-1-2 0 0 0,2-4 0 0 0,0-4 0 0 0,-2-4 0 0 0,0-5 0 0 0,-2-3 0 0 0,0-4 0 0 0,0-3 0 0 0,0-3 0 0 0,3-4 0-3041-480,1-3 0 3041 480,2-5 0 0 0,3-4 0 3041 480,3-5 0-3041-480,3-5 0 0 0,3-4 0 0 0,3-5 0 0 0,1-5 0 0 0,2-4 0 0 0,1-3 0 0 0,-1-1 0 0 0,0 0 0 0 0,-3 3 0 0 0,-2 3 0 0 0,-3 5 0 0 0,-4 5 0 0 0,-3 6 0 0 0,-3 7 0 0 0,-3 6 0 0 0,-3 7 0 0 0,-2 8 0 0 0,-3 6 0 0 0,-1 6 0 0 0,-1 5 0 0 0,-1 4 0-3041-480,0 3 0 3041 480,-1 0 0 0 0,1 0 0 0 0,0-1 0 0 0,1-3 0 0 0,1-1 0 0 0,1-4 0 0 0,1-3 0 0 0,1-3 0 0 0,2-3 0 0 0,4-3 0 0 0,3-4 0 0 0,4-3 0 0 0,2-3 0 0 0,4-5 0 0 0,2-2 0 0 0,3-4 0 0 0,3-3 0 0 0,2-3 0 0 0,2-2 0 0 0,1-2 0 0 0,0-1 0 0 0,1 0 0 0 0,-3 1 0 3041 480,-1 0 0-3041-480,-4 3 0 0 0,-4 1 0 0 0,-4 4 0 0 0,-4 2 0 3351 451,-5 3 0-3351-451,-4 2 0 0 0,-4 4 0 0 0,-3 3 0 0 0,-2 2 0 0 0,-2 3 0 0 0,-3 2 0 0 0,-2 0 0 0 0,-1 2 0 0 0,-1-1 0 0 0,-2 0 0 0 0,-3-1 0 0 0,0 0 0 0 0,-3-2 0 0 0,-3 0 0 0 0,-2-1 0 0 0,-3-2 0 0 0,-5 0 0 0 0,-4-1 0-3351-451,-7 0 0 3351 451,-7-2 0 0 0,-9 0-84 0 0,-11-2-164-3041 508,-8 1-64 6432-28,-10-1-52-6782-960,-7-1 0 3391 480,-5 1 20 3391 480,-3-1 60-3391-480,1 1 96 0 0,3-1 104 0 0,4 0 100 0 0,8 1 52 0 0,7 0 44 0 0,9-1 4 0 0,9 1-16 0 0,9-1-24 0 0,8 0-32 0 0,8 0-12 0 0,6 0-24-3391-480,6 0-28 3391 480,5 0-12 0 0,5-1-28 0 0,5 0-8 0 0,5 0-24 0 0,2-1-8 0 0,5 0 0 0 0,3 0-4 0 0,4 0 16 0 0,3-1 8 0 0,4 1 16 0 0,3-1 24 0 0,3 0 8-3391 480,1 0 16 3391-480,3 1 12 0 0,-1-1 8 0 0,1 1 4 0 0,-2-1-4 0 0,-2 1 20 0 0,-2 0 4 0 0,-3 0 8 3391 511,-2 1 28 0-1022,-3-1 48-3391 511,-2 1 40 0 0,-4 0 8 0 0,-4-1 32 0 0,-5 1 4 0 0,-4 0 4 0 0,-6 0-20 0 0,-6 1-16 0 0,-8-1 0 0 0,-6 2-12 0 0,-6 0-12 0 0,-8 1-20 0 0,-6 0-24 0 0,-7 1-24 3001-537,-7 0-28-3001 537,-5 1-16 0 0,-4 1-28 0 0,-1-1-8 0 0,-1-1-8 0 0,2 1-4 0 0,4-1-12 0 0,5 0 4 0 0,8-1 12 0 0,6-1-4 0 0,6 0-8 0 0,7 0 0 0 0,5-1 12 0 0,6-1-4 2660-558,5-1 8-2660 558,4 0 8-2660 558,4-1 20 2660-558,3 0-8 0 0,1 0-8 0 0,2 0 0 0 0,3-1-28 0 0,0 0-8 0 0,2 0-20 0 0,1 0-4 0 0,2-2-8 0 0,1 0-4 0 0,0 0 0 0 0,1-1 0 0 0,0 0 16 0 0,0 1 8 0 0,-1 0 12 0 0,0 0 12 0 0,-1 2 4 0 0,1 0 8 0 0,-1 1 8 0 0,-1 0 4 0 0,-2 1-12 0 0,-2 0 8 0 0,-3 1 4 0 0,-3 0 0 0 0,-3 1 0 0 0,-4 0 0 0 0,-3 1 20 0 0,-3 1-8 0 0,-4 1 8 0 0,-2 0 8 0 0,-3 0 4 0 0,-4 1 0 0 0,-1 0 0 0 0,-1 0 0 0 0,-2 0 4 0 0,1 0-8 0 0,0 0 12 0 0,1-1-8-3351-451,1-1 4 3351 451,3 0 8 0 0,1-2-12 0 0,3-1 0 0 0,3-1-4 3351 451,1 0-20-3351-451,2-1 8 0 0,4 1 0 0 0,2-2 4 0 0,2 1 4 0 0,2 0-16 0 0,3 1 8 0 0,1-1-16 0 0,2 1-16 0 0,3 0-20 0 0,1 1-16 0 0,2-1-8 0 0,2 0-12 0 0,1 0 4 0 0,2 0-4 0 0,2 1 4 0 0,0-1 8-3351-451,1 1 16 3351 451,0 0 12 0 0,0 0 16 0 0,-2 0 20 0 0,-1 0 8 0 0,0 0 20 3351 451,-2 0 4-3351-451,-1 0 4 0 0,-1 0 12 0 0,-4 0 8 0 0,-2 0 0 0 0,-3 0-4 0 0,-4 1 4 0 0,-3 1-4 0 0,-5-1-12 0 0,-3 2-16 0 0,-4 1-8 0 0,-4 0-8 0 0,-4 0-12 0 0,-3 1-20 0 0,-5 1-8 0 0,-4-1-12 0 0,-2 0 16 0 0,-2 0 4 0 0,-2-1 20 0 0,0 0 16 0 0,0-1 16 0 0,0 0 8 0 0,3-2-8-3351-451,2 1 0 3351 451,3-1 0 0 0,3-1-8 0 0,5 0 0 0 0,4-1 12 0 0,4 0 4 0 0,3-1-12 0 0,3 0 4 0 0,4-1-12 2727-532,4 0-24-2727 532,4 1-28-2727 532,3 0-24 2727-532,4 0-20 0 0,6-1-16 0 0,4 1-16 0 0,5-1 0 0 0,4-1-4 0 0,4-1 8 0 0,4-1 12 0 0,2 0 4 0 0,1 0 16 0 0,-1-1 16 0 0,-2 1 20 0 0,-2 1 28 0 0,-2 0 32 0 0,-4 1 4 0 0,-4 1 12 0 0,-2 0 12 0 0,-5 1 4-3041-480,-4 1-12 6082 960,-4 0-4-3041-480,-4 2 16 0 0,-6 0 16 0 0,-4 2 16 0 0,-5 1-4 0 0,-4 0 20 0 0,-3 1-8 0 0,-5 1-12 0 0,-4 1-24 0 0,-3 1-20 0 0,-3 1-16 0 0,-3 1-24 0 0,-1 0-4 0 0,-1 0 0 3351 451,1 0-8-3351-451,0 0-8 0 0,1-1 0 2660-558,2 1 8-2660 558,3-2 0 0 0,2-1 12 0 0,5-1 0 0 0,3 0 4 0 0,4-1 12 0 0,5-2-8 0 0,5 0 0 0 0,4-1-24 0 0,4-1-8 0 0,3 0-8 0 0,4 0-8 0 0,3-2 8 0 0,4 1-8 0 0,2-1 16 0 0,3 0-12 0 0,3-1 4 0 0,1 0-8 0 0,0-1-20 0 0,2-1 4-2660 558,-1 1-8 2660-558,0 0 8 0 0,-1 0 16 0 0,-2 0 16 0 0,-2 1 4 0 0,-1 0 8 0 0,-2-1 24 0 0,-2 1 12 0 0,-2 0 0 0 0,-3 0 4 0 0,-3 0 4 0 0,-4 1 12 0 0,-4 2-4 0 0,-4 0 4 0 0,-4 2 8 0 0,-4 1-4 0 0,-4 1 0 0 0,-3 1-4 0 0,-3 0 4 0 0,-2 2-20 0 0,-2-1 4 0 0,1 0-8 2660-558,1 0-4-2660 558,1-1 8 0 0,3-1-12-3284-425,4-1-20 3284 425,2-1-4 0 0,5-1-8 0 0,5-1-12 0 0,5-2-12 0 0,4-1-8 0 0,6-1 12 0 0,4-2-12 0 0,5-1-12 0 0,4-2-8 0 0,2-1-12-2727 532,3 0-16 2727-532,1-1-12 0 0,2 0-32 0 0,2 1-16 0 0,0 0-24 0 0,0 0-12 0 0,0 1-20 0 0,0-1-12 0 0,0 1 20 0 0,-1 0 28 0 0,-1 1 32 0 0,-3 1 32 0 0,-2 0 64 0 0,-3 2 44 0 0,-2 0 52 0 0,-3 0 24 0 0,-3 2 28 0 0,-4-1 28 0 0,-3 1 8 0 0,-3 1 28 0 0,-5 1 12 3351 451,-3 0 16-3351-451,-3 2 20 0 0,-3 1 0 0 0,-1 0 4-3351-451,-3 0-28 3351 451,-1 1-20 0 0,-1 0-20 0 0,-2 0-40 0 0,0 0-28 0 0,-1-1-28 0 0,-1 0-24 0 0,0 0-16 3351 451,0 0-4-3351-451,2 0-4 0 0,1 0 4 2660-558,2 0-16-2660 558,3 0 8 0 0,2-1-8 0 0,3 0 0 0 0,4 0-12 0 0,3 0-12 0 0,2-2 8 0 0,4 0-12 0 0,4-1 8 0 0,5-1 0 0 0,3-1 8 0 0,5-2 12 0 0,3-1 0 0 0,2-1 12 0 0,1 0-12 0 0,0 0 4 0 0,0 0 4 0 0,-1 0 12 0 0,-2 1 0 0 0,-3 1 16 0 0,-1 1 24 0 0,-4 0 8 0 0,-4 1-4-3284-425,-3 1 0 3284 425,-5 1-12 0 0,-4 0 4 0 0,-5 1 4 0 0,-4 1 16 0 0,-3 2 24 0 0,-5 0-44 0 0,-3 1-48 0 0,-3 1 0 0 0,-4 0 0 0 0,-2 1 0 0 0,-4 0 0 0 0,0 1 0 0 0,-2-1 0 0 0,-2-1 0 0 0,1 1 0 0 0,4-2 0 0 0,4-1 0 0 0,6-1 0 0 0,6-2 0 0 0,8-1 0 0 0,9-3 0 0 0,9-3 0 0 0,10-4 0 0 0,8-3 0 0 0,10-3 0 0 0,6-2 0 0 0,5-2 0 0 0,3-2 0 0 0,1 1 0 0 0,0-1-48 0 0,-1 1-60 0 0,-3 3 4 0 0,-3 1 12 3284 425,-5 2 20-3284-425,-6 3 8 0 0,-5 3 16 0 0,-6 3 20 0 0,-6 2 12 0 0,-6 3 12 0 0,-5 4 8 0 0,-6 2 4 0 0,-5 2-4 0 0,-5 3 0 0 0,-3 1-4 0 0,-2 2 0 0 0,-1 1 0 0 0,0 1 4 0 0,1 0 4 0 0,1-2-8 0 0,4 0 0 0 0,3-1-8 0 0,3-2-4 0 0,2 0-8 0 0,5-2 4 0 0,0 0 8 0 0,3-1 4 0 0,1-1 4 0 0,2-2 8 0 0,-1 1 0 0 0,1-2 12 0 0,0 0 0 0 0,0-1-12 0 0,-1 0-4 0 0,0-1-4 0 0,-2 0-8 0 0,0 0-4 0 0,-2-1-4-3284-425,-1 1 12 3284 425,-1-1 0 0 0,1 1-4 0 0,0-1-8 0 0,1 1-8 0 0,0-1-4 0 0,3 1-12 0 0,0-1 8 0 0,2 0 4 0 0,1 1 12 0 0,-1-1 0 0 0,0 1 4 0 0,1-1 12 0 0,-2 1 0 0 0,1-1 0 0 0,-1 1-4 0 0,-2-1 4 0 0,0 0 0 0 0,-2 1 0 0 0,-1 0-8 0 0,0 1 8 0 0,-1-1-4-3011-454,0 1 8 3011 454,0 0-4 0 0,0 1 32 0 0,1-1-16 0 0,0 0-4 0 0,1 1-12 0 0,0-1 0 0 0,0 1 32 0 0,0-1-36 0 0,1 0 8 0 0,-1 1 8 0 0,-1 0 12 0 0,-1 1-8 0 0,-2-1-32 0 0,-1 1 8 0 0,0 0 8 0 0,-2 0 4 0 0,0 0 4 0 0,-1 0 8 0 0,1 0 0 0 0,0-1-4 0 0,2-1-4 0 0,1-2-12 0 0,1-1-8 0 0,3-3 0 0 0,2-2-8 0 0,2-4 8 0 0,1-3 0 0 0,2-3 12 0 0,2-3 4 0 0,0-4 4 0 0,1-2-4 0 0,1-2-8 0 0,-1-3-8 0 0,-1-3 24 0 0,0 0-20 0 0,0-2-4 0 0,0-2-8 0 0,-1-1-4 0 0,-1-1-4 0 0,-1-2-36 0 0,-1-1 16 0 0,-1 0 8 0 0,-1-1 12 0 0,0 1 16 0 0,-1 1 24 0 0,0 2 20 0 0,0 3 20 2501-527,0 2 16-2501 527,-1 5 20 0 0,1 4 4 0 0,0 3-4 0 0,0 5-12 0 0,0 4-16 2272-546,0 3-16-2272 546,-1 4-32 0 0,-1 3-12 0 0,0 5 0 0 0,-1 5 0 0 0,-1 5 0 0 0,-1 5 20 0 0,0 4 12 0 0,1 5 16 0 0,0 2 20 0 0,1 1 8 0 0,2 1 4-2272 546,0 0-40 2272-546,3-1-40 0 0,1-2 0 0 0,2-3 0 0 0,1-1 0 0 0,0-4 0 0 0,1-2 0 0 0,1-3 0 0 0,0-3 0 0 0,1-3 0-2735-456,0-3 0 2735 456,0-3 0 0 0,0-3 0 0 0,-1-5 0 0 0,1-4 0 0 0,-1-4 0 0 0,-1-5 0 0 0,-1-5 0 0 0,-2-7 0 0 0,-1-4 0 0 0,-1-7 0 0 0,-1-5 0 0 0,-2-5 0 0 0,-1-5 0 0 0,-1-4 0 0 0,0-2 0 0 0,-1-2 0 2311-523,1-1 0-2311 523,0-1 0 0 0,1 3 0 0 0,1 1 0 0 0,1 4 0 0 0,0 5 0 0 0,1 4 0 2696 433,1 5 0-2696-433,0 5 0 0 0,1 4 0 0 0,0 5 0 0 0,1 3 0 0 0,-1 4 0 0 0,0 3 0 0 0,1 2 0 0 0,-1 3-4 0 0,1 2-12 0 0,-1 3-8 0 0,1 1-4 0 0,1 3 0 0 0,1 1-4 2066-561,1 2 12-2066 561,0 3 16-2646-412,1 2 16 530 952,-1 3 20 2116-540,1 4 16 0 0,0 4 12 0 0,0 4-56 0 0,1 4-4 0 0,-1 3 0 0 0,0 3 0 0 0,0 2 0 0 0,-1 0 0 0 0,-1 1 0 0 0,1-1 0 0 0,-1-1 0 0 0,1-2 0 0 0,0-4 0 0 0,0-2 0 0 0,0-3 0-2311 523,-1-3 0 2311-523,1-3 0 0 0,0-2 0 0 0,0-4 0 0 0,0-3 0 0 0,-1-3 0 0 0,2-4 0 0 0,-1-5 0 0 0,-1-3 0 0 0,1-6 0 0 0,-2-3 0 0 0,1-4 0 0 0,-1-5-64 2311-523,0-3-80-2311 523,0-3 16 0 0,0-2 32 0 0,0-2 12 0 0,0 0 28 0 0,0 2 24 0 0,-1 2 20 2116-540,1 3 8-2116 540,0 4-20 0 0,-2 4-16 0 0,1 6-68 0 0,0 3-132 2646 412,-1 5-216-2646-412,0 3-452 0 0,2 3-652 0 0,2 5-521-2646-412,3 2-955 2646 412,3 4-1052 0 0,2 2-413 0 0,3 3 125 0 0,1 3 476-2116 540,1 2 459 4232-1080,1 2 973-4591 104,-2-2 1548 2475 436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4-16T15:52:52.388"/>
    </inkml:context>
    <inkml:brush xml:id="br0">
      <inkml:brushProperty name="width" value="0.1" units="cm"/>
      <inkml:brushProperty name="height" value="0.6" units="cm"/>
      <inkml:brushProperty name="color" value="#333333"/>
      <inkml:brushProperty name="inkEffects" value="pencil"/>
    </inkml:brush>
  </inkml:definitions>
  <inkml:trace contextRef="#ctx0" brushRef="#br0">161 314 940 229834 78017,'0'0'2072'2116'-540,"0"-1"308"-2116"540,-2 1 161 1943-555,0-1-177-4379 139,0 1-508 2436 416,-3-1-600 0 0,0 0-388 1832-549,-2 0-244-1832 549,0 0-120-2257-419,0 0-88 2257 419,1 0-64 0 0,-1-1-67 0 0,0 1-57 0 0,1-1-48 0 0,0-1-24 0 0,0 1-28-1864 531,1 0-16 1864-531,1 0-24 0 0,0 0-12-2007 515,1 1-12 2007-515,0 0-8 0 0,0 0-12-2161 497,-1 1 0 2161-497,0 1-8 0 0,-1 1 4 0 0,0 1 8 0 0,0 1 0 0 0,0 2 4-2327 479,-2 0-4 4654 21,1 0 4-2327-500,0 1-12 0 0,1-1-12 0 0,1-1 0 0 0,1 0-12 0 0,1-1 24 0 0,0-2-36 0 0,2 0-4 0 0,-1 0 8 0 0,2-2-8 0 0,1-1 0 0 0,1 0-24 0 0,2-2 20 0 0,2-1 0 0 0,4-1-28 0 0,2-1-12 0 0,3-1-8 0 0,3-1-8 0 0,2 1 0 0 0,2-1-4 0 0,1 0 28 2523 480,1 1-4-2523-480,-2 0 0 0 0,-1 1 8 0 0,-3 2 24 0 0,-2 0 8 0 0,-2 2 8 2311-523,-4 0 12-2311 523,-2 1 36 0 0,-2 1 28 0 0,-3 1 4 0 0,-2 1 20-2311 523,-2 0 16 5046-67,-2 1 8-2735-456,-3 1 16 0 0,-1 1 4 0 0,0 0-8 0 0,0-1-8 0 0,-1 1-24 0 0,1-1-24 0 0,1-1-20 0 0,4-2-24 0 0,2 0-24 0 0,5-2-12 0 0,3-2-12 0 0,6-2-32 0 0,4-3-44 0 0,5-2-52 0 0,4-3-28-2735-456,4-1-24 2735 456,3-3-12 2311-523,1-1 20-2311 523,1 0 36 0 0,0 0 40 0 0,-3 2 28 0 0,-3 1 24 0 0,-4 3 24 0 0,-4 2 16 2116-540,-4 3 12-2116 540,-5 2 8 0 0,-4 3 8 0 0,-3 3 20-2475-436,-4 3 20 2475 436,-3 1 0 0 0,-3 3-4 0 0,-2 2 8 0 0,-2 0 0 0 0,0 1-16 0 0,2-1-20 0 0,0 0 4-2148 519,3 0-4 2148-519,0-2 4 0 0,1-2 0 0 0,3-1 8 0 0,2-1 0 0 0,2-3-12 0 0,3-2-8 0 0,3-3-16 0 0,1-2-16 0 0,2-2 0 0 0,2-2 8 0 0,1-3 0 0 0,2 0 12 2507 457,0-2 8-2507-457,0 0 8 0 0,0 1-8 2116-540,0-1 0-2116 540,-3 3 4 0 0,-1-1 0 0 0,0 3-8 0 0,-3 1 4 0 0,1 1-4 0 0,-2 2 8 0 0,0 1 16 2646 412,-2 1 36-2646-412,0 2 48 0 0,-2 0 56 0 0,-1 2 68 0 0,-1 1 52 0 0,-1 1 32 1884-576,-2 1-4-1884 576,-1 1-28 0 0,-2 1-36 0 0,1 0-68 0 0,-1 1-56 0 0,-1 0-40 0 0,1 0-40 0 0,0-1-4 0 0,0 0-20 0 0,0 0 4 0 0,2-2 8 0 0,1 1 0 0 0,2-2 4 0 0,1-2-32 0 0,3-2 16 0 0,2-1-12 0 0,2-1-8 0 0,2-3-24 0 0,1 0-8 0 0,0-2 16 0 0,-1 0-24 0 0,-1-1 4 0 0,-1 2 0 0 0,-2 0 16 0 0,-2 2 4 0 0,-2 1 4 0 0,-1 1-4 0 0,-1 2 0 0 0,-3 1 8 0 0,0 1 28 0 0,-1 2 36 0 0,-1 1 56 0 0,-1 1 72 0 0,-2 2 48 2744 364,0 2 20-2744-364,0 0-12 0 0,0 2-20 0 0,0 0-44 0 0,1 0-60 0 0,1 0-52 0 0,1 1-28 0 0,1-2-12 0 0,2 0-8-2744-364,3 0-4 2744 364,2-2-4 0 0,3-2-16 0 0,3-2-52 0 0,2-3-64 0 0,3-1-68 0 0,2-3-56 0 0,2-2-40 0 0,1-2-4 0 0,1-1 40 0 0,0-1 56 0 0,-1-1 64 0 0,-3 0 56 0 0,-2 1 52 0 0,-3 0 28 0 0,-4 1 48 0 0,-3 2 32 0 0,-1 0 8 0 0,-3 2 8 0 0,-2 2 8 0 0,-2 1 28 0 0,-1 2 16 0 0,-3 1 8-2587-391,0 2 36 2587 391,-1 1 16 0 0,-1 2-24 1785-569,1 1-4-1785 569,1 1-28 0 0,0 1-20 0 0,2 0-8 0 0,1 1-28 0 0,1 0 16 0 0,1 0-20-2389-396,3 0 0 2389 396,2 0-4 0 0,2-1-24 0 0,3-1-8 0 0,3-2-28 0 0,3-2-24 0 0,4-1-68 0 0,3-3-112 0 0,3-1-124-1832 549,4-2-116 1832-549,2-2-76 0 0,1-1-64 0 0,3-1-4 0 0,0-1 68 0 0,1-1 92 0 0,1 0 104 0 0,0 0 84 0 0,-3 1 76 2436 416,-2 0 52-2436-416,-1 1 32 0 0,-4 2 32 0 0,-3 1 16-1943 555,-4 2 20 3886-1110,-3 3 20-1943 555,-4 2 20 2587 391,-3 2 16-5174-782,-3 3 20 2587 391,-4 2 4 2587 391,-2 2-4-2587-391,-2 1-20 0 0,-4 2-8-1884 576,0 1-24 1884-576,-2 1-24 0 0,1 0-24 0 0,-1-1-8 0 0,2 0 0 0 0,1-2 0 0 0,2-1-8 0 0,2-3 4 0 0,3 0-16-2066 561,3-3-48 2066-561,3-2-72 0 0,5-3-100 0 0,4-2-80 0 0,4-3-104 0 0,4-2-72 0 0,4-2-16 0 0,2-2 4 0 0,2-1 52 0 0,2 0 60 0 0,2-1 88 0 0,-1 1 72 0 0,-1 0 52 0 0,-2 1 56 0 0,-2 0 44 0 0,-4 3 32 2066-561,-3 1 24-2066 561,-5 2 36 0 0,-5 2 24 0 0,-5 2 20 0 0,-4 3 16 0 0,-4 2 12 0 0,-2 3 8 0 0,-3 2 4-2066 561,-3 4-16 2066-561,-1 2-4 0 0,-1 2-16 0 0,-2 3-12 0 0,0 1-8 0 0,1 1-16-5007 90,0 2 12 5007-90,0-1-16 0 0,2 0-4 0 0,1-1 0 0 0,1-2 0 0 0,0-2-8 0 0,2-2 4 0 0,2-2 8 0 0,1-2 4 0 0,4-3-8 2735 456,3-2 0-2735-456,5-2-8 0 0,6-3-4 0 0,6-3-32 0 0,4-2-8 0 0,5-3-12 0 0,4-2-8 0 0,3-2-12 0 0,1-3 4 0 0,1 0 12 0 0,0-1 0 0 0,-2-2 8 0 0,-2 0 4 0 0,-3 1 16 0 0,-4 1 4 0 0,-4 1 12 0 0,-5 1 12 0 0,-6 2 24 0 0,-3 3 16 0 0,-5 1 24 0 0,-2 2 28 0 0,-1 2 40 0 0,-2 2-12 0 0,0 2 4 0 0,-2 1 0 0 0,0 3 12 0 0,0 1 12 0 0,-2 2-12 0 0,0 2 16 0 0,-2 3 24 0 0,-2 2 8 0 0,-2 2-4 0 0,-3 4 8 0 0,-1 2 4 0 0,-4 2 16 0 0,-2 3 0 0 0,-2 1-12 0 0,-1 0-4 0 0,0-1-24-2501 527,2 0-36 2501-527,1-4 0 0 0,3-2 8 0 0,3-3 28 0 0,2-4 28 0 0,4-2 4 0 0,3-4 20 0 0,5-3-32 0 0,3-3-40 0 0,6-3-56 0 0,4-3-40 0 0,6-4-28 0 0,3-3-8 0 0,3-2-4 0 0,3-4 12 0 0,0-2 16 2501-527,0-2-12-2501 527,-2-3 12 0 0,-1-1-12 2961 430,-3-1 8-2961-430,-2 0-16 0 0,-3 2 4 0 0,-3 0-8 0 0,-4 4-8 0 0,-3 2 4 0 0,-2 2 4 0 0,-3 4 12 0 0,0 2 12 0 0,-3 4 16 0 0,0 3 4 0 0,-1 3 4 0 0,-1 4-8 0 0,0 4-12 0 0,-3 3-8 0 0,-1 4-8 0 0,-2 2 8 0 0,-1 2 24 0 0,0 2 40 0 0,-3 1 28 2207-569,-2 1 40-2207 569,0 1 32-2896-407,-2 0 4 2896 407,-1 0-4 0 0,0-1-32-2696-433,-1 0-40 2696 433,1-1-40 0 0,2-1-44-2507-457,1 0-36 2507 457,1-1-12-2327-479,2-1-24 2327 479,1-1 8 0 0,2-1 20-2161-497,2 1-4 2161 497,1-1 4 0 0,1 1-4 0 0,1-1 4 0 0,0 1 0 0 0,1-1-12 0 0,0-1 20 0 0,0 0 12-2314 457,0-1 4 2314-457,0-2-4 0 0,0 0 0 0 0,1-2-4 0 0,0-1-20 0 0,1-2-4 0 0,2-1-8 2148 519,2-1 0-2148-519,2-2-4 0 0,2-2 4 0 0,3-2 8 0 0,3-1-8 0 0,1-1-12 0 0,1-1 0 0 0,0-1-4 0 0,0 0 4 0 0,-2 0-28-196 980,-2 1 52 196-980,-1 0 56 0 0,-4 2 64 0 0,-1 2 64 0 0,-4 1 60 0 0,-3 3 60 0 0,-2 2-20 0 0,-2 3-24 2523 503,-1 2-56-2523-503,-2 1-60 0 0,1 1-56 0 0,0 0-24 0 0,2-1-24 0 0,1 0-12 0 0,3-1-4 0 0,1-3 0-2757 480,2-1-12 2757-480,2-3-32 0 0,3-3-16 0 0,2-2-28 0 0,2-2-12 0 0,2-3-24 0 0,1-2 12 0 0,1-3 8 2757 506,1-2 8-2757-506,1-1 20 2757-506,0-3-4-2757 506,-1 0-16 0 0,0-2-52 0 0,-2 1-76 0 0,1-1-64 0 0,-2 1-52 0 0,-1 0-12 0 0,-2 2 20 3011 454,0 0 36-3011-454,-2 2 76 0 0,-2 1 64 0 0,-1 3 52 0 0,0 1 36 0 0,-2 1 24 0 0,0 2 16 0 0,0 2 12 0 0,-2 0 12 0 0,0 1 24 0 0,0 1 44 0 0,-1 1 80 0 0,-1 0 104 0 0,-1-1 88 0 0,-1 1 72 0 0,-2-1 32 0 0,-2 0-20 0 0,0 0-68 0 0,0-1-108 0 0,-1 0-88 0 0,2 0-84 0 0,0 1-56 0 0,2-1-60 0 0,1 1-88 0 0,2 0-108 0 0,3 0-152 0 0,3-1-128-2727 532,2 0-104 2727-532,3 0-36 0 0,1-2 24 0 0,3-1 84 0 0,0-1 128 0 0,1-1 136 0 0,-1 0 100 0 0,-2-1 72 0 0,-2 1 52 0 0,-3 0 48 0 0,-1 0 56 0 0,-2 1 48 2727-532,-3 2 32-2727 532,-1 1 24 0 0,-3 2-8 0 0,-1 3 0 0 0,-2 3-24 0 0,0 3-44 0 0,-1 4-16 0 0,-1 3-12 0 0,0 3 20 0 0,0 3 8 0 0,1 5 8 0 0,-1 2 32-3011-454,-1 4 28 3011 454,0 3 16 0 0,-2 2 36 284 986,0 3 8-284-986,-3 2 20 0 0,0 0 20 0 0,-3 2 24 0 0,-1-1 8 2727-532,-1 0-44-2727 532,-1-1-24 0 0,0-1-48 0 0,0-1-72 0 0,2 0-52 0 0,1-2-52-2727 532,1-1-12 2727-532,3-2 0 0 0,1-3 0 0 0,3-3 8 0 0,3-2-12 0 0,2-5-40 0 0,2-2-36 0 0,2-5-32 0 0,3-4-16 0 0,1-5-16 0 0,4-4 12 0 0,1-5 40 0 0,2-3 24 0 0,1-5 40 0 0,1-2 24 0 0,1-3 28 0 0,0-3 4 0 0,-1-1 8 0 0,1 0 40 0 0,-1-1 52 0 0,-2 1 88 0 0,-2 1 76-3041-480,-3 3 56 3041 480,-1 1 32 0 0,-2 2-8 0 0,-2 1-76 0 0,-1 3-80 0 0,0 0-84 2757-506,-1 2-56-2757 506,-1 1-24 3011 454,-1 1 8-3011-454,0 2 53 0 0,0 2 43 0 0,0 2 36 0 0,0 3 32-2727 532,-1 3 8 2727-532,0 4-12 0 0,0 1-28 0 0,1 4-52 0 0,-2 1-36 0 0,3 2-44 0 0,0 0-20 0 0,2 1-4 0 0,1-1-20-3041 508,1-1 0 3041-508,2-3 0 0 0,1-1 4 0 0,1-3-4 0 0,0-3-4 0 0,-1-4-4 0 0,1-2-16-3041-508,0-3-12 3041 508,1-3-16 0 0,-1-3-4 0 0,-1-4-8 0 0,-1-3-20 0 0,0-2-12 0 0,-2-4-24 0 0,0-2-28 0 0,-1-3-16-2727-532,0-2-4 2727 532,0-1 12 0 0,0-2 20 0 0,-1-1 52 0 0,0 0 32 3011-454,-1 2 27-3011 454,0 1 25 0 0,0 3 8 0 0,-1 2 9 0 0,1 3-10 0 0,-1 3-7-2501-527,-1 2-4 2501 527,0 2-8 0 0,-1 3 0 2735-456,2 1 4-2735 456,-1 3 4 0 0,0 1 24 2523 503,0 1 17-2523-503,2 3 19 0 0,0 3 16 0 0,1 2-12 0 0,1 3 20 0 0,1 3 20-2757 480,2 4 20 2757-480,1 2 12 0 0,1 3 12 0 0,1 3 32 2757 506,1 3 8-2757-506,0 1 4 0 0,0 2 8 0 0,0 2 16-3041 480,-1 0 12 6082 28,-3 1 20-3041-508,-1 0 4 0 0,-2-1-4 0 0,-3 0-8 0 0,-2-1-12 3391 480,-1-1-20-6782 31,-3-1-28 3391-511,0-3-36 0 0,-1 0-28 0 0,-1-3-24 0 0,1-1-28 0 0,1-2-20 0 0,1-1-12 0 0,1-2-8 3391-511,0-1 8-3391 511,1-2-8 0 0,1-2-16 0 0,0-1 0 0 0,2-2 4 0 0,-1-1 0 0 0,0-2-12 0 0,-1-1 4 0 0,0-2 4 0 0,-1-1-8 0 0,1-1-4 0 0,-1-2-8 0 0,0 0-4 0 0,-1-1-12 0 0,1 0-24 0 0,0 0-4 0 0,0 0-20 0 0,0 1-20 0 0,0 0-48 0 0,1 1-88-3391 511,0 0-240 6782-1022,0 2-584-6782 1022,-1 2-584 6782-1022,0 1-777-3391 511,-1 2-1191 0 0,-1 1-724 0 0,-2 3-185 0 0,-1 1 365-3391-480,-2 0 483 3391 480,0 3 737 0 0,-2 1 1212 0 0,1-3 1644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3E35A2-2AAF-4ADD-8386-FC7C92996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template_thema_2_3_4_lysi.dotx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2023-04-19T16:59:00Z</dcterms:created>
  <dcterms:modified xsi:type="dcterms:W3CDTF">2023-04-19T18:33:00Z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