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6F3F9" w14:textId="0E8434B2" w:rsidR="00344F44" w:rsidRPr="007C767D" w:rsidRDefault="006254A8" w:rsidP="00CB0429">
      <w:pPr>
        <w:tabs>
          <w:tab w:val="left" w:pos="6946"/>
        </w:tabs>
        <w:spacing w:line="360" w:lineRule="auto"/>
        <w:rPr>
          <w:sz w:val="24"/>
          <w:szCs w:val="24"/>
        </w:rPr>
      </w:pPr>
      <w:bookmarkStart w:id="0" w:name="_GoBack"/>
      <w:bookmarkEnd w:id="0"/>
      <w:r w:rsidRPr="007C767D">
        <w:rPr>
          <w:noProof/>
          <w:sz w:val="24"/>
          <w:szCs w:val="24"/>
        </w:rPr>
        <w:t>ΛΥΣΗ</w:t>
      </w:r>
    </w:p>
    <w:p w14:paraId="0FA40098" w14:textId="275130B7" w:rsidR="00AF42E5" w:rsidRDefault="002A7497" w:rsidP="00082A87">
      <w:pPr>
        <w:pStyle w:val="a8"/>
        <w:numPr>
          <w:ilvl w:val="0"/>
          <w:numId w:val="6"/>
        </w:numPr>
        <w:tabs>
          <w:tab w:val="left" w:pos="6804"/>
        </w:tabs>
        <w:spacing w:line="360" w:lineRule="auto"/>
        <w:jc w:val="both"/>
        <w:rPr>
          <w:noProof/>
          <w:sz w:val="24"/>
          <w:szCs w:val="24"/>
        </w:rPr>
      </w:pPr>
      <w:bookmarkStart w:id="1" w:name="_Hlk118623173"/>
      <w:r>
        <w:rPr>
          <w:noProof/>
          <w:sz w:val="24"/>
          <w:szCs w:val="24"/>
          <w:lang w:val="en-US"/>
        </w:rPr>
        <w:t xml:space="preserve">i. </w:t>
      </w:r>
      <w:r w:rsidR="00AF42E5">
        <w:rPr>
          <w:noProof/>
          <w:sz w:val="24"/>
          <w:szCs w:val="24"/>
        </w:rPr>
        <w:t xml:space="preserve">Για κάθε </w:t>
      </w:r>
      <w:r w:rsidR="00AF42E5" w:rsidRPr="00AF42E5">
        <w:rPr>
          <w:noProof/>
          <w:position w:val="-14"/>
          <w:sz w:val="24"/>
          <w:szCs w:val="24"/>
        </w:rPr>
        <w:object w:dxaOrig="840" w:dyaOrig="400" w14:anchorId="2F8A51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19.5pt" o:ole="">
            <v:imagedata r:id="rId12" o:title=""/>
          </v:shape>
          <o:OLEObject Type="Embed" ProgID="Equation.DSMT4" ShapeID="_x0000_i1025" DrawAspect="Content" ObjectID="_1742653305" r:id="rId13"/>
        </w:object>
      </w:r>
      <w:r w:rsidR="00AF42E5">
        <w:rPr>
          <w:noProof/>
          <w:sz w:val="24"/>
          <w:szCs w:val="24"/>
        </w:rPr>
        <w:t>, ε</w:t>
      </w:r>
      <w:r w:rsidR="007C6947">
        <w:rPr>
          <w:noProof/>
          <w:sz w:val="24"/>
          <w:szCs w:val="24"/>
        </w:rPr>
        <w:t>ίναι</w:t>
      </w:r>
      <w:r w:rsidR="00AF42E5">
        <w:rPr>
          <w:noProof/>
          <w:sz w:val="24"/>
          <w:szCs w:val="24"/>
        </w:rPr>
        <w:t>:</w:t>
      </w:r>
    </w:p>
    <w:bookmarkStart w:id="2" w:name="_Hlk119270855"/>
    <w:p w14:paraId="2D8420AB" w14:textId="0B678653" w:rsidR="007C6947" w:rsidRDefault="00AF42E5" w:rsidP="00AF42E5">
      <w:pPr>
        <w:pStyle w:val="a8"/>
        <w:tabs>
          <w:tab w:val="left" w:pos="6804"/>
        </w:tabs>
        <w:spacing w:line="360" w:lineRule="auto"/>
        <w:ind w:left="765"/>
        <w:jc w:val="center"/>
        <w:rPr>
          <w:sz w:val="24"/>
          <w:szCs w:val="24"/>
        </w:rPr>
      </w:pPr>
      <w:r w:rsidRPr="007C6947">
        <w:rPr>
          <w:position w:val="-88"/>
          <w:sz w:val="24"/>
          <w:szCs w:val="24"/>
        </w:rPr>
        <w:object w:dxaOrig="4500" w:dyaOrig="1880" w14:anchorId="65B9ACFE">
          <v:shape id="_x0000_i1026" type="#_x0000_t75" style="width:225.75pt;height:93pt" o:ole="">
            <v:imagedata r:id="rId14" o:title=""/>
          </v:shape>
          <o:OLEObject Type="Embed" ProgID="Equation.DSMT4" ShapeID="_x0000_i1026" DrawAspect="Content" ObjectID="_1742653306" r:id="rId15"/>
        </w:object>
      </w:r>
      <w:bookmarkEnd w:id="2"/>
    </w:p>
    <w:p w14:paraId="1D98E20A" w14:textId="2FA4D56F" w:rsidR="002A7497" w:rsidRPr="00436268" w:rsidRDefault="002A7497" w:rsidP="002A7497">
      <w:pPr>
        <w:pStyle w:val="a8"/>
        <w:tabs>
          <w:tab w:val="left" w:pos="6804"/>
        </w:tabs>
        <w:spacing w:line="360" w:lineRule="auto"/>
        <w:ind w:left="765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 xml:space="preserve">Το κινητό είχε ταχύτητα μηδέν </w:t>
      </w:r>
      <w:r w:rsidR="004B2A1C">
        <w:rPr>
          <w:sz w:val="24"/>
          <w:szCs w:val="24"/>
        </w:rPr>
        <w:t xml:space="preserve">μόνο </w:t>
      </w:r>
      <w:r>
        <w:rPr>
          <w:sz w:val="24"/>
          <w:szCs w:val="24"/>
        </w:rPr>
        <w:t xml:space="preserve">όταν </w:t>
      </w:r>
      <w:r w:rsidR="004B2A1C" w:rsidRPr="004B2A1C">
        <w:rPr>
          <w:position w:val="-14"/>
          <w:sz w:val="24"/>
          <w:szCs w:val="24"/>
        </w:rPr>
        <w:object w:dxaOrig="840" w:dyaOrig="400" w14:anchorId="5B636BDD">
          <v:shape id="_x0000_i1027" type="#_x0000_t75" style="width:42pt;height:19.5pt" o:ole="">
            <v:imagedata r:id="rId16" o:title=""/>
          </v:shape>
          <o:OLEObject Type="Embed" ProgID="Equation.DSMT4" ShapeID="_x0000_i1027" DrawAspect="Content" ObjectID="_1742653307" r:id="rId17"/>
        </w:object>
      </w:r>
      <w:r w:rsidRPr="002A7497">
        <w:rPr>
          <w:sz w:val="24"/>
          <w:szCs w:val="24"/>
        </w:rPr>
        <w:t>.</w:t>
      </w:r>
      <w:r w:rsidR="004B2A1C">
        <w:rPr>
          <w:sz w:val="24"/>
          <w:szCs w:val="24"/>
        </w:rPr>
        <w:t xml:space="preserve"> Είναι </w:t>
      </w:r>
      <w:r w:rsidR="004B2A1C" w:rsidRPr="004B2A1C">
        <w:rPr>
          <w:position w:val="-14"/>
          <w:sz w:val="24"/>
          <w:szCs w:val="24"/>
        </w:rPr>
        <w:object w:dxaOrig="1140" w:dyaOrig="400" w14:anchorId="46BFCAE5">
          <v:shape id="_x0000_i1028" type="#_x0000_t75" style="width:57pt;height:20.25pt" o:ole="">
            <v:imagedata r:id="rId18" o:title=""/>
          </v:shape>
          <o:OLEObject Type="Embed" ProgID="Equation.DSMT4" ShapeID="_x0000_i1028" DrawAspect="Content" ObjectID="_1742653308" r:id="rId19"/>
        </w:object>
      </w:r>
      <w:r w:rsidR="004B2A1C">
        <w:rPr>
          <w:sz w:val="24"/>
          <w:szCs w:val="24"/>
        </w:rPr>
        <w:t xml:space="preserve"> </w:t>
      </w:r>
      <w:r w:rsidR="004B2A1C" w:rsidRPr="004B2A1C">
        <w:rPr>
          <w:position w:val="-24"/>
          <w:sz w:val="24"/>
          <w:szCs w:val="24"/>
        </w:rPr>
        <w:object w:dxaOrig="3200" w:dyaOrig="620" w14:anchorId="587ACD94">
          <v:shape id="_x0000_i1029" type="#_x0000_t75" style="width:159.75pt;height:30.75pt" o:ole="">
            <v:imagedata r:id="rId20" o:title=""/>
          </v:shape>
          <o:OLEObject Type="Embed" ProgID="Equation.DSMT4" ShapeID="_x0000_i1029" DrawAspect="Content" ObjectID="_1742653309" r:id="rId21"/>
        </w:object>
      </w:r>
      <w:r w:rsidR="004B2A1C">
        <w:rPr>
          <w:sz w:val="24"/>
          <w:szCs w:val="24"/>
        </w:rPr>
        <w:t>.</w:t>
      </w:r>
      <w:r w:rsidR="00436268" w:rsidRPr="00436268">
        <w:rPr>
          <w:sz w:val="24"/>
          <w:szCs w:val="24"/>
        </w:rPr>
        <w:t xml:space="preserve"> </w:t>
      </w:r>
      <w:r w:rsidR="00436268">
        <w:rPr>
          <w:sz w:val="24"/>
          <w:szCs w:val="24"/>
        </w:rPr>
        <w:t>Οπότε το κινητό ήταν στιγμιαία ακίνητο</w:t>
      </w:r>
      <w:r w:rsidR="004B2A1C">
        <w:rPr>
          <w:sz w:val="24"/>
          <w:szCs w:val="24"/>
        </w:rPr>
        <w:t xml:space="preserve"> (ταχύτητα μηδέν)</w:t>
      </w:r>
      <w:r w:rsidR="00436268">
        <w:rPr>
          <w:sz w:val="24"/>
          <w:szCs w:val="24"/>
        </w:rPr>
        <w:t xml:space="preserve"> τις χρονικές στιγμές </w:t>
      </w:r>
      <w:r w:rsidR="00436268" w:rsidRPr="00436268">
        <w:rPr>
          <w:position w:val="-6"/>
          <w:sz w:val="24"/>
          <w:szCs w:val="24"/>
        </w:rPr>
        <w:object w:dxaOrig="560" w:dyaOrig="260" w14:anchorId="68380504">
          <v:shape id="_x0000_i1030" type="#_x0000_t75" style="width:27.75pt;height:12.75pt" o:ole="">
            <v:imagedata r:id="rId22" o:title=""/>
          </v:shape>
          <o:OLEObject Type="Embed" ProgID="Equation.DSMT4" ShapeID="_x0000_i1030" DrawAspect="Content" ObjectID="_1742653310" r:id="rId23"/>
        </w:object>
      </w:r>
      <w:r w:rsidR="00436268">
        <w:rPr>
          <w:sz w:val="24"/>
          <w:szCs w:val="24"/>
        </w:rPr>
        <w:t xml:space="preserve">και </w:t>
      </w:r>
      <w:r w:rsidR="00436268" w:rsidRPr="00436268">
        <w:rPr>
          <w:position w:val="-24"/>
          <w:sz w:val="24"/>
          <w:szCs w:val="24"/>
        </w:rPr>
        <w:object w:dxaOrig="620" w:dyaOrig="620" w14:anchorId="46ADF849">
          <v:shape id="_x0000_i1031" type="#_x0000_t75" style="width:30.75pt;height:30.75pt" o:ole="">
            <v:imagedata r:id="rId24" o:title=""/>
          </v:shape>
          <o:OLEObject Type="Embed" ProgID="Equation.DSMT4" ShapeID="_x0000_i1031" DrawAspect="Content" ObjectID="_1742653311" r:id="rId25"/>
        </w:object>
      </w:r>
      <w:r w:rsidR="00436268">
        <w:rPr>
          <w:sz w:val="24"/>
          <w:szCs w:val="24"/>
        </w:rPr>
        <w:t>.</w:t>
      </w:r>
    </w:p>
    <w:p w14:paraId="0EFFE598" w14:textId="5484F2E8" w:rsidR="00AF42E5" w:rsidRDefault="002A7497" w:rsidP="00AF42E5">
      <w:pPr>
        <w:pStyle w:val="a8"/>
        <w:tabs>
          <w:tab w:val="left" w:pos="6804"/>
        </w:tabs>
        <w:spacing w:line="360" w:lineRule="auto"/>
        <w:ind w:left="765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2A7497">
        <w:rPr>
          <w:sz w:val="24"/>
          <w:szCs w:val="24"/>
        </w:rPr>
        <w:t xml:space="preserve">. </w:t>
      </w:r>
      <w:r w:rsidR="007C6947">
        <w:rPr>
          <w:sz w:val="24"/>
          <w:szCs w:val="24"/>
        </w:rPr>
        <w:t>Έ</w:t>
      </w:r>
      <w:r w:rsidR="00152DD7" w:rsidRPr="007C767D">
        <w:rPr>
          <w:sz w:val="24"/>
          <w:szCs w:val="24"/>
        </w:rPr>
        <w:t>χουμε:</w:t>
      </w:r>
      <w:r w:rsidR="00AF42E5">
        <w:rPr>
          <w:sz w:val="24"/>
          <w:szCs w:val="24"/>
        </w:rPr>
        <w:t xml:space="preserve"> </w:t>
      </w:r>
    </w:p>
    <w:p w14:paraId="431F13E0" w14:textId="519CCD6D" w:rsidR="003D7527" w:rsidRDefault="00AF42E5" w:rsidP="00AF42E5">
      <w:pPr>
        <w:pStyle w:val="a8"/>
        <w:tabs>
          <w:tab w:val="left" w:pos="6804"/>
        </w:tabs>
        <w:spacing w:line="360" w:lineRule="auto"/>
        <w:ind w:left="765"/>
        <w:rPr>
          <w:sz w:val="24"/>
          <w:szCs w:val="24"/>
        </w:rPr>
      </w:pPr>
      <w:r w:rsidRPr="007C6947">
        <w:rPr>
          <w:position w:val="-34"/>
          <w:sz w:val="24"/>
          <w:szCs w:val="24"/>
        </w:rPr>
        <w:object w:dxaOrig="5060" w:dyaOrig="800" w14:anchorId="60D76DC1">
          <v:shape id="_x0000_i1032" type="#_x0000_t75" style="width:253.5pt;height:39.75pt" o:ole="">
            <v:imagedata r:id="rId26" o:title=""/>
          </v:shape>
          <o:OLEObject Type="Embed" ProgID="Equation.DSMT4" ShapeID="_x0000_i1032" DrawAspect="Content" ObjectID="_1742653312" r:id="rId27"/>
        </w:object>
      </w:r>
      <w:r>
        <w:rPr>
          <w:sz w:val="24"/>
          <w:szCs w:val="24"/>
        </w:rPr>
        <w:t xml:space="preserve"> και </w:t>
      </w:r>
      <w:r w:rsidRPr="007C6947">
        <w:rPr>
          <w:position w:val="-34"/>
          <w:sz w:val="24"/>
          <w:szCs w:val="24"/>
        </w:rPr>
        <w:object w:dxaOrig="2180" w:dyaOrig="800" w14:anchorId="3129E5D7">
          <v:shape id="_x0000_i1033" type="#_x0000_t75" style="width:109.5pt;height:39.75pt" o:ole="">
            <v:imagedata r:id="rId28" o:title=""/>
          </v:shape>
          <o:OLEObject Type="Embed" ProgID="Equation.DSMT4" ShapeID="_x0000_i1033" DrawAspect="Content" ObjectID="_1742653313" r:id="rId29"/>
        </w:object>
      </w:r>
      <w:r>
        <w:rPr>
          <w:sz w:val="24"/>
          <w:szCs w:val="24"/>
        </w:rPr>
        <w:t>.</w:t>
      </w:r>
    </w:p>
    <w:p w14:paraId="0781A871" w14:textId="59FE2FCC" w:rsidR="00AF42E5" w:rsidRPr="007C767D" w:rsidRDefault="00AF42E5" w:rsidP="00AF42E5">
      <w:pPr>
        <w:pStyle w:val="a8"/>
        <w:tabs>
          <w:tab w:val="left" w:pos="6804"/>
        </w:tabs>
        <w:spacing w:line="360" w:lineRule="auto"/>
        <w:ind w:left="765"/>
        <w:rPr>
          <w:noProof/>
          <w:sz w:val="24"/>
          <w:szCs w:val="24"/>
        </w:rPr>
      </w:pPr>
      <w:r>
        <w:rPr>
          <w:sz w:val="24"/>
          <w:szCs w:val="24"/>
        </w:rPr>
        <w:t>Οπότε το κινητό Α κιν</w:t>
      </w:r>
      <w:r w:rsidR="00A35B27">
        <w:rPr>
          <w:sz w:val="24"/>
          <w:szCs w:val="24"/>
        </w:rPr>
        <w:t>ήθηκε</w:t>
      </w:r>
      <w:r>
        <w:rPr>
          <w:sz w:val="24"/>
          <w:szCs w:val="24"/>
        </w:rPr>
        <w:t xml:space="preserve"> προς τα δεξιά στα χρονικά διαστήματα </w:t>
      </w:r>
      <w:r w:rsidR="002A7497" w:rsidRPr="00AF42E5">
        <w:rPr>
          <w:position w:val="-28"/>
          <w:sz w:val="24"/>
          <w:szCs w:val="24"/>
        </w:rPr>
        <w:object w:dxaOrig="1320" w:dyaOrig="680" w14:anchorId="6801C995">
          <v:shape id="_x0000_i1034" type="#_x0000_t75" style="width:66.75pt;height:33.75pt" o:ole="">
            <v:imagedata r:id="rId30" o:title=""/>
          </v:shape>
          <o:OLEObject Type="Embed" ProgID="Equation.DSMT4" ShapeID="_x0000_i1034" DrawAspect="Content" ObjectID="_1742653314" r:id="rId31"/>
        </w:object>
      </w:r>
      <w:r>
        <w:rPr>
          <w:sz w:val="24"/>
          <w:szCs w:val="24"/>
        </w:rPr>
        <w:t xml:space="preserve"> και προς τα αριστερά</w:t>
      </w:r>
      <w:r w:rsidR="00A35B27">
        <w:rPr>
          <w:sz w:val="24"/>
          <w:szCs w:val="24"/>
        </w:rPr>
        <w:t>,</w:t>
      </w:r>
      <w:r>
        <w:rPr>
          <w:sz w:val="24"/>
          <w:szCs w:val="24"/>
        </w:rPr>
        <w:t xml:space="preserve"> στο χρονικό διάστημα </w:t>
      </w:r>
      <w:r w:rsidRPr="00AF42E5">
        <w:rPr>
          <w:position w:val="-28"/>
          <w:sz w:val="24"/>
          <w:szCs w:val="24"/>
        </w:rPr>
        <w:object w:dxaOrig="639" w:dyaOrig="680" w14:anchorId="23A04EE5">
          <v:shape id="_x0000_i1035" type="#_x0000_t75" style="width:32.25pt;height:33.75pt" o:ole="">
            <v:imagedata r:id="rId32" o:title=""/>
          </v:shape>
          <o:OLEObject Type="Embed" ProgID="Equation.DSMT4" ShapeID="_x0000_i1035" DrawAspect="Content" ObjectID="_1742653315" r:id="rId33"/>
        </w:object>
      </w:r>
      <w:r>
        <w:rPr>
          <w:sz w:val="24"/>
          <w:szCs w:val="24"/>
        </w:rPr>
        <w:t>.</w:t>
      </w:r>
    </w:p>
    <w:bookmarkEnd w:id="1"/>
    <w:p w14:paraId="367DD7BF" w14:textId="77777777" w:rsidR="002A7497" w:rsidRDefault="00F10C40" w:rsidP="00540A86">
      <w:pPr>
        <w:pStyle w:val="a8"/>
        <w:numPr>
          <w:ilvl w:val="0"/>
          <w:numId w:val="6"/>
        </w:numPr>
        <w:tabs>
          <w:tab w:val="left" w:pos="6804"/>
        </w:tabs>
        <w:spacing w:line="360" w:lineRule="auto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Από το χρονική στιγμή </w:t>
      </w:r>
      <w:r w:rsidRPr="00F10C40">
        <w:rPr>
          <w:noProof/>
          <w:position w:val="-6"/>
          <w:sz w:val="24"/>
          <w:szCs w:val="24"/>
        </w:rPr>
        <w:object w:dxaOrig="200" w:dyaOrig="260" w14:anchorId="14FA02D0">
          <v:shape id="_x0000_i1036" type="#_x0000_t75" style="width:10.5pt;height:13.5pt" o:ole="">
            <v:imagedata r:id="rId34" o:title=""/>
          </v:shape>
          <o:OLEObject Type="Embed" ProgID="Equation.DSMT4" ShapeID="_x0000_i1036" DrawAspect="Content" ObjectID="_1742653316" r:id="rId35"/>
        </w:object>
      </w:r>
      <w:r w:rsidR="00C877EE">
        <w:rPr>
          <w:noProof/>
          <w:sz w:val="24"/>
          <w:szCs w:val="24"/>
          <w:lang w:val="en-US"/>
        </w:rPr>
        <w:t>sec</w:t>
      </w:r>
      <w:r w:rsidR="00C877EE" w:rsidRPr="00C877EE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ως τη χρονική στιγμή </w:t>
      </w:r>
      <w:r w:rsidRPr="00F10C40">
        <w:rPr>
          <w:noProof/>
          <w:position w:val="-4"/>
          <w:sz w:val="24"/>
          <w:szCs w:val="24"/>
        </w:rPr>
        <w:object w:dxaOrig="180" w:dyaOrig="240" w14:anchorId="64B7C50C">
          <v:shape id="_x0000_i1037" type="#_x0000_t75" style="width:9pt;height:12pt" o:ole="">
            <v:imagedata r:id="rId36" o:title=""/>
          </v:shape>
          <o:OLEObject Type="Embed" ProgID="Equation.DSMT4" ShapeID="_x0000_i1037" DrawAspect="Content" ObjectID="_1742653317" r:id="rId37"/>
        </w:object>
      </w:r>
      <w:r w:rsidR="00CD0107">
        <w:rPr>
          <w:noProof/>
          <w:sz w:val="24"/>
          <w:szCs w:val="24"/>
        </w:rPr>
        <w:t xml:space="preserve"> </w:t>
      </w:r>
      <w:r w:rsidR="00C877EE">
        <w:rPr>
          <w:noProof/>
          <w:sz w:val="24"/>
          <w:szCs w:val="24"/>
          <w:lang w:val="en-US"/>
        </w:rPr>
        <w:t>sec</w:t>
      </w:r>
      <w:r w:rsidR="00C877EE" w:rsidRPr="00C877EE">
        <w:rPr>
          <w:noProof/>
          <w:sz w:val="24"/>
          <w:szCs w:val="24"/>
        </w:rPr>
        <w:t xml:space="preserve"> </w:t>
      </w:r>
      <w:r w:rsidR="00C877EE">
        <w:rPr>
          <w:noProof/>
          <w:sz w:val="24"/>
          <w:szCs w:val="24"/>
        </w:rPr>
        <w:t xml:space="preserve">το κινητό </w:t>
      </w:r>
      <w:r w:rsidR="001951A2">
        <w:rPr>
          <w:noProof/>
          <w:sz w:val="24"/>
          <w:szCs w:val="24"/>
        </w:rPr>
        <w:t xml:space="preserve">Α </w:t>
      </w:r>
      <w:r w:rsidR="00C877EE">
        <w:rPr>
          <w:noProof/>
          <w:sz w:val="24"/>
          <w:szCs w:val="24"/>
        </w:rPr>
        <w:t>κιν</w:t>
      </w:r>
      <w:r w:rsidR="00A35B27">
        <w:rPr>
          <w:noProof/>
          <w:sz w:val="24"/>
          <w:szCs w:val="24"/>
        </w:rPr>
        <w:t>ήθηκε</w:t>
      </w:r>
      <w:r w:rsidR="00C877EE">
        <w:rPr>
          <w:noProof/>
          <w:sz w:val="24"/>
          <w:szCs w:val="24"/>
        </w:rPr>
        <w:t xml:space="preserve"> προς τα δεξιά και δι</w:t>
      </w:r>
      <w:r w:rsidR="00A35B27">
        <w:rPr>
          <w:noProof/>
          <w:sz w:val="24"/>
          <w:szCs w:val="24"/>
        </w:rPr>
        <w:t>ήνυσε</w:t>
      </w:r>
      <w:r w:rsidR="00C877EE">
        <w:rPr>
          <w:noProof/>
          <w:sz w:val="24"/>
          <w:szCs w:val="24"/>
        </w:rPr>
        <w:t xml:space="preserve"> διάστημα</w:t>
      </w:r>
    </w:p>
    <w:p w14:paraId="1C33A3F7" w14:textId="14CA7C54" w:rsidR="00F56992" w:rsidRDefault="00C877EE" w:rsidP="002A7497">
      <w:pPr>
        <w:pStyle w:val="a8"/>
        <w:tabs>
          <w:tab w:val="left" w:pos="6804"/>
        </w:tabs>
        <w:spacing w:line="360" w:lineRule="auto"/>
        <w:ind w:left="765"/>
        <w:jc w:val="center"/>
        <w:rPr>
          <w:noProof/>
          <w:sz w:val="24"/>
          <w:szCs w:val="24"/>
        </w:rPr>
      </w:pPr>
      <w:r w:rsidRPr="00C877EE">
        <w:rPr>
          <w:noProof/>
          <w:position w:val="-20"/>
          <w:sz w:val="24"/>
          <w:szCs w:val="24"/>
        </w:rPr>
        <w:object w:dxaOrig="4000" w:dyaOrig="520" w14:anchorId="7FA84903">
          <v:shape id="_x0000_i1038" type="#_x0000_t75" style="width:199.5pt;height:25.5pt" o:ole="">
            <v:imagedata r:id="rId38" o:title=""/>
          </v:shape>
          <o:OLEObject Type="Embed" ProgID="Equation.DSMT4" ShapeID="_x0000_i1038" DrawAspect="Content" ObjectID="_1742653318" r:id="rId39"/>
        </w:object>
      </w:r>
      <w:r w:rsidR="00046DD5">
        <w:rPr>
          <w:noProof/>
          <w:sz w:val="24"/>
          <w:szCs w:val="24"/>
          <w:lang w:val="en-US"/>
        </w:rPr>
        <w:t>m</w:t>
      </w:r>
      <w:r>
        <w:rPr>
          <w:noProof/>
          <w:sz w:val="24"/>
          <w:szCs w:val="24"/>
        </w:rPr>
        <w:t>.</w:t>
      </w:r>
    </w:p>
    <w:p w14:paraId="07D9CD4C" w14:textId="77777777" w:rsidR="002A7497" w:rsidRDefault="00C877EE" w:rsidP="00C877EE">
      <w:pPr>
        <w:pStyle w:val="a8"/>
        <w:tabs>
          <w:tab w:val="left" w:pos="6804"/>
        </w:tabs>
        <w:spacing w:line="360" w:lineRule="auto"/>
        <w:ind w:left="765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Από το χρονική στιγμή </w:t>
      </w:r>
      <w:r w:rsidRPr="00C877EE">
        <w:rPr>
          <w:noProof/>
          <w:position w:val="-4"/>
          <w:sz w:val="24"/>
          <w:szCs w:val="24"/>
        </w:rPr>
        <w:object w:dxaOrig="180" w:dyaOrig="240" w14:anchorId="5816F184">
          <v:shape id="_x0000_i1039" type="#_x0000_t75" style="width:9pt;height:12pt" o:ole="">
            <v:imagedata r:id="rId40" o:title=""/>
          </v:shape>
          <o:OLEObject Type="Embed" ProgID="Equation.DSMT4" ShapeID="_x0000_i1039" DrawAspect="Content" ObjectID="_1742653319" r:id="rId41"/>
        </w:object>
      </w:r>
      <w:r>
        <w:rPr>
          <w:noProof/>
          <w:sz w:val="24"/>
          <w:szCs w:val="24"/>
          <w:lang w:val="en-US"/>
        </w:rPr>
        <w:t>sec</w:t>
      </w:r>
      <w:r>
        <w:rPr>
          <w:noProof/>
          <w:sz w:val="24"/>
          <w:szCs w:val="24"/>
        </w:rPr>
        <w:t xml:space="preserve"> ως τη χρονική στιγμή </w:t>
      </w:r>
      <w:r w:rsidRPr="00C877EE">
        <w:rPr>
          <w:noProof/>
          <w:position w:val="-24"/>
          <w:sz w:val="24"/>
          <w:szCs w:val="24"/>
        </w:rPr>
        <w:object w:dxaOrig="220" w:dyaOrig="620" w14:anchorId="033C3C95">
          <v:shape id="_x0000_i1040" type="#_x0000_t75" style="width:11.25pt;height:30.75pt" o:ole="">
            <v:imagedata r:id="rId42" o:title=""/>
          </v:shape>
          <o:OLEObject Type="Embed" ProgID="Equation.DSMT4" ShapeID="_x0000_i1040" DrawAspect="Content" ObjectID="_1742653320" r:id="rId43"/>
        </w:object>
      </w: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  <w:lang w:val="en-US"/>
        </w:rPr>
        <w:t>sec</w:t>
      </w:r>
      <w:r w:rsidRPr="00C877EE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το κινητό </w:t>
      </w:r>
      <w:r w:rsidR="001951A2">
        <w:rPr>
          <w:noProof/>
          <w:sz w:val="24"/>
          <w:szCs w:val="24"/>
        </w:rPr>
        <w:t xml:space="preserve">Α </w:t>
      </w:r>
      <w:r>
        <w:rPr>
          <w:noProof/>
          <w:sz w:val="24"/>
          <w:szCs w:val="24"/>
        </w:rPr>
        <w:t>κιν</w:t>
      </w:r>
      <w:r w:rsidR="00A35B27">
        <w:rPr>
          <w:noProof/>
          <w:sz w:val="24"/>
          <w:szCs w:val="24"/>
        </w:rPr>
        <w:t>ήθηκε</w:t>
      </w:r>
      <w:r>
        <w:rPr>
          <w:noProof/>
          <w:sz w:val="24"/>
          <w:szCs w:val="24"/>
        </w:rPr>
        <w:t xml:space="preserve"> προς τα αριστερά και δι</w:t>
      </w:r>
      <w:r w:rsidR="00A35B27">
        <w:rPr>
          <w:noProof/>
          <w:sz w:val="24"/>
          <w:szCs w:val="24"/>
        </w:rPr>
        <w:t>ήνυσε</w:t>
      </w:r>
      <w:r>
        <w:rPr>
          <w:noProof/>
          <w:sz w:val="24"/>
          <w:szCs w:val="24"/>
        </w:rPr>
        <w:t xml:space="preserve"> διάστημα</w:t>
      </w:r>
    </w:p>
    <w:p w14:paraId="71B24524" w14:textId="49A5800D" w:rsidR="00C877EE" w:rsidRDefault="00C877EE" w:rsidP="002A7497">
      <w:pPr>
        <w:pStyle w:val="a8"/>
        <w:tabs>
          <w:tab w:val="left" w:pos="6804"/>
        </w:tabs>
        <w:spacing w:line="360" w:lineRule="auto"/>
        <w:ind w:left="765"/>
        <w:jc w:val="center"/>
        <w:rPr>
          <w:noProof/>
          <w:sz w:val="24"/>
          <w:szCs w:val="24"/>
        </w:rPr>
      </w:pPr>
      <w:r w:rsidRPr="00C877EE">
        <w:rPr>
          <w:noProof/>
          <w:position w:val="-34"/>
          <w:sz w:val="24"/>
          <w:szCs w:val="24"/>
        </w:rPr>
        <w:object w:dxaOrig="4400" w:dyaOrig="800" w14:anchorId="38ECDB9F">
          <v:shape id="_x0000_i1041" type="#_x0000_t75" style="width:219.75pt;height:39.75pt" o:ole="">
            <v:imagedata r:id="rId44" o:title=""/>
          </v:shape>
          <o:OLEObject Type="Embed" ProgID="Equation.DSMT4" ShapeID="_x0000_i1041" DrawAspect="Content" ObjectID="_1742653321" r:id="rId45"/>
        </w:object>
      </w:r>
      <w:r w:rsidRPr="00C877EE">
        <w:rPr>
          <w:noProof/>
          <w:sz w:val="24"/>
          <w:szCs w:val="24"/>
        </w:rPr>
        <w:t xml:space="preserve"> </w:t>
      </w:r>
      <w:r w:rsidR="00046DD5">
        <w:rPr>
          <w:noProof/>
          <w:sz w:val="24"/>
          <w:szCs w:val="24"/>
          <w:lang w:val="en-US"/>
        </w:rPr>
        <w:t>m</w:t>
      </w:r>
      <w:r>
        <w:rPr>
          <w:noProof/>
          <w:sz w:val="24"/>
          <w:szCs w:val="24"/>
        </w:rPr>
        <w:t>.</w:t>
      </w:r>
    </w:p>
    <w:p w14:paraId="46A113F0" w14:textId="77777777" w:rsidR="001B521D" w:rsidRDefault="00C877EE" w:rsidP="00C877EE">
      <w:pPr>
        <w:pStyle w:val="a8"/>
        <w:tabs>
          <w:tab w:val="left" w:pos="6804"/>
        </w:tabs>
        <w:spacing w:line="360" w:lineRule="auto"/>
        <w:ind w:left="765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Από το χρονική στιγμή </w:t>
      </w:r>
      <w:r w:rsidRPr="00C877EE">
        <w:rPr>
          <w:noProof/>
          <w:position w:val="-24"/>
          <w:sz w:val="24"/>
          <w:szCs w:val="24"/>
        </w:rPr>
        <w:object w:dxaOrig="220" w:dyaOrig="620" w14:anchorId="15511B85">
          <v:shape id="_x0000_i1042" type="#_x0000_t75" style="width:11.25pt;height:30.75pt" o:ole="">
            <v:imagedata r:id="rId46" o:title=""/>
          </v:shape>
          <o:OLEObject Type="Embed" ProgID="Equation.DSMT4" ShapeID="_x0000_i1042" DrawAspect="Content" ObjectID="_1742653322" r:id="rId47"/>
        </w:object>
      </w:r>
      <w:r w:rsidR="00E073EB" w:rsidRPr="00E073EB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  <w:lang w:val="en-US"/>
        </w:rPr>
        <w:t>sec</w:t>
      </w:r>
      <w:r>
        <w:rPr>
          <w:noProof/>
          <w:sz w:val="24"/>
          <w:szCs w:val="24"/>
        </w:rPr>
        <w:t xml:space="preserve"> ως τη χρονική στιγμή </w:t>
      </w:r>
      <w:r w:rsidRPr="00C877EE">
        <w:rPr>
          <w:noProof/>
          <w:position w:val="-6"/>
          <w:sz w:val="24"/>
          <w:szCs w:val="24"/>
        </w:rPr>
        <w:object w:dxaOrig="180" w:dyaOrig="260" w14:anchorId="075F795E">
          <v:shape id="_x0000_i1043" type="#_x0000_t75" style="width:9pt;height:13.5pt" o:ole="">
            <v:imagedata r:id="rId48" o:title=""/>
          </v:shape>
          <o:OLEObject Type="Embed" ProgID="Equation.DSMT4" ShapeID="_x0000_i1043" DrawAspect="Content" ObjectID="_1742653323" r:id="rId49"/>
        </w:object>
      </w: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  <w:lang w:val="en-US"/>
        </w:rPr>
        <w:t>sec</w:t>
      </w:r>
      <w:r w:rsidRPr="00C877EE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το κινητό </w:t>
      </w:r>
      <w:r w:rsidR="001951A2">
        <w:rPr>
          <w:noProof/>
          <w:sz w:val="24"/>
          <w:szCs w:val="24"/>
        </w:rPr>
        <w:t xml:space="preserve">Α </w:t>
      </w:r>
      <w:r>
        <w:rPr>
          <w:noProof/>
          <w:sz w:val="24"/>
          <w:szCs w:val="24"/>
        </w:rPr>
        <w:t>κιν</w:t>
      </w:r>
      <w:r w:rsidR="00A35B27">
        <w:rPr>
          <w:noProof/>
          <w:sz w:val="24"/>
          <w:szCs w:val="24"/>
        </w:rPr>
        <w:t>ήθηκε</w:t>
      </w:r>
      <w:r>
        <w:rPr>
          <w:noProof/>
          <w:sz w:val="24"/>
          <w:szCs w:val="24"/>
        </w:rPr>
        <w:t xml:space="preserve"> προς τα δεξιά και δι</w:t>
      </w:r>
      <w:r w:rsidR="00A35B27">
        <w:rPr>
          <w:noProof/>
          <w:sz w:val="24"/>
          <w:szCs w:val="24"/>
        </w:rPr>
        <w:t>ήνυσε</w:t>
      </w:r>
      <w:r>
        <w:rPr>
          <w:noProof/>
          <w:sz w:val="24"/>
          <w:szCs w:val="24"/>
        </w:rPr>
        <w:t xml:space="preserve"> διάστημα</w:t>
      </w:r>
    </w:p>
    <w:p w14:paraId="4DE12192" w14:textId="2C86B52E" w:rsidR="00C877EE" w:rsidRDefault="00CD0107" w:rsidP="001B521D">
      <w:pPr>
        <w:pStyle w:val="a8"/>
        <w:tabs>
          <w:tab w:val="left" w:pos="6804"/>
        </w:tabs>
        <w:spacing w:line="360" w:lineRule="auto"/>
        <w:ind w:left="765"/>
        <w:jc w:val="center"/>
        <w:rPr>
          <w:noProof/>
          <w:sz w:val="24"/>
          <w:szCs w:val="24"/>
        </w:rPr>
      </w:pPr>
      <w:r w:rsidRPr="00CD0107">
        <w:rPr>
          <w:noProof/>
          <w:position w:val="-32"/>
          <w:sz w:val="24"/>
          <w:szCs w:val="24"/>
        </w:rPr>
        <w:object w:dxaOrig="5480" w:dyaOrig="760" w14:anchorId="149C5E7A">
          <v:shape id="_x0000_i1044" type="#_x0000_t75" style="width:273.75pt;height:38.25pt" o:ole="">
            <v:imagedata r:id="rId50" o:title=""/>
          </v:shape>
          <o:OLEObject Type="Embed" ProgID="Equation.DSMT4" ShapeID="_x0000_i1044" DrawAspect="Content" ObjectID="_1742653324" r:id="rId51"/>
        </w:object>
      </w:r>
      <w:r w:rsidR="00C877EE" w:rsidRPr="00C877EE">
        <w:rPr>
          <w:noProof/>
          <w:sz w:val="24"/>
          <w:szCs w:val="24"/>
        </w:rPr>
        <w:t xml:space="preserve"> </w:t>
      </w:r>
      <w:r w:rsidR="00046DD5">
        <w:rPr>
          <w:noProof/>
          <w:sz w:val="24"/>
          <w:szCs w:val="24"/>
          <w:lang w:val="en-US"/>
        </w:rPr>
        <w:t>m</w:t>
      </w:r>
      <w:r w:rsidR="00C877EE">
        <w:rPr>
          <w:noProof/>
          <w:sz w:val="24"/>
          <w:szCs w:val="24"/>
        </w:rPr>
        <w:t>.</w:t>
      </w:r>
    </w:p>
    <w:p w14:paraId="0F52F337" w14:textId="69AFA65E" w:rsidR="00CD0107" w:rsidRDefault="00CD0107" w:rsidP="00C877EE">
      <w:pPr>
        <w:pStyle w:val="a8"/>
        <w:tabs>
          <w:tab w:val="left" w:pos="6804"/>
        </w:tabs>
        <w:spacing w:line="360" w:lineRule="auto"/>
        <w:ind w:left="765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>Άρα το συνολικό διάστημα που δι</w:t>
      </w:r>
      <w:r w:rsidR="00A35B27">
        <w:rPr>
          <w:noProof/>
          <w:sz w:val="24"/>
          <w:szCs w:val="24"/>
        </w:rPr>
        <w:t>ήνυσε</w:t>
      </w:r>
      <w:r>
        <w:rPr>
          <w:noProof/>
          <w:sz w:val="24"/>
          <w:szCs w:val="24"/>
        </w:rPr>
        <w:t xml:space="preserve"> το κινητό </w:t>
      </w:r>
      <w:r w:rsidR="00CA5343">
        <w:rPr>
          <w:noProof/>
          <w:sz w:val="24"/>
          <w:szCs w:val="24"/>
        </w:rPr>
        <w:t xml:space="preserve">Α </w:t>
      </w:r>
      <w:r>
        <w:rPr>
          <w:noProof/>
          <w:sz w:val="24"/>
          <w:szCs w:val="24"/>
        </w:rPr>
        <w:t xml:space="preserve">από το χρονική στιγμή </w:t>
      </w:r>
      <w:r w:rsidRPr="00F10C40">
        <w:rPr>
          <w:noProof/>
          <w:position w:val="-6"/>
          <w:sz w:val="24"/>
          <w:szCs w:val="24"/>
        </w:rPr>
        <w:object w:dxaOrig="200" w:dyaOrig="260" w14:anchorId="2A1EB6CA">
          <v:shape id="_x0000_i1045" type="#_x0000_t75" style="width:10.5pt;height:13.5pt" o:ole="">
            <v:imagedata r:id="rId34" o:title=""/>
          </v:shape>
          <o:OLEObject Type="Embed" ProgID="Equation.DSMT4" ShapeID="_x0000_i1045" DrawAspect="Content" ObjectID="_1742653325" r:id="rId52"/>
        </w:object>
      </w: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  <w:lang w:val="en-US"/>
        </w:rPr>
        <w:t>sec</w:t>
      </w:r>
      <w:r>
        <w:rPr>
          <w:noProof/>
          <w:sz w:val="24"/>
          <w:szCs w:val="24"/>
        </w:rPr>
        <w:t xml:space="preserve"> έως τη χρονική στιμγή </w:t>
      </w:r>
      <w:r w:rsidRPr="00F10C40">
        <w:rPr>
          <w:noProof/>
          <w:position w:val="-6"/>
          <w:sz w:val="24"/>
          <w:szCs w:val="24"/>
        </w:rPr>
        <w:object w:dxaOrig="180" w:dyaOrig="260" w14:anchorId="78880603">
          <v:shape id="_x0000_i1046" type="#_x0000_t75" style="width:9pt;height:13.5pt" o:ole="">
            <v:imagedata r:id="rId53" o:title=""/>
          </v:shape>
          <o:OLEObject Type="Embed" ProgID="Equation.DSMT4" ShapeID="_x0000_i1046" DrawAspect="Content" ObjectID="_1742653326" r:id="rId54"/>
        </w:object>
      </w: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  <w:lang w:val="en-US"/>
        </w:rPr>
        <w:t>sec</w:t>
      </w:r>
      <w:r>
        <w:rPr>
          <w:noProof/>
          <w:sz w:val="24"/>
          <w:szCs w:val="24"/>
        </w:rPr>
        <w:t xml:space="preserve"> είναι:</w:t>
      </w:r>
    </w:p>
    <w:p w14:paraId="0F8AC89C" w14:textId="5BDB8637" w:rsidR="00CD0107" w:rsidRPr="00CD0107" w:rsidRDefault="00CD0107" w:rsidP="00CD0107">
      <w:pPr>
        <w:pStyle w:val="a8"/>
        <w:tabs>
          <w:tab w:val="left" w:pos="6804"/>
        </w:tabs>
        <w:spacing w:line="360" w:lineRule="auto"/>
        <w:ind w:left="765"/>
        <w:jc w:val="center"/>
        <w:rPr>
          <w:noProof/>
          <w:sz w:val="24"/>
          <w:szCs w:val="24"/>
        </w:rPr>
      </w:pPr>
      <w:r w:rsidRPr="00CD0107">
        <w:rPr>
          <w:noProof/>
          <w:position w:val="-24"/>
          <w:sz w:val="24"/>
          <w:szCs w:val="24"/>
        </w:rPr>
        <w:object w:dxaOrig="3480" w:dyaOrig="620" w14:anchorId="664215EE">
          <v:shape id="_x0000_i1047" type="#_x0000_t75" style="width:174pt;height:30.75pt" o:ole="">
            <v:imagedata r:id="rId55" o:title=""/>
          </v:shape>
          <o:OLEObject Type="Embed" ProgID="Equation.DSMT4" ShapeID="_x0000_i1047" DrawAspect="Content" ObjectID="_1742653327" r:id="rId56"/>
        </w:object>
      </w:r>
      <w:r>
        <w:rPr>
          <w:noProof/>
          <w:sz w:val="24"/>
          <w:szCs w:val="24"/>
          <w:lang w:val="en-US"/>
        </w:rPr>
        <w:t xml:space="preserve"> </w:t>
      </w:r>
      <w:r w:rsidR="00046DD5">
        <w:rPr>
          <w:noProof/>
          <w:sz w:val="24"/>
          <w:szCs w:val="24"/>
          <w:lang w:val="en-US"/>
        </w:rPr>
        <w:t>m</w:t>
      </w:r>
      <w:r>
        <w:rPr>
          <w:noProof/>
          <w:sz w:val="24"/>
          <w:szCs w:val="24"/>
        </w:rPr>
        <w:t>.</w:t>
      </w:r>
    </w:p>
    <w:p w14:paraId="5B591156" w14:textId="6EF30147" w:rsidR="00E073EB" w:rsidRPr="00E51074" w:rsidRDefault="00E073EB" w:rsidP="00E51074">
      <w:pPr>
        <w:pStyle w:val="a8"/>
        <w:numPr>
          <w:ilvl w:val="0"/>
          <w:numId w:val="6"/>
        </w:numPr>
        <w:tabs>
          <w:tab w:val="left" w:pos="6804"/>
        </w:tabs>
        <w:spacing w:line="360" w:lineRule="auto"/>
        <w:jc w:val="both"/>
        <w:rPr>
          <w:noProof/>
          <w:sz w:val="24"/>
          <w:szCs w:val="24"/>
        </w:rPr>
      </w:pPr>
      <w:r w:rsidRPr="00E51074">
        <w:rPr>
          <w:noProof/>
          <w:sz w:val="24"/>
          <w:szCs w:val="24"/>
        </w:rPr>
        <w:t xml:space="preserve">Η μέση ταχύτητα </w:t>
      </w:r>
      <w:r w:rsidRPr="00E073EB">
        <w:rPr>
          <w:noProof/>
          <w:position w:val="-6"/>
        </w:rPr>
        <w:object w:dxaOrig="220" w:dyaOrig="260" w14:anchorId="75DEDAB2">
          <v:shape id="_x0000_i1048" type="#_x0000_t75" style="width:11.25pt;height:13.5pt" o:ole="">
            <v:imagedata r:id="rId57" o:title=""/>
          </v:shape>
          <o:OLEObject Type="Embed" ProgID="Equation.DSMT4" ShapeID="_x0000_i1048" DrawAspect="Content" ObjectID="_1742653328" r:id="rId58"/>
        </w:object>
      </w:r>
      <w:r w:rsidRPr="00E51074">
        <w:rPr>
          <w:noProof/>
          <w:sz w:val="24"/>
          <w:szCs w:val="24"/>
        </w:rPr>
        <w:t xml:space="preserve"> στο διάστημα </w:t>
      </w:r>
      <w:r w:rsidRPr="00E073EB">
        <w:rPr>
          <w:noProof/>
          <w:position w:val="-28"/>
        </w:rPr>
        <w:object w:dxaOrig="620" w:dyaOrig="680" w14:anchorId="2B590B65">
          <v:shape id="_x0000_i1049" type="#_x0000_t75" style="width:30.75pt;height:33.75pt" o:ole="">
            <v:imagedata r:id="rId59" o:title=""/>
          </v:shape>
          <o:OLEObject Type="Embed" ProgID="Equation.DSMT4" ShapeID="_x0000_i1049" DrawAspect="Content" ObjectID="_1742653329" r:id="rId60"/>
        </w:object>
      </w:r>
      <w:r w:rsidRPr="00E51074">
        <w:rPr>
          <w:noProof/>
          <w:sz w:val="24"/>
          <w:szCs w:val="24"/>
        </w:rPr>
        <w:t xml:space="preserve"> </w:t>
      </w:r>
      <w:r w:rsidR="00EC0340">
        <w:rPr>
          <w:noProof/>
          <w:sz w:val="24"/>
          <w:szCs w:val="24"/>
        </w:rPr>
        <w:t>είναι</w:t>
      </w:r>
      <w:r w:rsidRPr="00E51074">
        <w:rPr>
          <w:noProof/>
          <w:sz w:val="24"/>
          <w:szCs w:val="24"/>
        </w:rPr>
        <w:t xml:space="preserve"> ίση με </w:t>
      </w:r>
      <w:r w:rsidR="00046DD5" w:rsidRPr="00E073EB">
        <w:rPr>
          <w:noProof/>
          <w:position w:val="-54"/>
        </w:rPr>
        <w:object w:dxaOrig="2020" w:dyaOrig="1260" w14:anchorId="4F1BE858">
          <v:shape id="_x0000_i1050" type="#_x0000_t75" style="width:101.25pt;height:63pt" o:ole="">
            <v:imagedata r:id="rId61" o:title=""/>
          </v:shape>
          <o:OLEObject Type="Embed" ProgID="Equation.DSMT4" ShapeID="_x0000_i1050" DrawAspect="Content" ObjectID="_1742653330" r:id="rId62"/>
        </w:object>
      </w:r>
      <w:r w:rsidRPr="00E51074">
        <w:rPr>
          <w:noProof/>
          <w:sz w:val="24"/>
          <w:szCs w:val="24"/>
        </w:rPr>
        <w:t xml:space="preserve"> </w:t>
      </w:r>
      <w:r w:rsidR="00046DD5">
        <w:rPr>
          <w:noProof/>
          <w:sz w:val="24"/>
          <w:szCs w:val="24"/>
          <w:lang w:val="en-US"/>
        </w:rPr>
        <w:t>m</w:t>
      </w:r>
      <w:r w:rsidRPr="00E51074">
        <w:rPr>
          <w:noProof/>
          <w:sz w:val="24"/>
          <w:szCs w:val="24"/>
        </w:rPr>
        <w:t>/</w:t>
      </w:r>
      <w:r w:rsidRPr="00E51074">
        <w:rPr>
          <w:noProof/>
          <w:sz w:val="24"/>
          <w:szCs w:val="24"/>
          <w:lang w:val="en-US"/>
        </w:rPr>
        <w:t>sec</w:t>
      </w:r>
      <w:r w:rsidRPr="00E51074">
        <w:rPr>
          <w:noProof/>
          <w:sz w:val="24"/>
          <w:szCs w:val="24"/>
        </w:rPr>
        <w:t>.</w:t>
      </w:r>
    </w:p>
    <w:p w14:paraId="02E570D0" w14:textId="4DE05EFF" w:rsidR="00E073EB" w:rsidRPr="00E073EB" w:rsidRDefault="00E073EB" w:rsidP="00E073EB">
      <w:pPr>
        <w:pStyle w:val="a8"/>
        <w:tabs>
          <w:tab w:val="left" w:pos="6804"/>
        </w:tabs>
        <w:spacing w:line="360" w:lineRule="auto"/>
        <w:ind w:left="765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Όμως η συνάρτηση </w:t>
      </w:r>
      <w:r w:rsidRPr="00E073EB">
        <w:rPr>
          <w:noProof/>
          <w:position w:val="-4"/>
          <w:sz w:val="24"/>
          <w:szCs w:val="24"/>
          <w:lang w:val="en-US"/>
        </w:rPr>
        <w:object w:dxaOrig="200" w:dyaOrig="200" w14:anchorId="1F7FCE85">
          <v:shape id="_x0000_i1051" type="#_x0000_t75" style="width:10.5pt;height:10.5pt" o:ole="">
            <v:imagedata r:id="rId63" o:title=""/>
          </v:shape>
          <o:OLEObject Type="Embed" ProgID="Equation.DSMT4" ShapeID="_x0000_i1051" DrawAspect="Content" ObjectID="_1742653331" r:id="rId64"/>
        </w:object>
      </w:r>
      <w:r>
        <w:rPr>
          <w:noProof/>
          <w:sz w:val="24"/>
          <w:szCs w:val="24"/>
        </w:rPr>
        <w:t xml:space="preserve"> είναι συνεχής</w:t>
      </w:r>
      <w:r w:rsidR="00172092">
        <w:rPr>
          <w:noProof/>
          <w:sz w:val="24"/>
          <w:szCs w:val="24"/>
        </w:rPr>
        <w:t xml:space="preserve"> ως πολυωνυμική</w:t>
      </w:r>
      <w:r>
        <w:rPr>
          <w:noProof/>
          <w:sz w:val="24"/>
          <w:szCs w:val="24"/>
        </w:rPr>
        <w:t xml:space="preserve"> στο </w:t>
      </w:r>
      <w:r w:rsidRPr="00E073EB">
        <w:rPr>
          <w:noProof/>
          <w:position w:val="-28"/>
          <w:sz w:val="24"/>
          <w:szCs w:val="24"/>
        </w:rPr>
        <w:object w:dxaOrig="620" w:dyaOrig="680" w14:anchorId="4B23A2E2">
          <v:shape id="_x0000_i1052" type="#_x0000_t75" style="width:30.75pt;height:33.75pt" o:ole="">
            <v:imagedata r:id="rId59" o:title=""/>
          </v:shape>
          <o:OLEObject Type="Embed" ProgID="Equation.DSMT4" ShapeID="_x0000_i1052" DrawAspect="Content" ObjectID="_1742653332" r:id="rId65"/>
        </w:object>
      </w:r>
      <w:r>
        <w:rPr>
          <w:noProof/>
          <w:sz w:val="24"/>
          <w:szCs w:val="24"/>
        </w:rPr>
        <w:t xml:space="preserve"> και παραγωγίσιμη στο </w:t>
      </w:r>
      <w:r w:rsidRPr="00E073EB">
        <w:rPr>
          <w:noProof/>
          <w:position w:val="-28"/>
          <w:sz w:val="24"/>
          <w:szCs w:val="24"/>
        </w:rPr>
        <w:object w:dxaOrig="639" w:dyaOrig="680" w14:anchorId="76EC329C">
          <v:shape id="_x0000_i1053" type="#_x0000_t75" style="width:32.25pt;height:33.75pt" o:ole="">
            <v:imagedata r:id="rId66" o:title=""/>
          </v:shape>
          <o:OLEObject Type="Embed" ProgID="Equation.DSMT4" ShapeID="_x0000_i1053" DrawAspect="Content" ObjectID="_1742653333" r:id="rId67"/>
        </w:object>
      </w:r>
      <w:r>
        <w:rPr>
          <w:noProof/>
          <w:sz w:val="24"/>
          <w:szCs w:val="24"/>
        </w:rPr>
        <w:t xml:space="preserve">, επομένως από την εφαρμογή του θεωρήματος μέσης τιμής υπάρχει </w:t>
      </w:r>
      <w:r w:rsidRPr="00E073EB">
        <w:rPr>
          <w:noProof/>
          <w:position w:val="-28"/>
          <w:sz w:val="24"/>
          <w:szCs w:val="24"/>
        </w:rPr>
        <w:object w:dxaOrig="1040" w:dyaOrig="680" w14:anchorId="64B6CE6B">
          <v:shape id="_x0000_i1054" type="#_x0000_t75" style="width:52.5pt;height:33.75pt" o:ole="">
            <v:imagedata r:id="rId68" o:title=""/>
          </v:shape>
          <o:OLEObject Type="Embed" ProgID="Equation.DSMT4" ShapeID="_x0000_i1054" DrawAspect="Content" ObjectID="_1742653334" r:id="rId69"/>
        </w:object>
      </w:r>
      <w:r>
        <w:rPr>
          <w:noProof/>
          <w:sz w:val="24"/>
          <w:szCs w:val="24"/>
        </w:rPr>
        <w:t xml:space="preserve"> τέτοιο, ώστε </w:t>
      </w:r>
      <w:r w:rsidR="00046DD5" w:rsidRPr="00E073EB">
        <w:rPr>
          <w:noProof/>
          <w:position w:val="-54"/>
          <w:sz w:val="24"/>
          <w:szCs w:val="24"/>
        </w:rPr>
        <w:object w:dxaOrig="3620" w:dyaOrig="1260" w14:anchorId="1641AFBE">
          <v:shape id="_x0000_i1055" type="#_x0000_t75" style="width:180.75pt;height:63pt" o:ole="">
            <v:imagedata r:id="rId70" o:title=""/>
          </v:shape>
          <o:OLEObject Type="Embed" ProgID="Equation.DSMT4" ShapeID="_x0000_i1055" DrawAspect="Content" ObjectID="_1742653335" r:id="rId71"/>
        </w:object>
      </w:r>
      <w:r w:rsidR="00E51074">
        <w:rPr>
          <w:noProof/>
          <w:sz w:val="24"/>
          <w:szCs w:val="24"/>
        </w:rPr>
        <w:t xml:space="preserve"> και έπεται το ζητούμενο</w:t>
      </w:r>
      <w:r>
        <w:rPr>
          <w:noProof/>
          <w:sz w:val="24"/>
          <w:szCs w:val="24"/>
        </w:rPr>
        <w:t>.</w:t>
      </w:r>
    </w:p>
    <w:sectPr w:rsidR="00E073EB" w:rsidRPr="00E073E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5DFD8" w14:textId="77777777" w:rsidR="006632F7" w:rsidRDefault="006632F7" w:rsidP="005E6BE2">
      <w:r>
        <w:separator/>
      </w:r>
    </w:p>
  </w:endnote>
  <w:endnote w:type="continuationSeparator" w:id="0">
    <w:p w14:paraId="425E039A" w14:textId="77777777" w:rsidR="006632F7" w:rsidRDefault="006632F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E838B" w14:textId="77777777" w:rsidR="006632F7" w:rsidRDefault="006632F7" w:rsidP="005E6BE2">
      <w:r>
        <w:separator/>
      </w:r>
    </w:p>
  </w:footnote>
  <w:footnote w:type="continuationSeparator" w:id="0">
    <w:p w14:paraId="01DDDCD9" w14:textId="77777777" w:rsidR="006632F7" w:rsidRDefault="006632F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4AAF"/>
    <w:multiLevelType w:val="hybridMultilevel"/>
    <w:tmpl w:val="A004474E"/>
    <w:lvl w:ilvl="0" w:tplc="79263FA2">
      <w:numFmt w:val="bullet"/>
      <w:lvlText w:val="-"/>
      <w:lvlJc w:val="left"/>
      <w:pPr>
        <w:ind w:left="118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0F137EEC"/>
    <w:multiLevelType w:val="hybridMultilevel"/>
    <w:tmpl w:val="2DFA3B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71077"/>
    <w:multiLevelType w:val="hybridMultilevel"/>
    <w:tmpl w:val="A184F734"/>
    <w:lvl w:ilvl="0" w:tplc="5FAA5CDA"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28114DA5"/>
    <w:multiLevelType w:val="hybridMultilevel"/>
    <w:tmpl w:val="FE6CFDA2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D083654"/>
    <w:multiLevelType w:val="hybridMultilevel"/>
    <w:tmpl w:val="D7F2F838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27D2C9C"/>
    <w:multiLevelType w:val="hybridMultilevel"/>
    <w:tmpl w:val="B53415EE"/>
    <w:lvl w:ilvl="0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ED630B"/>
    <w:multiLevelType w:val="hybridMultilevel"/>
    <w:tmpl w:val="70A292C8"/>
    <w:lvl w:ilvl="0" w:tplc="19F41AF4"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>
    <w:nsid w:val="5C2F47BA"/>
    <w:multiLevelType w:val="hybridMultilevel"/>
    <w:tmpl w:val="9B802020"/>
    <w:lvl w:ilvl="0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65" w:hanging="360"/>
      </w:pPr>
      <w:rPr>
        <w:rFonts w:ascii="Calibri" w:hAnsi="Calibri" w:hint="default"/>
        <w:b w:val="0"/>
        <w:i w:val="0"/>
        <w:sz w:val="24"/>
      </w:rPr>
    </w:lvl>
    <w:lvl w:ilvl="1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5FB323DE"/>
    <w:multiLevelType w:val="hybridMultilevel"/>
    <w:tmpl w:val="658E7836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560DD9"/>
    <w:multiLevelType w:val="hybridMultilevel"/>
    <w:tmpl w:val="6C6CFF38"/>
    <w:lvl w:ilvl="0" w:tplc="FFFFFFFF">
      <w:start w:val="1"/>
      <w:numFmt w:val="lowerRoman"/>
      <w:lvlText w:val="%1."/>
      <w:lvlJc w:val="righ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10"/>
  </w:num>
  <w:num w:numId="7">
    <w:abstractNumId w:val="1"/>
  </w:num>
  <w:num w:numId="8">
    <w:abstractNumId w:val="13"/>
  </w:num>
  <w:num w:numId="9">
    <w:abstractNumId w:val="0"/>
  </w:num>
  <w:num w:numId="10">
    <w:abstractNumId w:val="2"/>
  </w:num>
  <w:num w:numId="11">
    <w:abstractNumId w:val="9"/>
  </w:num>
  <w:num w:numId="12">
    <w:abstractNumId w:val="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A7"/>
    <w:rsid w:val="0000280E"/>
    <w:rsid w:val="00015786"/>
    <w:rsid w:val="000172EA"/>
    <w:rsid w:val="000239A0"/>
    <w:rsid w:val="000254AB"/>
    <w:rsid w:val="00046DD5"/>
    <w:rsid w:val="00056AE4"/>
    <w:rsid w:val="00077BA9"/>
    <w:rsid w:val="00082A87"/>
    <w:rsid w:val="00091CAD"/>
    <w:rsid w:val="00094A65"/>
    <w:rsid w:val="00094CBD"/>
    <w:rsid w:val="00094F1B"/>
    <w:rsid w:val="000978FA"/>
    <w:rsid w:val="000A011C"/>
    <w:rsid w:val="000A73F9"/>
    <w:rsid w:val="000C7177"/>
    <w:rsid w:val="000E6A3C"/>
    <w:rsid w:val="000F16D4"/>
    <w:rsid w:val="000F26B8"/>
    <w:rsid w:val="000F353F"/>
    <w:rsid w:val="00105218"/>
    <w:rsid w:val="00105E00"/>
    <w:rsid w:val="0011287D"/>
    <w:rsid w:val="00113F9C"/>
    <w:rsid w:val="00122A3E"/>
    <w:rsid w:val="00125E5A"/>
    <w:rsid w:val="00127139"/>
    <w:rsid w:val="00132E64"/>
    <w:rsid w:val="00141D0B"/>
    <w:rsid w:val="00152DD7"/>
    <w:rsid w:val="00161999"/>
    <w:rsid w:val="00172092"/>
    <w:rsid w:val="00174BB4"/>
    <w:rsid w:val="0019083F"/>
    <w:rsid w:val="00190AC6"/>
    <w:rsid w:val="0019274F"/>
    <w:rsid w:val="001951A2"/>
    <w:rsid w:val="00195F04"/>
    <w:rsid w:val="001961E1"/>
    <w:rsid w:val="001B1751"/>
    <w:rsid w:val="001B2742"/>
    <w:rsid w:val="001B521D"/>
    <w:rsid w:val="001E2C9B"/>
    <w:rsid w:val="001E45F2"/>
    <w:rsid w:val="001E688B"/>
    <w:rsid w:val="001E787B"/>
    <w:rsid w:val="001E7E63"/>
    <w:rsid w:val="00223546"/>
    <w:rsid w:val="0023623A"/>
    <w:rsid w:val="00240374"/>
    <w:rsid w:val="00244B42"/>
    <w:rsid w:val="00245CEB"/>
    <w:rsid w:val="00256F77"/>
    <w:rsid w:val="002579DC"/>
    <w:rsid w:val="00260E71"/>
    <w:rsid w:val="00271EA7"/>
    <w:rsid w:val="00277118"/>
    <w:rsid w:val="002A00A9"/>
    <w:rsid w:val="002A1071"/>
    <w:rsid w:val="002A7497"/>
    <w:rsid w:val="002B0197"/>
    <w:rsid w:val="002C1B21"/>
    <w:rsid w:val="002E112D"/>
    <w:rsid w:val="00320B10"/>
    <w:rsid w:val="003246FE"/>
    <w:rsid w:val="00326924"/>
    <w:rsid w:val="003304B3"/>
    <w:rsid w:val="00341C95"/>
    <w:rsid w:val="00344F44"/>
    <w:rsid w:val="00350613"/>
    <w:rsid w:val="00361912"/>
    <w:rsid w:val="00361CEC"/>
    <w:rsid w:val="00365B0C"/>
    <w:rsid w:val="003721DE"/>
    <w:rsid w:val="003734D3"/>
    <w:rsid w:val="003827F0"/>
    <w:rsid w:val="00391DA5"/>
    <w:rsid w:val="003B2AAF"/>
    <w:rsid w:val="003B47B9"/>
    <w:rsid w:val="003D7527"/>
    <w:rsid w:val="003E6F2C"/>
    <w:rsid w:val="003F6D1B"/>
    <w:rsid w:val="00403453"/>
    <w:rsid w:val="004043F0"/>
    <w:rsid w:val="00414A34"/>
    <w:rsid w:val="004272FB"/>
    <w:rsid w:val="00430634"/>
    <w:rsid w:val="004333E6"/>
    <w:rsid w:val="00435EC4"/>
    <w:rsid w:val="00436268"/>
    <w:rsid w:val="00442A9E"/>
    <w:rsid w:val="00444B29"/>
    <w:rsid w:val="004560E7"/>
    <w:rsid w:val="0046194F"/>
    <w:rsid w:val="00462FB0"/>
    <w:rsid w:val="004659AE"/>
    <w:rsid w:val="00483424"/>
    <w:rsid w:val="004873AB"/>
    <w:rsid w:val="004B2A1C"/>
    <w:rsid w:val="004D6E62"/>
    <w:rsid w:val="004E1237"/>
    <w:rsid w:val="004E68D0"/>
    <w:rsid w:val="004E7D1B"/>
    <w:rsid w:val="004F665B"/>
    <w:rsid w:val="005056A4"/>
    <w:rsid w:val="00517144"/>
    <w:rsid w:val="00521B6A"/>
    <w:rsid w:val="0052770B"/>
    <w:rsid w:val="005323E2"/>
    <w:rsid w:val="0053399D"/>
    <w:rsid w:val="0053633A"/>
    <w:rsid w:val="00540A86"/>
    <w:rsid w:val="00556215"/>
    <w:rsid w:val="00567087"/>
    <w:rsid w:val="00572722"/>
    <w:rsid w:val="00572E32"/>
    <w:rsid w:val="00584B78"/>
    <w:rsid w:val="00595E66"/>
    <w:rsid w:val="005A6D79"/>
    <w:rsid w:val="005C33E6"/>
    <w:rsid w:val="005D186F"/>
    <w:rsid w:val="005D5CCF"/>
    <w:rsid w:val="005E2005"/>
    <w:rsid w:val="005E636E"/>
    <w:rsid w:val="005E6BE2"/>
    <w:rsid w:val="005E6C4E"/>
    <w:rsid w:val="005E77D1"/>
    <w:rsid w:val="005F0F3E"/>
    <w:rsid w:val="005F0F58"/>
    <w:rsid w:val="00602503"/>
    <w:rsid w:val="0060608B"/>
    <w:rsid w:val="006061F4"/>
    <w:rsid w:val="006107BF"/>
    <w:rsid w:val="00610BBF"/>
    <w:rsid w:val="00611B38"/>
    <w:rsid w:val="00612D7A"/>
    <w:rsid w:val="006254A8"/>
    <w:rsid w:val="00625D94"/>
    <w:rsid w:val="006261E5"/>
    <w:rsid w:val="00627D88"/>
    <w:rsid w:val="006332F7"/>
    <w:rsid w:val="0063454A"/>
    <w:rsid w:val="00647639"/>
    <w:rsid w:val="00647FF3"/>
    <w:rsid w:val="006632F7"/>
    <w:rsid w:val="006808BC"/>
    <w:rsid w:val="00682397"/>
    <w:rsid w:val="00682AF1"/>
    <w:rsid w:val="00684BAA"/>
    <w:rsid w:val="00687A54"/>
    <w:rsid w:val="00687D36"/>
    <w:rsid w:val="00690655"/>
    <w:rsid w:val="006A1B18"/>
    <w:rsid w:val="006B00A7"/>
    <w:rsid w:val="006B02D9"/>
    <w:rsid w:val="006B0B8F"/>
    <w:rsid w:val="006C0C45"/>
    <w:rsid w:val="006D3131"/>
    <w:rsid w:val="006D38AF"/>
    <w:rsid w:val="006E6CBB"/>
    <w:rsid w:val="006F3390"/>
    <w:rsid w:val="00717FAE"/>
    <w:rsid w:val="00724244"/>
    <w:rsid w:val="00724648"/>
    <w:rsid w:val="00725F6B"/>
    <w:rsid w:val="007436E1"/>
    <w:rsid w:val="00751D79"/>
    <w:rsid w:val="00755881"/>
    <w:rsid w:val="0075669D"/>
    <w:rsid w:val="00763146"/>
    <w:rsid w:val="00774097"/>
    <w:rsid w:val="007A1704"/>
    <w:rsid w:val="007A6857"/>
    <w:rsid w:val="007B2B90"/>
    <w:rsid w:val="007C3858"/>
    <w:rsid w:val="007C6947"/>
    <w:rsid w:val="007C767D"/>
    <w:rsid w:val="007D3C86"/>
    <w:rsid w:val="007D4397"/>
    <w:rsid w:val="007D6BDA"/>
    <w:rsid w:val="007F65C0"/>
    <w:rsid w:val="007F75A7"/>
    <w:rsid w:val="00817B49"/>
    <w:rsid w:val="00833EA2"/>
    <w:rsid w:val="008458D1"/>
    <w:rsid w:val="0085573B"/>
    <w:rsid w:val="00865F4D"/>
    <w:rsid w:val="00891784"/>
    <w:rsid w:val="00892EDA"/>
    <w:rsid w:val="00895A80"/>
    <w:rsid w:val="008A45A7"/>
    <w:rsid w:val="008B04E8"/>
    <w:rsid w:val="008B3E8C"/>
    <w:rsid w:val="008D27BB"/>
    <w:rsid w:val="008D66A0"/>
    <w:rsid w:val="008F165F"/>
    <w:rsid w:val="008F5F5C"/>
    <w:rsid w:val="008F686B"/>
    <w:rsid w:val="008F6B15"/>
    <w:rsid w:val="008F75A0"/>
    <w:rsid w:val="00924377"/>
    <w:rsid w:val="00925AD8"/>
    <w:rsid w:val="009624A0"/>
    <w:rsid w:val="00963B61"/>
    <w:rsid w:val="00970FB2"/>
    <w:rsid w:val="00985949"/>
    <w:rsid w:val="009859B3"/>
    <w:rsid w:val="00985BE1"/>
    <w:rsid w:val="00990B49"/>
    <w:rsid w:val="00997F69"/>
    <w:rsid w:val="009A39A8"/>
    <w:rsid w:val="009A40ED"/>
    <w:rsid w:val="009B0BA6"/>
    <w:rsid w:val="009B7786"/>
    <w:rsid w:val="009D1A08"/>
    <w:rsid w:val="009E59E0"/>
    <w:rsid w:val="00A10853"/>
    <w:rsid w:val="00A13443"/>
    <w:rsid w:val="00A32A29"/>
    <w:rsid w:val="00A35AA6"/>
    <w:rsid w:val="00A35B27"/>
    <w:rsid w:val="00A438F6"/>
    <w:rsid w:val="00A46C55"/>
    <w:rsid w:val="00A53B7C"/>
    <w:rsid w:val="00A55B9F"/>
    <w:rsid w:val="00A61815"/>
    <w:rsid w:val="00A64C42"/>
    <w:rsid w:val="00A65219"/>
    <w:rsid w:val="00A67CB0"/>
    <w:rsid w:val="00A81191"/>
    <w:rsid w:val="00A844F5"/>
    <w:rsid w:val="00AA5C99"/>
    <w:rsid w:val="00AA5D11"/>
    <w:rsid w:val="00AA7344"/>
    <w:rsid w:val="00AB2C4E"/>
    <w:rsid w:val="00AE0791"/>
    <w:rsid w:val="00AE1DC3"/>
    <w:rsid w:val="00AE5D7D"/>
    <w:rsid w:val="00AF4151"/>
    <w:rsid w:val="00AF42E5"/>
    <w:rsid w:val="00AF6DDE"/>
    <w:rsid w:val="00B0089C"/>
    <w:rsid w:val="00B1096D"/>
    <w:rsid w:val="00B16B2C"/>
    <w:rsid w:val="00B31308"/>
    <w:rsid w:val="00B32CC3"/>
    <w:rsid w:val="00B60D42"/>
    <w:rsid w:val="00B643B7"/>
    <w:rsid w:val="00B6449E"/>
    <w:rsid w:val="00B816DC"/>
    <w:rsid w:val="00B90301"/>
    <w:rsid w:val="00B913A4"/>
    <w:rsid w:val="00B930BF"/>
    <w:rsid w:val="00BA3E80"/>
    <w:rsid w:val="00BA7831"/>
    <w:rsid w:val="00BB4860"/>
    <w:rsid w:val="00BC4704"/>
    <w:rsid w:val="00BC6E67"/>
    <w:rsid w:val="00BD4D90"/>
    <w:rsid w:val="00BE6B92"/>
    <w:rsid w:val="00BF4BEB"/>
    <w:rsid w:val="00C00E39"/>
    <w:rsid w:val="00C07F25"/>
    <w:rsid w:val="00C17198"/>
    <w:rsid w:val="00C350BE"/>
    <w:rsid w:val="00C45032"/>
    <w:rsid w:val="00C45669"/>
    <w:rsid w:val="00C459E7"/>
    <w:rsid w:val="00C47C77"/>
    <w:rsid w:val="00C47E1D"/>
    <w:rsid w:val="00C53625"/>
    <w:rsid w:val="00C6062E"/>
    <w:rsid w:val="00C6709E"/>
    <w:rsid w:val="00C70119"/>
    <w:rsid w:val="00C851CE"/>
    <w:rsid w:val="00C860C9"/>
    <w:rsid w:val="00C877EE"/>
    <w:rsid w:val="00CA5343"/>
    <w:rsid w:val="00CA74D5"/>
    <w:rsid w:val="00CB0429"/>
    <w:rsid w:val="00CB67DD"/>
    <w:rsid w:val="00CC7D49"/>
    <w:rsid w:val="00CD0107"/>
    <w:rsid w:val="00CD1A57"/>
    <w:rsid w:val="00CD63DC"/>
    <w:rsid w:val="00CE6F24"/>
    <w:rsid w:val="00CF3136"/>
    <w:rsid w:val="00D0079D"/>
    <w:rsid w:val="00D01F82"/>
    <w:rsid w:val="00D041A2"/>
    <w:rsid w:val="00D32A7F"/>
    <w:rsid w:val="00D33A73"/>
    <w:rsid w:val="00D40B5C"/>
    <w:rsid w:val="00D666F3"/>
    <w:rsid w:val="00D84F4B"/>
    <w:rsid w:val="00D8610C"/>
    <w:rsid w:val="00D93449"/>
    <w:rsid w:val="00DA76A6"/>
    <w:rsid w:val="00DB29CB"/>
    <w:rsid w:val="00DB4D5F"/>
    <w:rsid w:val="00DC5E75"/>
    <w:rsid w:val="00DC77DF"/>
    <w:rsid w:val="00DD2062"/>
    <w:rsid w:val="00DD4791"/>
    <w:rsid w:val="00DE7CDD"/>
    <w:rsid w:val="00E00C39"/>
    <w:rsid w:val="00E018CA"/>
    <w:rsid w:val="00E073EB"/>
    <w:rsid w:val="00E106B2"/>
    <w:rsid w:val="00E14C6B"/>
    <w:rsid w:val="00E21585"/>
    <w:rsid w:val="00E2388F"/>
    <w:rsid w:val="00E451D0"/>
    <w:rsid w:val="00E51074"/>
    <w:rsid w:val="00E65F57"/>
    <w:rsid w:val="00E73AE7"/>
    <w:rsid w:val="00E8288C"/>
    <w:rsid w:val="00E91D79"/>
    <w:rsid w:val="00E9603A"/>
    <w:rsid w:val="00E976DC"/>
    <w:rsid w:val="00EA233E"/>
    <w:rsid w:val="00EB3CFA"/>
    <w:rsid w:val="00EC0340"/>
    <w:rsid w:val="00EC3ADE"/>
    <w:rsid w:val="00ED7A85"/>
    <w:rsid w:val="00EE53F0"/>
    <w:rsid w:val="00EE5F5A"/>
    <w:rsid w:val="00EF0568"/>
    <w:rsid w:val="00EF251B"/>
    <w:rsid w:val="00EF4862"/>
    <w:rsid w:val="00F01F58"/>
    <w:rsid w:val="00F02AAC"/>
    <w:rsid w:val="00F037C4"/>
    <w:rsid w:val="00F06A5B"/>
    <w:rsid w:val="00F10C40"/>
    <w:rsid w:val="00F126A4"/>
    <w:rsid w:val="00F23B1D"/>
    <w:rsid w:val="00F2586D"/>
    <w:rsid w:val="00F44497"/>
    <w:rsid w:val="00F45B0D"/>
    <w:rsid w:val="00F52ADB"/>
    <w:rsid w:val="00F56992"/>
    <w:rsid w:val="00F663E9"/>
    <w:rsid w:val="00F73847"/>
    <w:rsid w:val="00F84888"/>
    <w:rsid w:val="00F9666D"/>
    <w:rsid w:val="00FA5AB6"/>
    <w:rsid w:val="00FB69F4"/>
    <w:rsid w:val="00FE0291"/>
    <w:rsid w:val="00FE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3E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5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C70119"/>
    <w:rPr>
      <w:b/>
      <w:bCs/>
    </w:rPr>
  </w:style>
  <w:style w:type="character" w:customStyle="1" w:styleId="MTConvertedEquation">
    <w:name w:val="MTConvertedEquation"/>
    <w:basedOn w:val="a0"/>
    <w:rsid w:val="004E68D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5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C70119"/>
    <w:rPr>
      <w:b/>
      <w:bCs/>
    </w:rPr>
  </w:style>
  <w:style w:type="character" w:customStyle="1" w:styleId="MTConvertedEquation">
    <w:name w:val="MTConvertedEquation"/>
    <w:basedOn w:val="a0"/>
    <w:rsid w:val="004E68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wmf"/><Relationship Id="rId21" Type="http://schemas.openxmlformats.org/officeDocument/2006/relationships/oleObject" Target="embeddings/oleObject5.bin"/><Relationship Id="rId42" Type="http://schemas.openxmlformats.org/officeDocument/2006/relationships/image" Target="media/image16.wmf"/><Relationship Id="rId47" Type="http://schemas.openxmlformats.org/officeDocument/2006/relationships/oleObject" Target="embeddings/oleObject18.bin"/><Relationship Id="rId63" Type="http://schemas.openxmlformats.org/officeDocument/2006/relationships/image" Target="media/image26.wmf"/><Relationship Id="rId68" Type="http://schemas.openxmlformats.org/officeDocument/2006/relationships/image" Target="media/image28.wmf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9" Type="http://schemas.openxmlformats.org/officeDocument/2006/relationships/oleObject" Target="embeddings/oleObject9.bin"/><Relationship Id="rId11" Type="http://schemas.openxmlformats.org/officeDocument/2006/relationships/endnotes" Target="endnotes.xml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5.wmf"/><Relationship Id="rId45" Type="http://schemas.openxmlformats.org/officeDocument/2006/relationships/oleObject" Target="embeddings/oleObject17.bin"/><Relationship Id="rId53" Type="http://schemas.openxmlformats.org/officeDocument/2006/relationships/image" Target="media/image21.wmf"/><Relationship Id="rId58" Type="http://schemas.openxmlformats.org/officeDocument/2006/relationships/oleObject" Target="embeddings/oleObject24.bin"/><Relationship Id="rId66" Type="http://schemas.openxmlformats.org/officeDocument/2006/relationships/image" Target="media/image27.wmf"/><Relationship Id="rId5" Type="http://schemas.openxmlformats.org/officeDocument/2006/relationships/numbering" Target="numbering.xml"/><Relationship Id="rId61" Type="http://schemas.openxmlformats.org/officeDocument/2006/relationships/image" Target="media/image25.wmf"/><Relationship Id="rId19" Type="http://schemas.openxmlformats.org/officeDocument/2006/relationships/oleObject" Target="embeddings/oleObject4.bin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oleObject" Target="embeddings/oleObject8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19.wmf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oleObject" Target="embeddings/oleObject30.bin"/><Relationship Id="rId8" Type="http://schemas.openxmlformats.org/officeDocument/2006/relationships/settings" Target="settings.xml"/><Relationship Id="rId51" Type="http://schemas.openxmlformats.org/officeDocument/2006/relationships/oleObject" Target="embeddings/oleObject20.bin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1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59" Type="http://schemas.openxmlformats.org/officeDocument/2006/relationships/image" Target="media/image24.wmf"/><Relationship Id="rId67" Type="http://schemas.openxmlformats.org/officeDocument/2006/relationships/oleObject" Target="embeddings/oleObject29.bin"/><Relationship Id="rId20" Type="http://schemas.openxmlformats.org/officeDocument/2006/relationships/image" Target="media/image5.wmf"/><Relationship Id="rId41" Type="http://schemas.openxmlformats.org/officeDocument/2006/relationships/oleObject" Target="embeddings/oleObject15.bin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image" Target="media/image29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oleObject" Target="embeddings/oleObject19.bin"/><Relationship Id="rId57" Type="http://schemas.openxmlformats.org/officeDocument/2006/relationships/image" Target="media/image23.wmf"/><Relationship Id="rId10" Type="http://schemas.openxmlformats.org/officeDocument/2006/relationships/footnotes" Target="footnotes.xml"/><Relationship Id="rId31" Type="http://schemas.openxmlformats.org/officeDocument/2006/relationships/oleObject" Target="embeddings/oleObject10.bin"/><Relationship Id="rId44" Type="http://schemas.openxmlformats.org/officeDocument/2006/relationships/image" Target="media/image17.wmf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oleObject" Target="embeddings/oleObject28.bin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image" Target="media/image4.wmf"/><Relationship Id="rId39" Type="http://schemas.openxmlformats.org/officeDocument/2006/relationships/oleObject" Target="embeddings/oleObject14.bin"/><Relationship Id="rId34" Type="http://schemas.openxmlformats.org/officeDocument/2006/relationships/image" Target="media/image12.wmf"/><Relationship Id="rId50" Type="http://schemas.openxmlformats.org/officeDocument/2006/relationships/image" Target="media/image20.wmf"/><Relationship Id="rId55" Type="http://schemas.openxmlformats.org/officeDocument/2006/relationships/image" Target="media/image22.wmf"/><Relationship Id="rId7" Type="http://schemas.microsoft.com/office/2007/relationships/stylesWithEffects" Target="stylesWithEffects.xml"/><Relationship Id="rId71" Type="http://schemas.openxmlformats.org/officeDocument/2006/relationships/oleObject" Target="embeddings/oleObject3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hx\Desktop\&#932;&#961;&#940;&#960;&#949;&#950;&#945;%20&#952;&#949;&#956;&#940;&#964;&#969;&#957;%20&#921;&#917;&#928;\&#902;&#955;&#947;&#949;&#946;&#961;&#945;%20&#914;\&#915;&#921;&#913;%20&#917;&#923;&#917;&#915;&#935;&#927;\&#916;&#921;&#922;&#913;%20&#924;&#927;&#933;\&#933;&#928;&#927;&#936;&#919;&#934;&#921;&#913;%204\&#933;&#960;&#959;&#968;&#942;&#966;&#953;&#959;%20&#920;&#941;&#956;&#945;%204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4" ma:contentTypeDescription="Δημιουργία νέου εγγράφου" ma:contentTypeScope="" ma:versionID="c4de8ce5753e03f7e9edb5a9da9ce87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673fa35d7dbf4308f46daf5964fac951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5BE09-9FA3-44CB-A991-FA2E90A67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40F974-E7AB-4363-8FC9-69B11E304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Υποψήφιο Θέμα 4_1</Template>
  <TotalTime>0</TotalTime>
  <Pages>2</Pages>
  <Words>277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2022-02-28T10:50:00Z</dcterms:created>
  <dcterms:modified xsi:type="dcterms:W3CDTF">2023-04-10T14:30:00Z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