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5F0C7" w14:textId="77ACD39B" w:rsidR="001E7E63" w:rsidRPr="007C767D" w:rsidRDefault="00E73AE7" w:rsidP="00E2388F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7C767D">
        <w:rPr>
          <w:sz w:val="24"/>
          <w:szCs w:val="24"/>
        </w:rPr>
        <w:t xml:space="preserve">ΘΕΜΑ </w:t>
      </w:r>
      <w:r w:rsidR="005E636E" w:rsidRPr="007C767D">
        <w:rPr>
          <w:sz w:val="24"/>
          <w:szCs w:val="24"/>
        </w:rPr>
        <w:t>4</w:t>
      </w:r>
    </w:p>
    <w:p w14:paraId="69FDCB55" w14:textId="2622CD33" w:rsidR="000A011C" w:rsidRPr="007C767D" w:rsidRDefault="00687A54" w:rsidP="004E68D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</w:t>
      </w:r>
      <w:r w:rsidR="00BC6E67" w:rsidRPr="007C767D">
        <w:rPr>
          <w:sz w:val="24"/>
          <w:szCs w:val="24"/>
        </w:rPr>
        <w:t xml:space="preserve"> συνάρτηση </w:t>
      </w:r>
      <w:r w:rsidRPr="007C767D">
        <w:rPr>
          <w:position w:val="-14"/>
          <w:sz w:val="24"/>
          <w:szCs w:val="24"/>
        </w:rPr>
        <w:object w:dxaOrig="1980" w:dyaOrig="440" w14:anchorId="4D8EB2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9pt;height:22.5pt" o:ole="">
            <v:imagedata r:id="rId12" o:title=""/>
          </v:shape>
          <o:OLEObject Type="Embed" ProgID="Equation.DSMT4" ShapeID="_x0000_i1025" DrawAspect="Content" ObjectID="_1742653210" r:id="rId13"/>
        </w:object>
      </w:r>
      <w:r w:rsidR="00F45B0D">
        <w:rPr>
          <w:sz w:val="24"/>
          <w:szCs w:val="24"/>
        </w:rPr>
        <w:t xml:space="preserve"> (σε </w:t>
      </w:r>
      <w:r w:rsidR="00046DD5">
        <w:rPr>
          <w:sz w:val="24"/>
          <w:szCs w:val="24"/>
          <w:lang w:val="en-US"/>
        </w:rPr>
        <w:t>m</w:t>
      </w:r>
      <w:r w:rsidR="00F45B0D">
        <w:rPr>
          <w:sz w:val="24"/>
          <w:szCs w:val="24"/>
        </w:rPr>
        <w:t>)</w:t>
      </w:r>
      <w:r>
        <w:rPr>
          <w:sz w:val="24"/>
          <w:szCs w:val="24"/>
        </w:rPr>
        <w:t>, για κάθε</w:t>
      </w:r>
      <w:r w:rsidRPr="00E018CA">
        <w:rPr>
          <w:sz w:val="24"/>
          <w:szCs w:val="24"/>
        </w:rPr>
        <w:t xml:space="preserve"> χρονική στιγμή </w:t>
      </w:r>
      <w:r w:rsidRPr="00E018CA">
        <w:rPr>
          <w:position w:val="-6"/>
          <w:sz w:val="24"/>
          <w:szCs w:val="24"/>
        </w:rPr>
        <w:object w:dxaOrig="160" w:dyaOrig="260" w14:anchorId="145541DB">
          <v:shape id="_x0000_i1026" type="#_x0000_t75" style="width:8.25pt;height:13.5pt" o:ole="">
            <v:imagedata r:id="rId14" o:title=""/>
          </v:shape>
          <o:OLEObject Type="Embed" ProgID="Equation.DSMT4" ShapeID="_x0000_i1026" DrawAspect="Content" ObjectID="_1742653211" r:id="rId15"/>
        </w:object>
      </w:r>
      <w:r w:rsidR="00F45B0D">
        <w:rPr>
          <w:sz w:val="24"/>
          <w:szCs w:val="24"/>
        </w:rPr>
        <w:t xml:space="preserve"> (σε </w:t>
      </w:r>
      <w:r w:rsidR="00F45B0D">
        <w:rPr>
          <w:sz w:val="24"/>
          <w:szCs w:val="24"/>
          <w:lang w:val="en-US"/>
        </w:rPr>
        <w:t>sec</w:t>
      </w:r>
      <w:r w:rsidR="00F45B0D" w:rsidRPr="00F45B0D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 w:rsidRPr="00E018CA">
        <w:rPr>
          <w:sz w:val="24"/>
          <w:szCs w:val="24"/>
        </w:rPr>
        <w:t xml:space="preserve">καθορίζει τη θέση </w:t>
      </w:r>
      <w:r>
        <w:rPr>
          <w:sz w:val="24"/>
          <w:szCs w:val="24"/>
        </w:rPr>
        <w:t>ενός</w:t>
      </w:r>
      <w:r w:rsidRPr="00E018CA">
        <w:rPr>
          <w:sz w:val="24"/>
          <w:szCs w:val="24"/>
        </w:rPr>
        <w:t xml:space="preserve"> </w:t>
      </w:r>
      <w:r>
        <w:rPr>
          <w:sz w:val="24"/>
          <w:szCs w:val="24"/>
        </w:rPr>
        <w:t>κινητού</w:t>
      </w:r>
      <w:r w:rsidRPr="00E018CA">
        <w:rPr>
          <w:sz w:val="24"/>
          <w:szCs w:val="24"/>
        </w:rPr>
        <w:t xml:space="preserve"> </w:t>
      </w:r>
      <w:r>
        <w:rPr>
          <w:sz w:val="24"/>
          <w:szCs w:val="24"/>
        </w:rPr>
        <w:t>Α</w:t>
      </w:r>
      <w:r w:rsidR="00C877EE">
        <w:rPr>
          <w:sz w:val="24"/>
          <w:szCs w:val="24"/>
        </w:rPr>
        <w:t xml:space="preserve">, </w:t>
      </w:r>
      <w:r w:rsidRPr="00E018CA">
        <w:rPr>
          <w:sz w:val="24"/>
          <w:szCs w:val="24"/>
        </w:rPr>
        <w:t>που κινήθηκ</w:t>
      </w:r>
      <w:r>
        <w:rPr>
          <w:sz w:val="24"/>
          <w:szCs w:val="24"/>
        </w:rPr>
        <w:t>ε</w:t>
      </w:r>
      <w:r w:rsidRPr="00E018CA">
        <w:rPr>
          <w:sz w:val="24"/>
          <w:szCs w:val="24"/>
        </w:rPr>
        <w:t xml:space="preserve"> πάνω στον άξονα </w:t>
      </w:r>
      <w:r w:rsidRPr="00E018CA">
        <w:rPr>
          <w:position w:val="-4"/>
          <w:sz w:val="24"/>
          <w:szCs w:val="24"/>
        </w:rPr>
        <w:object w:dxaOrig="360" w:dyaOrig="260" w14:anchorId="1AA1B14C">
          <v:shape id="_x0000_i1027" type="#_x0000_t75" style="width:18pt;height:13.5pt" o:ole="">
            <v:imagedata r:id="rId16" o:title=""/>
          </v:shape>
          <o:OLEObject Type="Embed" ProgID="Equation.DSMT4" ShapeID="_x0000_i1027" DrawAspect="Content" ObjectID="_1742653212" r:id="rId17"/>
        </w:object>
      </w:r>
      <w:r>
        <w:rPr>
          <w:sz w:val="24"/>
          <w:szCs w:val="24"/>
        </w:rPr>
        <w:t xml:space="preserve"> </w:t>
      </w:r>
      <w:r w:rsidRPr="00E018CA">
        <w:rPr>
          <w:sz w:val="24"/>
          <w:szCs w:val="24"/>
        </w:rPr>
        <w:t xml:space="preserve">στο χρονικό διάστημα από </w:t>
      </w:r>
      <w:r w:rsidRPr="00687A54">
        <w:rPr>
          <w:position w:val="-6"/>
          <w:sz w:val="24"/>
          <w:szCs w:val="24"/>
        </w:rPr>
        <w:object w:dxaOrig="200" w:dyaOrig="260" w14:anchorId="2A96661D">
          <v:shape id="_x0000_i1028" type="#_x0000_t75" style="width:10.5pt;height:13.5pt" o:ole="">
            <v:imagedata r:id="rId18" o:title=""/>
          </v:shape>
          <o:OLEObject Type="Embed" ProgID="Equation.DSMT4" ShapeID="_x0000_i1028" DrawAspect="Content" ObjectID="_1742653213" r:id="rId19"/>
        </w:object>
      </w:r>
      <w:r>
        <w:rPr>
          <w:sz w:val="24"/>
          <w:szCs w:val="24"/>
        </w:rPr>
        <w:t xml:space="preserve"> </w:t>
      </w:r>
      <w:proofErr w:type="spellStart"/>
      <w:r w:rsidRPr="00E018CA">
        <w:rPr>
          <w:sz w:val="24"/>
          <w:szCs w:val="24"/>
        </w:rPr>
        <w:t>sec</w:t>
      </w:r>
      <w:proofErr w:type="spellEnd"/>
      <w:r w:rsidRPr="00E018CA">
        <w:rPr>
          <w:sz w:val="24"/>
          <w:szCs w:val="24"/>
        </w:rPr>
        <w:t xml:space="preserve"> έως </w:t>
      </w:r>
      <w:r w:rsidR="007A1704" w:rsidRPr="007A1704">
        <w:rPr>
          <w:position w:val="-6"/>
          <w:sz w:val="24"/>
          <w:szCs w:val="24"/>
        </w:rPr>
        <w:object w:dxaOrig="180" w:dyaOrig="260" w14:anchorId="18A2B3F5">
          <v:shape id="_x0000_i1029" type="#_x0000_t75" style="width:9pt;height:13.5pt" o:ole="">
            <v:imagedata r:id="rId20" o:title=""/>
          </v:shape>
          <o:OLEObject Type="Embed" ProgID="Equation.DSMT4" ShapeID="_x0000_i1029" DrawAspect="Content" ObjectID="_1742653214" r:id="rId21"/>
        </w:object>
      </w:r>
      <w:r>
        <w:rPr>
          <w:sz w:val="24"/>
          <w:szCs w:val="24"/>
        </w:rPr>
        <w:t xml:space="preserve"> </w:t>
      </w:r>
      <w:proofErr w:type="spellStart"/>
      <w:r w:rsidRPr="00E018CA">
        <w:rPr>
          <w:sz w:val="24"/>
          <w:szCs w:val="24"/>
        </w:rPr>
        <w:t>sec</w:t>
      </w:r>
      <w:proofErr w:type="spellEnd"/>
      <w:r>
        <w:rPr>
          <w:sz w:val="24"/>
          <w:szCs w:val="24"/>
        </w:rPr>
        <w:t xml:space="preserve">. </w:t>
      </w:r>
    </w:p>
    <w:p w14:paraId="77F80C59" w14:textId="14E957A9" w:rsidR="00687A54" w:rsidRDefault="001C281F" w:rsidP="00687A54">
      <w:pPr>
        <w:pStyle w:val="a8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i</w:t>
      </w:r>
      <w:proofErr w:type="gramEnd"/>
      <w:r w:rsidRPr="001C281F">
        <w:rPr>
          <w:sz w:val="24"/>
          <w:szCs w:val="24"/>
        </w:rPr>
        <w:t xml:space="preserve">. </w:t>
      </w:r>
      <w:r>
        <w:rPr>
          <w:sz w:val="24"/>
          <w:szCs w:val="24"/>
        </w:rPr>
        <w:t>Να βρείτε πότε το κινητό Α είχε ταχύτητα μηδέν.</w:t>
      </w:r>
    </w:p>
    <w:p w14:paraId="6490DABB" w14:textId="5FE0E159" w:rsidR="007A6857" w:rsidRDefault="007A6857" w:rsidP="007A6857">
      <w:pPr>
        <w:pStyle w:val="a8"/>
        <w:spacing w:line="360" w:lineRule="auto"/>
        <w:jc w:val="right"/>
        <w:rPr>
          <w:sz w:val="24"/>
          <w:szCs w:val="24"/>
        </w:rPr>
      </w:pPr>
      <w:r w:rsidRPr="007C767D">
        <w:rPr>
          <w:sz w:val="24"/>
          <w:szCs w:val="24"/>
        </w:rPr>
        <w:t xml:space="preserve">(Μονάδες </w:t>
      </w:r>
      <w:r>
        <w:rPr>
          <w:sz w:val="24"/>
          <w:szCs w:val="24"/>
        </w:rPr>
        <w:t>0</w:t>
      </w:r>
      <w:r w:rsidR="00513350">
        <w:rPr>
          <w:sz w:val="24"/>
          <w:szCs w:val="24"/>
        </w:rPr>
        <w:t>5</w:t>
      </w:r>
      <w:r w:rsidRPr="007C767D">
        <w:rPr>
          <w:sz w:val="24"/>
          <w:szCs w:val="24"/>
        </w:rPr>
        <w:t>)</w:t>
      </w:r>
    </w:p>
    <w:p w14:paraId="62CF7033" w14:textId="1E00C892" w:rsidR="001C281F" w:rsidRDefault="001C281F" w:rsidP="001C281F">
      <w:pPr>
        <w:pStyle w:val="a8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</w:t>
      </w:r>
      <w:r w:rsidRPr="001C281F">
        <w:rPr>
          <w:sz w:val="24"/>
          <w:szCs w:val="24"/>
        </w:rPr>
        <w:t xml:space="preserve">. </w:t>
      </w:r>
      <w:r w:rsidRPr="00F037C4">
        <w:rPr>
          <w:sz w:val="24"/>
          <w:szCs w:val="24"/>
        </w:rPr>
        <w:t>Να βρείτε τ</w:t>
      </w:r>
      <w:r w:rsidRPr="00687A54">
        <w:rPr>
          <w:sz w:val="24"/>
          <w:szCs w:val="24"/>
        </w:rPr>
        <w:t>α χρονικά διαστήματα κατά τα οποία το κινητό Α κιν</w:t>
      </w:r>
      <w:r>
        <w:rPr>
          <w:sz w:val="24"/>
          <w:szCs w:val="24"/>
        </w:rPr>
        <w:t>ήθηκε</w:t>
      </w:r>
      <w:r w:rsidRPr="00687A54">
        <w:rPr>
          <w:sz w:val="24"/>
          <w:szCs w:val="24"/>
        </w:rPr>
        <w:t xml:space="preserve"> προς τα δεξιά και αυτά που κιν</w:t>
      </w:r>
      <w:r>
        <w:rPr>
          <w:sz w:val="24"/>
          <w:szCs w:val="24"/>
        </w:rPr>
        <w:t>ήθηκε</w:t>
      </w:r>
      <w:r w:rsidRPr="00687A54">
        <w:rPr>
          <w:sz w:val="24"/>
          <w:szCs w:val="24"/>
        </w:rPr>
        <w:t xml:space="preserve"> προς τα αριστερά.</w:t>
      </w:r>
    </w:p>
    <w:p w14:paraId="1F1B4476" w14:textId="4C4306CE" w:rsidR="001C281F" w:rsidRPr="001C281F" w:rsidRDefault="001C281F" w:rsidP="001C281F">
      <w:pPr>
        <w:pStyle w:val="a8"/>
        <w:spacing w:line="360" w:lineRule="auto"/>
        <w:jc w:val="right"/>
        <w:rPr>
          <w:sz w:val="24"/>
          <w:szCs w:val="24"/>
        </w:rPr>
      </w:pPr>
      <w:r w:rsidRPr="007C767D">
        <w:rPr>
          <w:sz w:val="24"/>
          <w:szCs w:val="24"/>
        </w:rPr>
        <w:t xml:space="preserve">(Μονάδες </w:t>
      </w:r>
      <w:r>
        <w:rPr>
          <w:sz w:val="24"/>
          <w:szCs w:val="24"/>
        </w:rPr>
        <w:t>04</w:t>
      </w:r>
      <w:r w:rsidRPr="007C767D">
        <w:rPr>
          <w:sz w:val="24"/>
          <w:szCs w:val="24"/>
        </w:rPr>
        <w:t>)</w:t>
      </w:r>
    </w:p>
    <w:p w14:paraId="7D3B65EB" w14:textId="64154533" w:rsidR="00687A54" w:rsidRPr="00627D88" w:rsidRDefault="00687A54" w:rsidP="00627D88">
      <w:pPr>
        <w:pStyle w:val="a8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βρείτε τ</w:t>
      </w:r>
      <w:r w:rsidRPr="00687A54">
        <w:rPr>
          <w:sz w:val="24"/>
          <w:szCs w:val="24"/>
        </w:rPr>
        <w:t xml:space="preserve">ο συνολικό διάστημα </w:t>
      </w:r>
      <w:r w:rsidRPr="00682AF1">
        <w:rPr>
          <w:position w:val="-6"/>
        </w:rPr>
        <w:object w:dxaOrig="200" w:dyaOrig="260" w14:anchorId="6AC1D35E">
          <v:shape id="_x0000_i1030" type="#_x0000_t75" style="width:10.5pt;height:13.5pt" o:ole="">
            <v:imagedata r:id="rId22" o:title=""/>
          </v:shape>
          <o:OLEObject Type="Embed" ProgID="Equation.DSMT4" ShapeID="_x0000_i1030" DrawAspect="Content" ObjectID="_1742653215" r:id="rId23"/>
        </w:object>
      </w:r>
      <w:r w:rsidRPr="00687A54">
        <w:rPr>
          <w:sz w:val="24"/>
          <w:szCs w:val="24"/>
        </w:rPr>
        <w:t xml:space="preserve"> που δι</w:t>
      </w:r>
      <w:r w:rsidR="00A35B27">
        <w:rPr>
          <w:sz w:val="24"/>
          <w:szCs w:val="24"/>
        </w:rPr>
        <w:t>ή</w:t>
      </w:r>
      <w:r w:rsidRPr="00687A54">
        <w:rPr>
          <w:sz w:val="24"/>
          <w:szCs w:val="24"/>
        </w:rPr>
        <w:t>νυσε το κινητό Α.</w:t>
      </w:r>
    </w:p>
    <w:p w14:paraId="3C8563F3" w14:textId="1CEB77F7" w:rsidR="005E2005" w:rsidRPr="007C767D" w:rsidRDefault="00A35AA6" w:rsidP="005056A4">
      <w:pPr>
        <w:pStyle w:val="a8"/>
        <w:spacing w:line="360" w:lineRule="auto"/>
        <w:jc w:val="right"/>
        <w:rPr>
          <w:sz w:val="24"/>
          <w:szCs w:val="24"/>
        </w:rPr>
      </w:pPr>
      <w:r w:rsidRPr="007C767D">
        <w:rPr>
          <w:sz w:val="24"/>
          <w:szCs w:val="24"/>
        </w:rPr>
        <w:t xml:space="preserve">(Μονάδες </w:t>
      </w:r>
      <w:r w:rsidR="00513350">
        <w:rPr>
          <w:sz w:val="24"/>
          <w:szCs w:val="24"/>
        </w:rPr>
        <w:t>10</w:t>
      </w:r>
      <w:r w:rsidRPr="007C767D">
        <w:rPr>
          <w:sz w:val="24"/>
          <w:szCs w:val="24"/>
        </w:rPr>
        <w:t>)</w:t>
      </w:r>
    </w:p>
    <w:p w14:paraId="7023F93A" w14:textId="5A27AA51" w:rsidR="00056AE4" w:rsidRPr="00056AE4" w:rsidRDefault="00056AE4" w:rsidP="00056AE4">
      <w:pPr>
        <w:pStyle w:val="a8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bookmarkStart w:id="1" w:name="_Hlk114407211"/>
      <w:r>
        <w:rPr>
          <w:sz w:val="24"/>
          <w:szCs w:val="24"/>
        </w:rPr>
        <w:t xml:space="preserve">Να αποδείξετε ότι </w:t>
      </w:r>
      <w:r w:rsidRPr="00056AE4">
        <w:rPr>
          <w:sz w:val="24"/>
          <w:szCs w:val="24"/>
        </w:rPr>
        <w:t xml:space="preserve">κατά τη διάρκεια της κίνησης </w:t>
      </w:r>
      <w:r>
        <w:rPr>
          <w:sz w:val="24"/>
          <w:szCs w:val="24"/>
        </w:rPr>
        <w:t xml:space="preserve">του κινητού Α, από τη χρονική στιγμή </w:t>
      </w:r>
      <w:r w:rsidRPr="00C877EE">
        <w:rPr>
          <w:noProof/>
          <w:position w:val="-4"/>
          <w:sz w:val="24"/>
          <w:szCs w:val="24"/>
        </w:rPr>
        <w:object w:dxaOrig="180" w:dyaOrig="240" w14:anchorId="6CB23B9E">
          <v:shape id="_x0000_i1031" type="#_x0000_t75" style="width:9pt;height:12pt" o:ole="">
            <v:imagedata r:id="rId24" o:title=""/>
          </v:shape>
          <o:OLEObject Type="Embed" ProgID="Equation.DSMT4" ShapeID="_x0000_i1031" DrawAspect="Content" ObjectID="_1742653216" r:id="rId25"/>
        </w:object>
      </w:r>
      <w:r>
        <w:rPr>
          <w:noProof/>
          <w:sz w:val="24"/>
          <w:szCs w:val="24"/>
          <w:lang w:val="en-US"/>
        </w:rPr>
        <w:t>sec</w:t>
      </w:r>
      <w:r>
        <w:rPr>
          <w:noProof/>
          <w:sz w:val="24"/>
          <w:szCs w:val="24"/>
        </w:rPr>
        <w:t xml:space="preserve"> έως τη χρονική στιγμή </w:t>
      </w:r>
      <w:r w:rsidRPr="00C877EE">
        <w:rPr>
          <w:noProof/>
          <w:position w:val="-24"/>
          <w:sz w:val="24"/>
          <w:szCs w:val="24"/>
        </w:rPr>
        <w:object w:dxaOrig="220" w:dyaOrig="620" w14:anchorId="0CA61EB4">
          <v:shape id="_x0000_i1032" type="#_x0000_t75" style="width:11.25pt;height:30.75pt" o:ole="">
            <v:imagedata r:id="rId26" o:title=""/>
          </v:shape>
          <o:OLEObject Type="Embed" ProgID="Equation.DSMT4" ShapeID="_x0000_i1032" DrawAspect="Content" ObjectID="_1742653217" r:id="rId27"/>
        </w:object>
      </w:r>
      <w:r>
        <w:rPr>
          <w:noProof/>
          <w:sz w:val="24"/>
          <w:szCs w:val="24"/>
        </w:rPr>
        <w:t xml:space="preserve"> </w:t>
      </w:r>
      <w:r>
        <w:rPr>
          <w:noProof/>
          <w:sz w:val="24"/>
          <w:szCs w:val="24"/>
          <w:lang w:val="en-US"/>
        </w:rPr>
        <w:t>sec</w:t>
      </w:r>
      <w:r>
        <w:rPr>
          <w:noProof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056AE4">
        <w:rPr>
          <w:sz w:val="24"/>
          <w:szCs w:val="24"/>
        </w:rPr>
        <w:t>υπ</w:t>
      </w:r>
      <w:r w:rsidR="00EC0340">
        <w:rPr>
          <w:sz w:val="24"/>
          <w:szCs w:val="24"/>
        </w:rPr>
        <w:t>άρχει</w:t>
      </w:r>
      <w:r w:rsidRPr="00056AE4">
        <w:rPr>
          <w:sz w:val="24"/>
          <w:szCs w:val="24"/>
        </w:rPr>
        <w:t xml:space="preserve"> τουλάχιστον μια χρονική στιγμή κατά την οποία η στιγμιαία ταχύτητα </w:t>
      </w:r>
      <w:r>
        <w:rPr>
          <w:sz w:val="24"/>
          <w:szCs w:val="24"/>
        </w:rPr>
        <w:t>του Α</w:t>
      </w:r>
      <w:r w:rsidRPr="00056AE4">
        <w:rPr>
          <w:sz w:val="24"/>
          <w:szCs w:val="24"/>
        </w:rPr>
        <w:t xml:space="preserve"> </w:t>
      </w:r>
      <w:r w:rsidR="00A35B27">
        <w:rPr>
          <w:sz w:val="24"/>
          <w:szCs w:val="24"/>
        </w:rPr>
        <w:t>ήταν</w:t>
      </w:r>
      <w:r w:rsidRPr="00056AE4">
        <w:rPr>
          <w:sz w:val="24"/>
          <w:szCs w:val="24"/>
        </w:rPr>
        <w:t xml:space="preserve"> ίση με τη μέση ταχύτητα που είχε το </w:t>
      </w:r>
      <w:r>
        <w:rPr>
          <w:sz w:val="24"/>
          <w:szCs w:val="24"/>
        </w:rPr>
        <w:t>Α</w:t>
      </w:r>
      <w:r w:rsidRPr="00056AE4">
        <w:rPr>
          <w:sz w:val="24"/>
          <w:szCs w:val="24"/>
        </w:rPr>
        <w:t xml:space="preserve"> σ</w:t>
      </w:r>
      <w:r>
        <w:rPr>
          <w:sz w:val="24"/>
          <w:szCs w:val="24"/>
        </w:rPr>
        <w:t>το διάστημα</w:t>
      </w:r>
      <w:r w:rsidRPr="00056AE4">
        <w:rPr>
          <w:sz w:val="24"/>
          <w:szCs w:val="24"/>
        </w:rPr>
        <w:t xml:space="preserve"> </w:t>
      </w:r>
      <w:r>
        <w:rPr>
          <w:sz w:val="24"/>
          <w:szCs w:val="24"/>
        </w:rPr>
        <w:t>αυτό.</w:t>
      </w:r>
    </w:p>
    <w:p w14:paraId="05CE0566" w14:textId="78FF040A" w:rsidR="00924377" w:rsidRPr="007C767D" w:rsidRDefault="00924377" w:rsidP="00924377">
      <w:pPr>
        <w:pStyle w:val="a8"/>
        <w:spacing w:line="360" w:lineRule="auto"/>
        <w:jc w:val="right"/>
        <w:rPr>
          <w:sz w:val="24"/>
          <w:szCs w:val="24"/>
        </w:rPr>
      </w:pPr>
      <w:r w:rsidRPr="007C767D">
        <w:rPr>
          <w:sz w:val="24"/>
          <w:szCs w:val="24"/>
        </w:rPr>
        <w:t>(Μονάδες 0</w:t>
      </w:r>
      <w:r w:rsidR="00513350">
        <w:rPr>
          <w:sz w:val="24"/>
          <w:szCs w:val="24"/>
        </w:rPr>
        <w:t>6</w:t>
      </w:r>
      <w:r w:rsidRPr="007C767D">
        <w:rPr>
          <w:sz w:val="24"/>
          <w:szCs w:val="24"/>
        </w:rPr>
        <w:t>)</w:t>
      </w:r>
      <w:bookmarkEnd w:id="1"/>
    </w:p>
    <w:sectPr w:rsidR="00924377" w:rsidRPr="007C767D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5BECAE" w14:textId="77777777" w:rsidR="00F36235" w:rsidRDefault="00F36235" w:rsidP="005E6BE2">
      <w:r>
        <w:separator/>
      </w:r>
    </w:p>
  </w:endnote>
  <w:endnote w:type="continuationSeparator" w:id="0">
    <w:p w14:paraId="6FBF3180" w14:textId="77777777" w:rsidR="00F36235" w:rsidRDefault="00F36235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28A3B9" w14:textId="77777777" w:rsidR="00F36235" w:rsidRDefault="00F36235" w:rsidP="005E6BE2">
      <w:r>
        <w:separator/>
      </w:r>
    </w:p>
  </w:footnote>
  <w:footnote w:type="continuationSeparator" w:id="0">
    <w:p w14:paraId="56750228" w14:textId="77777777" w:rsidR="00F36235" w:rsidRDefault="00F36235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34AAF"/>
    <w:multiLevelType w:val="hybridMultilevel"/>
    <w:tmpl w:val="A004474E"/>
    <w:lvl w:ilvl="0" w:tplc="79263FA2">
      <w:numFmt w:val="bullet"/>
      <w:lvlText w:val="-"/>
      <w:lvlJc w:val="left"/>
      <w:pPr>
        <w:ind w:left="1185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>
    <w:nsid w:val="0F137EEC"/>
    <w:multiLevelType w:val="hybridMultilevel"/>
    <w:tmpl w:val="2DFA3B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71077"/>
    <w:multiLevelType w:val="hybridMultilevel"/>
    <w:tmpl w:val="A184F734"/>
    <w:lvl w:ilvl="0" w:tplc="5FAA5CDA"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28114DA5"/>
    <w:multiLevelType w:val="hybridMultilevel"/>
    <w:tmpl w:val="FE6CFDA2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2D083654"/>
    <w:multiLevelType w:val="hybridMultilevel"/>
    <w:tmpl w:val="D7F2F838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27D2C9C"/>
    <w:multiLevelType w:val="hybridMultilevel"/>
    <w:tmpl w:val="B53415EE"/>
    <w:lvl w:ilvl="0" w:tplc="40FA410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B">
      <w:start w:val="1"/>
      <w:numFmt w:val="lowerRoman"/>
      <w:lvlText w:val="%2."/>
      <w:lvlJc w:val="righ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ED630B"/>
    <w:multiLevelType w:val="hybridMultilevel"/>
    <w:tmpl w:val="70A292C8"/>
    <w:lvl w:ilvl="0" w:tplc="19F41AF4">
      <w:numFmt w:val="bullet"/>
      <w:lvlText w:val="-"/>
      <w:lvlJc w:val="left"/>
      <w:pPr>
        <w:ind w:left="1125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>
    <w:nsid w:val="5C2F47BA"/>
    <w:multiLevelType w:val="hybridMultilevel"/>
    <w:tmpl w:val="9B802020"/>
    <w:lvl w:ilvl="0" w:tplc="40FA410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65" w:hanging="360"/>
      </w:pPr>
      <w:rPr>
        <w:rFonts w:ascii="Calibri" w:hAnsi="Calibri" w:hint="default"/>
        <w:b w:val="0"/>
        <w:i w:val="0"/>
        <w:sz w:val="24"/>
      </w:rPr>
    </w:lvl>
    <w:lvl w:ilvl="1" w:tplc="40FA410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)"/>
      <w:lvlJc w:val="left"/>
      <w:pPr>
        <w:ind w:left="1440" w:hanging="360"/>
      </w:pPr>
      <w:rPr>
        <w:rFonts w:ascii="Calibri" w:hAnsi="Calibri" w:hint="default"/>
        <w:b w:val="0"/>
        <w:i w:val="0"/>
        <w:sz w:val="24"/>
      </w:r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5FB323DE"/>
    <w:multiLevelType w:val="hybridMultilevel"/>
    <w:tmpl w:val="658E7836"/>
    <w:lvl w:ilvl="0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560DD9"/>
    <w:multiLevelType w:val="hybridMultilevel"/>
    <w:tmpl w:val="6C6CFF38"/>
    <w:lvl w:ilvl="0" w:tplc="FFFFFFFF">
      <w:start w:val="1"/>
      <w:numFmt w:val="lowerRoman"/>
      <w:lvlText w:val="%1."/>
      <w:lvlJc w:val="right"/>
      <w:pPr>
        <w:ind w:left="765" w:hanging="360"/>
      </w:p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2"/>
  </w:num>
  <w:num w:numId="2">
    <w:abstractNumId w:val="8"/>
  </w:num>
  <w:num w:numId="3">
    <w:abstractNumId w:val="6"/>
  </w:num>
  <w:num w:numId="4">
    <w:abstractNumId w:val="7"/>
  </w:num>
  <w:num w:numId="5">
    <w:abstractNumId w:val="5"/>
  </w:num>
  <w:num w:numId="6">
    <w:abstractNumId w:val="10"/>
  </w:num>
  <w:num w:numId="7">
    <w:abstractNumId w:val="1"/>
  </w:num>
  <w:num w:numId="8">
    <w:abstractNumId w:val="13"/>
  </w:num>
  <w:num w:numId="9">
    <w:abstractNumId w:val="0"/>
  </w:num>
  <w:num w:numId="10">
    <w:abstractNumId w:val="2"/>
  </w:num>
  <w:num w:numId="11">
    <w:abstractNumId w:val="9"/>
  </w:num>
  <w:num w:numId="12">
    <w:abstractNumId w:val="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A7"/>
    <w:rsid w:val="0000280E"/>
    <w:rsid w:val="00015786"/>
    <w:rsid w:val="000172EA"/>
    <w:rsid w:val="000239A0"/>
    <w:rsid w:val="000254AB"/>
    <w:rsid w:val="00046DD5"/>
    <w:rsid w:val="00056AE4"/>
    <w:rsid w:val="00077BA9"/>
    <w:rsid w:val="00082A87"/>
    <w:rsid w:val="00091CAD"/>
    <w:rsid w:val="00094A65"/>
    <w:rsid w:val="00094CBD"/>
    <w:rsid w:val="00094F1B"/>
    <w:rsid w:val="000978FA"/>
    <w:rsid w:val="000A011C"/>
    <w:rsid w:val="000A73F9"/>
    <w:rsid w:val="000C7177"/>
    <w:rsid w:val="000E6A3C"/>
    <w:rsid w:val="000F16D4"/>
    <w:rsid w:val="000F26B8"/>
    <w:rsid w:val="000F353F"/>
    <w:rsid w:val="00105218"/>
    <w:rsid w:val="00105E00"/>
    <w:rsid w:val="0011287D"/>
    <w:rsid w:val="00113F9C"/>
    <w:rsid w:val="00122A3E"/>
    <w:rsid w:val="00125E5A"/>
    <w:rsid w:val="00127139"/>
    <w:rsid w:val="00132E64"/>
    <w:rsid w:val="00141D0B"/>
    <w:rsid w:val="00152DD7"/>
    <w:rsid w:val="00161999"/>
    <w:rsid w:val="00172092"/>
    <w:rsid w:val="00174BB4"/>
    <w:rsid w:val="0019083F"/>
    <w:rsid w:val="00190AC6"/>
    <w:rsid w:val="0019274F"/>
    <w:rsid w:val="001951A2"/>
    <w:rsid w:val="00195F04"/>
    <w:rsid w:val="001961E1"/>
    <w:rsid w:val="001B1751"/>
    <w:rsid w:val="001B2742"/>
    <w:rsid w:val="001C281F"/>
    <w:rsid w:val="001E2C9B"/>
    <w:rsid w:val="001E45F2"/>
    <w:rsid w:val="001E688B"/>
    <w:rsid w:val="001E787B"/>
    <w:rsid w:val="001E7E63"/>
    <w:rsid w:val="00223546"/>
    <w:rsid w:val="0023623A"/>
    <w:rsid w:val="00240374"/>
    <w:rsid w:val="00244B42"/>
    <w:rsid w:val="00245CEB"/>
    <w:rsid w:val="00256F77"/>
    <w:rsid w:val="002579DC"/>
    <w:rsid w:val="00260E71"/>
    <w:rsid w:val="00271EA7"/>
    <w:rsid w:val="00277118"/>
    <w:rsid w:val="002A00A9"/>
    <w:rsid w:val="002A1071"/>
    <w:rsid w:val="002B0197"/>
    <w:rsid w:val="002C1B21"/>
    <w:rsid w:val="002E112D"/>
    <w:rsid w:val="00320B10"/>
    <w:rsid w:val="003246FE"/>
    <w:rsid w:val="00326924"/>
    <w:rsid w:val="003304B3"/>
    <w:rsid w:val="00341C95"/>
    <w:rsid w:val="00344F44"/>
    <w:rsid w:val="00350613"/>
    <w:rsid w:val="00361912"/>
    <w:rsid w:val="00361CEC"/>
    <w:rsid w:val="00365B0C"/>
    <w:rsid w:val="003721DE"/>
    <w:rsid w:val="003734D3"/>
    <w:rsid w:val="003827F0"/>
    <w:rsid w:val="00391DA5"/>
    <w:rsid w:val="003B2AAF"/>
    <w:rsid w:val="003B47B9"/>
    <w:rsid w:val="003D7527"/>
    <w:rsid w:val="003E6F2C"/>
    <w:rsid w:val="003F6D1B"/>
    <w:rsid w:val="00403453"/>
    <w:rsid w:val="004043F0"/>
    <w:rsid w:val="00414A34"/>
    <w:rsid w:val="004272FB"/>
    <w:rsid w:val="00430634"/>
    <w:rsid w:val="004333E6"/>
    <w:rsid w:val="00435EC4"/>
    <w:rsid w:val="00442A9E"/>
    <w:rsid w:val="00444B29"/>
    <w:rsid w:val="004560E7"/>
    <w:rsid w:val="0046194F"/>
    <w:rsid w:val="00462FB0"/>
    <w:rsid w:val="004659AE"/>
    <w:rsid w:val="00483424"/>
    <w:rsid w:val="004873AB"/>
    <w:rsid w:val="004D6E62"/>
    <w:rsid w:val="004E1237"/>
    <w:rsid w:val="004E68D0"/>
    <w:rsid w:val="004E7D1B"/>
    <w:rsid w:val="004F665B"/>
    <w:rsid w:val="005056A4"/>
    <w:rsid w:val="00513350"/>
    <w:rsid w:val="00517144"/>
    <w:rsid w:val="00521B6A"/>
    <w:rsid w:val="0052770B"/>
    <w:rsid w:val="0053399D"/>
    <w:rsid w:val="0053633A"/>
    <w:rsid w:val="00540A86"/>
    <w:rsid w:val="00556215"/>
    <w:rsid w:val="00567087"/>
    <w:rsid w:val="00572722"/>
    <w:rsid w:val="00572E32"/>
    <w:rsid w:val="00584B78"/>
    <w:rsid w:val="00595E66"/>
    <w:rsid w:val="005A6D79"/>
    <w:rsid w:val="005C33E6"/>
    <w:rsid w:val="005D186F"/>
    <w:rsid w:val="005D5CCF"/>
    <w:rsid w:val="005E2005"/>
    <w:rsid w:val="005E636E"/>
    <w:rsid w:val="005E6BE2"/>
    <w:rsid w:val="005E6C4E"/>
    <w:rsid w:val="005E77D1"/>
    <w:rsid w:val="005F0F3E"/>
    <w:rsid w:val="005F0F58"/>
    <w:rsid w:val="00602503"/>
    <w:rsid w:val="0060608B"/>
    <w:rsid w:val="006061F4"/>
    <w:rsid w:val="006107BF"/>
    <w:rsid w:val="00610BBF"/>
    <w:rsid w:val="00612D7A"/>
    <w:rsid w:val="006254A8"/>
    <w:rsid w:val="00625D94"/>
    <w:rsid w:val="006261E5"/>
    <w:rsid w:val="00627D88"/>
    <w:rsid w:val="006332F7"/>
    <w:rsid w:val="0063454A"/>
    <w:rsid w:val="00647639"/>
    <w:rsid w:val="00647FF3"/>
    <w:rsid w:val="006808BC"/>
    <w:rsid w:val="00682397"/>
    <w:rsid w:val="00682AF1"/>
    <w:rsid w:val="00684BAA"/>
    <w:rsid w:val="00687A54"/>
    <w:rsid w:val="00687D36"/>
    <w:rsid w:val="00690655"/>
    <w:rsid w:val="006A1B18"/>
    <w:rsid w:val="006B00A7"/>
    <w:rsid w:val="006B02D9"/>
    <w:rsid w:val="006B0B8F"/>
    <w:rsid w:val="006D3131"/>
    <w:rsid w:val="006D38AF"/>
    <w:rsid w:val="006E6CBB"/>
    <w:rsid w:val="006F3390"/>
    <w:rsid w:val="00717FAE"/>
    <w:rsid w:val="00724244"/>
    <w:rsid w:val="00724648"/>
    <w:rsid w:val="00725F6B"/>
    <w:rsid w:val="007436E1"/>
    <w:rsid w:val="00751D79"/>
    <w:rsid w:val="00755881"/>
    <w:rsid w:val="0075669D"/>
    <w:rsid w:val="00763146"/>
    <w:rsid w:val="00774097"/>
    <w:rsid w:val="007A1704"/>
    <w:rsid w:val="007A6857"/>
    <w:rsid w:val="007B2B90"/>
    <w:rsid w:val="007C3858"/>
    <w:rsid w:val="007C6947"/>
    <w:rsid w:val="007C767D"/>
    <w:rsid w:val="007D3C86"/>
    <w:rsid w:val="007D4397"/>
    <w:rsid w:val="007D6BDA"/>
    <w:rsid w:val="007F65C0"/>
    <w:rsid w:val="007F75A7"/>
    <w:rsid w:val="00817B49"/>
    <w:rsid w:val="00833EA2"/>
    <w:rsid w:val="008458D1"/>
    <w:rsid w:val="0085573B"/>
    <w:rsid w:val="00865F4D"/>
    <w:rsid w:val="00891784"/>
    <w:rsid w:val="00892EDA"/>
    <w:rsid w:val="00895A80"/>
    <w:rsid w:val="008A45A7"/>
    <w:rsid w:val="008B04E8"/>
    <w:rsid w:val="008B3E8C"/>
    <w:rsid w:val="008D27BB"/>
    <w:rsid w:val="008D66A0"/>
    <w:rsid w:val="008D6DB2"/>
    <w:rsid w:val="008F165F"/>
    <w:rsid w:val="008F5F5C"/>
    <w:rsid w:val="008F686B"/>
    <w:rsid w:val="008F6B15"/>
    <w:rsid w:val="008F75A0"/>
    <w:rsid w:val="00924377"/>
    <w:rsid w:val="00942512"/>
    <w:rsid w:val="00957908"/>
    <w:rsid w:val="009624A0"/>
    <w:rsid w:val="00963B61"/>
    <w:rsid w:val="00970FB2"/>
    <w:rsid w:val="00985949"/>
    <w:rsid w:val="009859B3"/>
    <w:rsid w:val="00985BE1"/>
    <w:rsid w:val="00990B49"/>
    <w:rsid w:val="00997F69"/>
    <w:rsid w:val="009A39A8"/>
    <w:rsid w:val="009A40ED"/>
    <w:rsid w:val="009B0BA6"/>
    <w:rsid w:val="009B7786"/>
    <w:rsid w:val="009D1A08"/>
    <w:rsid w:val="009E59E0"/>
    <w:rsid w:val="00A10853"/>
    <w:rsid w:val="00A13443"/>
    <w:rsid w:val="00A32A29"/>
    <w:rsid w:val="00A35AA6"/>
    <w:rsid w:val="00A35B27"/>
    <w:rsid w:val="00A438F6"/>
    <w:rsid w:val="00A46C55"/>
    <w:rsid w:val="00A53B7C"/>
    <w:rsid w:val="00A55B9F"/>
    <w:rsid w:val="00A61815"/>
    <w:rsid w:val="00A64C42"/>
    <w:rsid w:val="00A65219"/>
    <w:rsid w:val="00A67CB0"/>
    <w:rsid w:val="00A81191"/>
    <w:rsid w:val="00A844F5"/>
    <w:rsid w:val="00AA5C99"/>
    <w:rsid w:val="00AA5D11"/>
    <w:rsid w:val="00AA7344"/>
    <w:rsid w:val="00AB2C4E"/>
    <w:rsid w:val="00AE0791"/>
    <w:rsid w:val="00AE1DC3"/>
    <w:rsid w:val="00AE5D7D"/>
    <w:rsid w:val="00AF4151"/>
    <w:rsid w:val="00AF42E5"/>
    <w:rsid w:val="00AF6DDE"/>
    <w:rsid w:val="00B0089C"/>
    <w:rsid w:val="00B1096D"/>
    <w:rsid w:val="00B16B2C"/>
    <w:rsid w:val="00B31308"/>
    <w:rsid w:val="00B32CC3"/>
    <w:rsid w:val="00B60D42"/>
    <w:rsid w:val="00B643B7"/>
    <w:rsid w:val="00B6449E"/>
    <w:rsid w:val="00B816DC"/>
    <w:rsid w:val="00B90301"/>
    <w:rsid w:val="00B913A4"/>
    <w:rsid w:val="00B930BF"/>
    <w:rsid w:val="00BA3E80"/>
    <w:rsid w:val="00BB4860"/>
    <w:rsid w:val="00BC4704"/>
    <w:rsid w:val="00BC6E67"/>
    <w:rsid w:val="00BD4D90"/>
    <w:rsid w:val="00BE6B92"/>
    <w:rsid w:val="00BF4BEB"/>
    <w:rsid w:val="00C00E39"/>
    <w:rsid w:val="00C07F25"/>
    <w:rsid w:val="00C17198"/>
    <w:rsid w:val="00C350BE"/>
    <w:rsid w:val="00C45032"/>
    <w:rsid w:val="00C45669"/>
    <w:rsid w:val="00C459E7"/>
    <w:rsid w:val="00C47C77"/>
    <w:rsid w:val="00C47E1D"/>
    <w:rsid w:val="00C53625"/>
    <w:rsid w:val="00C6062E"/>
    <w:rsid w:val="00C6709E"/>
    <w:rsid w:val="00C70119"/>
    <w:rsid w:val="00C851CE"/>
    <w:rsid w:val="00C860C9"/>
    <w:rsid w:val="00C877EE"/>
    <w:rsid w:val="00CA5343"/>
    <w:rsid w:val="00CA74D5"/>
    <w:rsid w:val="00CB0429"/>
    <w:rsid w:val="00CB67DD"/>
    <w:rsid w:val="00CC7D49"/>
    <w:rsid w:val="00CD0107"/>
    <w:rsid w:val="00CD1A57"/>
    <w:rsid w:val="00CD63DC"/>
    <w:rsid w:val="00CE6F24"/>
    <w:rsid w:val="00CF3136"/>
    <w:rsid w:val="00D0079D"/>
    <w:rsid w:val="00D01F82"/>
    <w:rsid w:val="00D041A2"/>
    <w:rsid w:val="00D32A7F"/>
    <w:rsid w:val="00D33A73"/>
    <w:rsid w:val="00D40B5C"/>
    <w:rsid w:val="00D666F3"/>
    <w:rsid w:val="00D84F4B"/>
    <w:rsid w:val="00D8610C"/>
    <w:rsid w:val="00D93449"/>
    <w:rsid w:val="00DA76A6"/>
    <w:rsid w:val="00DB29CB"/>
    <w:rsid w:val="00DB4D5F"/>
    <w:rsid w:val="00DC5E75"/>
    <w:rsid w:val="00DC77DF"/>
    <w:rsid w:val="00DD2062"/>
    <w:rsid w:val="00DD4791"/>
    <w:rsid w:val="00DE7CDD"/>
    <w:rsid w:val="00E00C39"/>
    <w:rsid w:val="00E018CA"/>
    <w:rsid w:val="00E073EB"/>
    <w:rsid w:val="00E106B2"/>
    <w:rsid w:val="00E14C6B"/>
    <w:rsid w:val="00E21585"/>
    <w:rsid w:val="00E2388F"/>
    <w:rsid w:val="00E451D0"/>
    <w:rsid w:val="00E51074"/>
    <w:rsid w:val="00E65F57"/>
    <w:rsid w:val="00E73AE7"/>
    <w:rsid w:val="00E8288C"/>
    <w:rsid w:val="00E91D79"/>
    <w:rsid w:val="00E9603A"/>
    <w:rsid w:val="00E976DC"/>
    <w:rsid w:val="00EA233E"/>
    <w:rsid w:val="00EB3CFA"/>
    <w:rsid w:val="00EC0340"/>
    <w:rsid w:val="00EC3ADE"/>
    <w:rsid w:val="00ED7A85"/>
    <w:rsid w:val="00EE53F0"/>
    <w:rsid w:val="00EE5F5A"/>
    <w:rsid w:val="00EF0568"/>
    <w:rsid w:val="00EF251B"/>
    <w:rsid w:val="00EF4862"/>
    <w:rsid w:val="00F02AAC"/>
    <w:rsid w:val="00F037C4"/>
    <w:rsid w:val="00F06A5B"/>
    <w:rsid w:val="00F10C40"/>
    <w:rsid w:val="00F126A4"/>
    <w:rsid w:val="00F23B1D"/>
    <w:rsid w:val="00F2586D"/>
    <w:rsid w:val="00F36235"/>
    <w:rsid w:val="00F44497"/>
    <w:rsid w:val="00F45B0D"/>
    <w:rsid w:val="00F52ADB"/>
    <w:rsid w:val="00F56992"/>
    <w:rsid w:val="00F63D8E"/>
    <w:rsid w:val="00F663E9"/>
    <w:rsid w:val="00F73847"/>
    <w:rsid w:val="00F84888"/>
    <w:rsid w:val="00F9666D"/>
    <w:rsid w:val="00FA5AB6"/>
    <w:rsid w:val="00FB69F4"/>
    <w:rsid w:val="00FE0291"/>
    <w:rsid w:val="00FE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3EF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53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C70119"/>
    <w:rPr>
      <w:b/>
      <w:bCs/>
    </w:rPr>
  </w:style>
  <w:style w:type="character" w:customStyle="1" w:styleId="MTConvertedEquation">
    <w:name w:val="MTConvertedEquation"/>
    <w:basedOn w:val="a0"/>
    <w:rsid w:val="004E68D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53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C70119"/>
    <w:rPr>
      <w:b/>
      <w:bCs/>
    </w:rPr>
  </w:style>
  <w:style w:type="character" w:customStyle="1" w:styleId="MTConvertedEquation">
    <w:name w:val="MTConvertedEquation"/>
    <w:basedOn w:val="a0"/>
    <w:rsid w:val="004E68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5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9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5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2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image" Target="media/image4.wmf"/><Relationship Id="rId26" Type="http://schemas.openxmlformats.org/officeDocument/2006/relationships/image" Target="media/image8.wmf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5.bin"/><Relationship Id="rId7" Type="http://schemas.microsoft.com/office/2007/relationships/stylesWithEffects" Target="stylesWithEffects.xml"/><Relationship Id="rId12" Type="http://schemas.openxmlformats.org/officeDocument/2006/relationships/image" Target="media/image1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2" Type="http://schemas.openxmlformats.org/officeDocument/2006/relationships/customXml" Target="../customXml/item2.xml"/><Relationship Id="rId16" Type="http://schemas.openxmlformats.org/officeDocument/2006/relationships/image" Target="media/image3.wmf"/><Relationship Id="rId20" Type="http://schemas.openxmlformats.org/officeDocument/2006/relationships/image" Target="media/image5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7.wmf"/><Relationship Id="rId5" Type="http://schemas.openxmlformats.org/officeDocument/2006/relationships/numbering" Target="numbering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oleObject" Target="embeddings/oleObject4.bin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wmf"/><Relationship Id="rId22" Type="http://schemas.openxmlformats.org/officeDocument/2006/relationships/image" Target="media/image6.wmf"/><Relationship Id="rId27" Type="http://schemas.openxmlformats.org/officeDocument/2006/relationships/oleObject" Target="embeddings/oleObject8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thx\Desktop\&#932;&#961;&#940;&#960;&#949;&#950;&#945;%20&#952;&#949;&#956;&#940;&#964;&#969;&#957;%20&#921;&#917;&#928;\&#902;&#955;&#947;&#949;&#946;&#961;&#945;%20&#914;\&#915;&#921;&#913;%20&#917;&#923;&#917;&#915;&#935;&#927;\&#916;&#921;&#922;&#913;%20&#924;&#927;&#933;\&#933;&#928;&#927;&#936;&#919;&#934;&#921;&#913;%204\&#933;&#960;&#959;&#968;&#942;&#966;&#953;&#959;%20&#920;&#941;&#956;&#945;%204_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4" ma:contentTypeDescription="Δημιουργία νέου εγγράφου" ma:contentTypeScope="" ma:versionID="c4de8ce5753e03f7e9edb5a9da9ce87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673fa35d7dbf4308f46daf5964fac951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35BE09-9FA3-44CB-A991-FA2E90A673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E50238-80F1-4682-8C9B-037AF454C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Υποψήφιο Θέμα 4_1</Template>
  <TotalTime>0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2022-02-28T10:50:00Z</dcterms:created>
  <dcterms:modified xsi:type="dcterms:W3CDTF">2023-04-10T14:30:00Z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  <property fmtid="{D5CDD505-2E9C-101B-9397-08002B2CF9AE}" pid="3" name="MTWinEqns">
    <vt:bool>true</vt:bool>
  </property>
</Properties>
</file>