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986EE" w14:textId="12AF65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FD32CF">
        <w:rPr>
          <w:sz w:val="24"/>
          <w:szCs w:val="24"/>
        </w:rPr>
        <w:t>2</w:t>
      </w:r>
    </w:p>
    <w:p w14:paraId="1157BD46" w14:textId="7FC27CA4" w:rsidR="00FD32CF" w:rsidRPr="00FD32CF" w:rsidRDefault="00333A89" w:rsidP="00DC5E75">
      <w:pPr>
        <w:spacing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/>
          <w:color w:val="0C231A"/>
          <w:sz w:val="24"/>
          <w:szCs w:val="24"/>
          <w:lang w:eastAsia="el-GR"/>
        </w:rPr>
        <w:t>Στο παρακάτω σχήμα τα τετράπλευρα</w:t>
      </w:r>
      <w:r w:rsidRPr="00333A89"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 </w:t>
      </w:r>
      <w:r w:rsidRPr="00FD32CF">
        <w:rPr>
          <w:rFonts w:ascii="Calibri" w:eastAsia="Times New Roman" w:hAnsi="Calibri"/>
          <w:color w:val="0C231A"/>
          <w:sz w:val="24"/>
          <w:szCs w:val="24"/>
          <w:lang w:eastAsia="el-GR"/>
        </w:rPr>
        <w:t>ΑΒΔΓ και ΒΔΕΖ</w:t>
      </w:r>
      <w:r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 είναι </w:t>
      </w:r>
      <w:r w:rsidR="00FD32CF" w:rsidRPr="00FD32CF"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 παραλληλόγραμμα</w:t>
      </w:r>
      <w:r w:rsidR="00BE72DC">
        <w:rPr>
          <w:rFonts w:ascii="Calibri" w:eastAsia="Times New Roman" w:hAnsi="Calibri"/>
          <w:color w:val="0C231A"/>
          <w:sz w:val="24"/>
          <w:szCs w:val="24"/>
          <w:lang w:eastAsia="el-GR"/>
        </w:rPr>
        <w:t>.</w:t>
      </w:r>
      <w:r w:rsidR="00FD32CF" w:rsidRPr="00FD32CF">
        <w:rPr>
          <w:sz w:val="24"/>
          <w:szCs w:val="24"/>
        </w:rPr>
        <w:t xml:space="preserve"> </w:t>
      </w:r>
    </w:p>
    <w:p w14:paraId="7540FE12" w14:textId="6ADB7A5D" w:rsidR="00DC5E75" w:rsidRPr="00FD32CF" w:rsidRDefault="00333A89" w:rsidP="00333A89">
      <w:pPr>
        <w:spacing w:line="360" w:lineRule="auto"/>
        <w:jc w:val="center"/>
        <w:rPr>
          <w:sz w:val="24"/>
          <w:szCs w:val="24"/>
        </w:rPr>
      </w:pPr>
      <w:r w:rsidRPr="00FD32CF">
        <w:rPr>
          <w:noProof/>
          <w:sz w:val="24"/>
          <w:szCs w:val="24"/>
          <w:lang w:eastAsia="el-GR"/>
        </w:rPr>
        <w:drawing>
          <wp:inline distT="0" distB="0" distL="0" distR="0" wp14:anchorId="00F23840" wp14:editId="482FBE8F">
            <wp:extent cx="2606482" cy="1806766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24" cy="180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F9602" w14:textId="77777777" w:rsidR="00EF35B5" w:rsidRDefault="00FD32CF" w:rsidP="00FD32C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FD32CF">
        <w:rPr>
          <w:sz w:val="24"/>
          <w:szCs w:val="24"/>
        </w:rPr>
        <w:t>α)</w:t>
      </w:r>
      <w:r w:rsidR="00333A89">
        <w:rPr>
          <w:sz w:val="24"/>
          <w:szCs w:val="24"/>
        </w:rPr>
        <w:t xml:space="preserve"> Γιατί τα τμήματα ΑΓ και ΖΕ είναι ίσα;</w:t>
      </w:r>
      <w:r w:rsidR="005A6D79" w:rsidRPr="00FD32CF">
        <w:rPr>
          <w:sz w:val="24"/>
          <w:szCs w:val="24"/>
        </w:rPr>
        <w:tab/>
      </w:r>
      <w:r w:rsidR="00891784" w:rsidRPr="00FD32C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891784" w:rsidRPr="00FD32CF">
        <w:rPr>
          <w:sz w:val="24"/>
          <w:szCs w:val="24"/>
        </w:rPr>
        <w:t xml:space="preserve">      </w:t>
      </w:r>
    </w:p>
    <w:p w14:paraId="595FEBA1" w14:textId="00F25447" w:rsidR="00E73AE7" w:rsidRPr="00FD32CF" w:rsidRDefault="00EF35B5" w:rsidP="00FD32C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FD32CF">
        <w:rPr>
          <w:sz w:val="24"/>
          <w:szCs w:val="24"/>
        </w:rPr>
        <w:t>(</w:t>
      </w:r>
      <w:r w:rsidR="005A6D79" w:rsidRPr="00FD32CF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8</w:t>
      </w:r>
      <w:r w:rsidR="00D32A7F" w:rsidRPr="00FD32CF">
        <w:rPr>
          <w:sz w:val="24"/>
          <w:szCs w:val="24"/>
        </w:rPr>
        <w:t>)</w:t>
      </w:r>
    </w:p>
    <w:p w14:paraId="24791209" w14:textId="09BEA78D" w:rsidR="00333A89" w:rsidRDefault="00FD32CF" w:rsidP="00FD32C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FD32CF">
        <w:rPr>
          <w:sz w:val="24"/>
          <w:szCs w:val="24"/>
        </w:rPr>
        <w:t>β)</w:t>
      </w:r>
      <w:r w:rsidR="00333A89">
        <w:rPr>
          <w:sz w:val="24"/>
          <w:szCs w:val="24"/>
        </w:rPr>
        <w:t xml:space="preserve"> Γιατί τα τμήματα ΑΓ και ΖΕ είναι παράλληλα;</w:t>
      </w:r>
    </w:p>
    <w:p w14:paraId="29F1BEA5" w14:textId="3597C0C0" w:rsidR="00EF35B5" w:rsidRDefault="00EF35B5" w:rsidP="00FD32C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D32CF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8</w:t>
      </w:r>
      <w:r w:rsidRPr="00FD32CF">
        <w:rPr>
          <w:sz w:val="24"/>
          <w:szCs w:val="24"/>
        </w:rPr>
        <w:t>)</w:t>
      </w:r>
    </w:p>
    <w:p w14:paraId="464C14CF" w14:textId="170E7936" w:rsidR="00EF35B5" w:rsidRDefault="00333A89" w:rsidP="00FD32C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EF35B5">
        <w:rPr>
          <w:iCs/>
          <w:sz w:val="24"/>
          <w:szCs w:val="24"/>
        </w:rPr>
        <w:t xml:space="preserve"> Γιατί τ</w:t>
      </w:r>
      <w:r>
        <w:rPr>
          <w:iCs/>
          <w:sz w:val="24"/>
          <w:szCs w:val="24"/>
        </w:rPr>
        <w:t xml:space="preserve">ο </w:t>
      </w:r>
      <w:r w:rsidRPr="00FD32CF">
        <w:rPr>
          <w:rFonts w:ascii="Calibri" w:eastAsia="Times New Roman" w:hAnsi="Calibri"/>
          <w:color w:val="0C231A"/>
          <w:sz w:val="24"/>
          <w:szCs w:val="24"/>
          <w:lang w:eastAsia="el-GR"/>
        </w:rPr>
        <w:t>τετράπλ</w:t>
      </w:r>
      <w:r>
        <w:rPr>
          <w:rFonts w:ascii="Calibri" w:eastAsia="Times New Roman" w:hAnsi="Calibri"/>
          <w:color w:val="0C231A"/>
          <w:sz w:val="24"/>
          <w:szCs w:val="24"/>
          <w:lang w:eastAsia="el-GR"/>
        </w:rPr>
        <w:t>ευρο ΑΓΕΖ είναι παραλληλόγραμμο;</w:t>
      </w:r>
      <w:r w:rsidR="005A6D79" w:rsidRPr="00FD32CF">
        <w:rPr>
          <w:sz w:val="24"/>
          <w:szCs w:val="24"/>
        </w:rPr>
        <w:tab/>
      </w:r>
      <w:r w:rsidR="00EF35B5">
        <w:rPr>
          <w:sz w:val="24"/>
          <w:szCs w:val="24"/>
        </w:rPr>
        <w:t xml:space="preserve"> </w:t>
      </w:r>
    </w:p>
    <w:p w14:paraId="4FDF5954" w14:textId="1764B561" w:rsidR="00E73AE7" w:rsidRDefault="00EF35B5" w:rsidP="00FD32C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FD32CF">
        <w:rPr>
          <w:sz w:val="24"/>
          <w:szCs w:val="24"/>
        </w:rPr>
        <w:t>(</w:t>
      </w:r>
      <w:r w:rsidR="00DC5E75" w:rsidRPr="00FD32CF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9</w:t>
      </w:r>
      <w:r w:rsidR="00D32A7F" w:rsidRPr="00FD32CF">
        <w:rPr>
          <w:sz w:val="24"/>
          <w:szCs w:val="24"/>
        </w:rPr>
        <w:t>)</w:t>
      </w:r>
    </w:p>
    <w:p w14:paraId="71440CF4" w14:textId="5AB1EF2A" w:rsidR="00FD32CF" w:rsidRDefault="00FD32CF" w:rsidP="00FD32CF">
      <w:pPr>
        <w:rPr>
          <w:sz w:val="24"/>
          <w:szCs w:val="24"/>
        </w:rPr>
      </w:pPr>
    </w:p>
    <w:p w14:paraId="77310847" w14:textId="547ED0DF" w:rsidR="00FD32CF" w:rsidRPr="00FD32CF" w:rsidRDefault="00FD32CF" w:rsidP="00FD32CF">
      <w:pPr>
        <w:jc w:val="center"/>
        <w:rPr>
          <w:sz w:val="24"/>
          <w:szCs w:val="24"/>
        </w:rPr>
      </w:pPr>
    </w:p>
    <w:sectPr w:rsidR="00FD32CF" w:rsidRPr="00FD32C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A53F2" w14:textId="77777777" w:rsidR="00AD5DF2" w:rsidRDefault="00AD5DF2" w:rsidP="005E6BE2">
      <w:r>
        <w:separator/>
      </w:r>
    </w:p>
  </w:endnote>
  <w:endnote w:type="continuationSeparator" w:id="0">
    <w:p w14:paraId="7F43AFEA" w14:textId="77777777" w:rsidR="00AD5DF2" w:rsidRDefault="00AD5DF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4A072" w14:textId="77777777" w:rsidR="00AD5DF2" w:rsidRDefault="00AD5DF2" w:rsidP="005E6BE2">
      <w:r>
        <w:separator/>
      </w:r>
    </w:p>
  </w:footnote>
  <w:footnote w:type="continuationSeparator" w:id="0">
    <w:p w14:paraId="7E9E957A" w14:textId="77777777" w:rsidR="00AD5DF2" w:rsidRDefault="00AD5DF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CF"/>
    <w:rsid w:val="00094A65"/>
    <w:rsid w:val="000F26B8"/>
    <w:rsid w:val="000F353F"/>
    <w:rsid w:val="00105218"/>
    <w:rsid w:val="00190AC6"/>
    <w:rsid w:val="001E7E63"/>
    <w:rsid w:val="00223546"/>
    <w:rsid w:val="002466D0"/>
    <w:rsid w:val="00333A89"/>
    <w:rsid w:val="004C6669"/>
    <w:rsid w:val="00572722"/>
    <w:rsid w:val="005A6D79"/>
    <w:rsid w:val="005C33E6"/>
    <w:rsid w:val="005E6BE2"/>
    <w:rsid w:val="006332F7"/>
    <w:rsid w:val="006B02D9"/>
    <w:rsid w:val="0075669D"/>
    <w:rsid w:val="007B2B90"/>
    <w:rsid w:val="00817B49"/>
    <w:rsid w:val="00891784"/>
    <w:rsid w:val="008F6B15"/>
    <w:rsid w:val="00970FB2"/>
    <w:rsid w:val="00990B49"/>
    <w:rsid w:val="009B0BA6"/>
    <w:rsid w:val="009B7786"/>
    <w:rsid w:val="009C0271"/>
    <w:rsid w:val="00AA5C99"/>
    <w:rsid w:val="00AA5D11"/>
    <w:rsid w:val="00AD4F11"/>
    <w:rsid w:val="00AD5DF2"/>
    <w:rsid w:val="00B0089C"/>
    <w:rsid w:val="00B60D42"/>
    <w:rsid w:val="00BE72DC"/>
    <w:rsid w:val="00C17198"/>
    <w:rsid w:val="00C45669"/>
    <w:rsid w:val="00C53625"/>
    <w:rsid w:val="00C6709E"/>
    <w:rsid w:val="00CD1A57"/>
    <w:rsid w:val="00D32A7F"/>
    <w:rsid w:val="00DC5E75"/>
    <w:rsid w:val="00E21585"/>
    <w:rsid w:val="00E31BA7"/>
    <w:rsid w:val="00E73AE7"/>
    <w:rsid w:val="00EF35B5"/>
    <w:rsid w:val="00FA5AB6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DD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54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2023-02-06T17:46:00Z</dcterms:created>
  <dcterms:modified xsi:type="dcterms:W3CDTF">2023-04-02T15:38:00Z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