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1D45" w14:textId="3F027F39" w:rsidR="0075669D" w:rsidRPr="00896EE0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896EE0" w:rsidRPr="00896EE0">
        <w:rPr>
          <w:sz w:val="24"/>
          <w:szCs w:val="24"/>
        </w:rPr>
        <w:t>4</w:t>
      </w:r>
    </w:p>
    <w:p w14:paraId="7F07AF56" w14:textId="77777777" w:rsidR="00056C4C" w:rsidRDefault="00056C4C" w:rsidP="00056C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Δίνονται οι παρακάτω είκοσι παρατηρήσεις:</w:t>
      </w:r>
    </w:p>
    <w:p w14:paraId="64DE7073" w14:textId="77777777" w:rsidR="00056C4C" w:rsidRDefault="00056C4C" w:rsidP="00056C4C">
      <w:pPr>
        <w:spacing w:line="360" w:lineRule="auto"/>
        <w:jc w:val="both"/>
        <w:rPr>
          <w:sz w:val="24"/>
          <w:szCs w:val="24"/>
        </w:rPr>
      </w:pPr>
      <w:bookmarkStart w:id="0" w:name="_Hlk125294645"/>
      <m:oMathPara>
        <m:oMath>
          <m:r>
            <w:rPr>
              <w:rFonts w:ascii="Cambria Math" w:hAnsi="Cambria Math"/>
              <w:sz w:val="24"/>
              <w:szCs w:val="24"/>
            </w:rPr>
            <m:t>4, 5, 6, 4, 5, 7, 2, 4, 8, 11, 6, 7, 7, 4, 5, 7, 6, 10, 9, 9</m:t>
          </m:r>
        </m:oMath>
      </m:oMathPara>
    </w:p>
    <w:bookmarkEnd w:id="0"/>
    <w:p w14:paraId="448CCF82" w14:textId="77777777" w:rsidR="00056C4C" w:rsidRDefault="00056C4C" w:rsidP="00056C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υπολογίσετε:</w:t>
      </w:r>
    </w:p>
    <w:p w14:paraId="69017EFF" w14:textId="77777777" w:rsidR="00056C4C" w:rsidRPr="00E8602B" w:rsidRDefault="00056C4C" w:rsidP="00056C4C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</w:t>
      </w:r>
      <w:proofErr w:type="spellEnd"/>
      <w:r w:rsidRPr="00E8602B">
        <w:rPr>
          <w:sz w:val="24"/>
          <w:szCs w:val="24"/>
        </w:rPr>
        <w:t xml:space="preserve">. </w:t>
      </w:r>
      <w:r>
        <w:rPr>
          <w:sz w:val="24"/>
          <w:szCs w:val="24"/>
        </w:rPr>
        <w:t>την ελάχιστη και τη μέγιστη τιμή.</w:t>
      </w:r>
    </w:p>
    <w:p w14:paraId="23E3E274" w14:textId="564A15D0" w:rsidR="00056C4C" w:rsidRDefault="00056C4C" w:rsidP="00056C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E8602B">
        <w:rPr>
          <w:sz w:val="24"/>
          <w:szCs w:val="24"/>
        </w:rPr>
        <w:t xml:space="preserve">. </w:t>
      </w:r>
      <w:r>
        <w:rPr>
          <w:sz w:val="24"/>
          <w:szCs w:val="24"/>
        </w:rPr>
        <w:t>τη διάμεσο</w:t>
      </w:r>
      <w:r w:rsidRPr="00E8602B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δ</m:t>
        </m:r>
      </m:oMath>
      <w:r>
        <w:rPr>
          <w:sz w:val="24"/>
          <w:szCs w:val="24"/>
        </w:rPr>
        <w:t>.</w:t>
      </w:r>
    </w:p>
    <w:p w14:paraId="3B930F09" w14:textId="6F3AED42" w:rsidR="00056C4C" w:rsidRDefault="00056C4C" w:rsidP="00CD6A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CD6AAF">
        <w:rPr>
          <w:sz w:val="24"/>
          <w:szCs w:val="24"/>
          <w:lang w:val="en-US"/>
        </w:rPr>
        <w:t>ii</w:t>
      </w:r>
      <w:r w:rsidRPr="00E8602B">
        <w:rPr>
          <w:sz w:val="24"/>
          <w:szCs w:val="24"/>
        </w:rPr>
        <w:t>.</w:t>
      </w:r>
      <w:r>
        <w:rPr>
          <w:sz w:val="24"/>
          <w:szCs w:val="24"/>
        </w:rPr>
        <w:t xml:space="preserve"> τα τεταρτημόρια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8602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</m:oMath>
      <w:r w:rsidR="00CD6AAF" w:rsidRPr="00CD6AAF">
        <w:rPr>
          <w:rFonts w:eastAsiaTheme="minorEastAsia"/>
          <w:sz w:val="24"/>
          <w:szCs w:val="24"/>
        </w:rPr>
        <w:t>.</w:t>
      </w:r>
      <w:r w:rsidR="00CD6AAF">
        <w:rPr>
          <w:rFonts w:eastAsiaTheme="minorEastAsia"/>
          <w:sz w:val="24"/>
          <w:szCs w:val="24"/>
        </w:rPr>
        <w:tab/>
      </w:r>
      <w:r w:rsidR="00CD6AAF">
        <w:rPr>
          <w:rFonts w:eastAsiaTheme="minorEastAsia"/>
          <w:sz w:val="24"/>
          <w:szCs w:val="24"/>
        </w:rPr>
        <w:tab/>
      </w:r>
      <w:r w:rsidR="00CD6AAF">
        <w:rPr>
          <w:rFonts w:eastAsiaTheme="minorEastAsia"/>
          <w:sz w:val="24"/>
          <w:szCs w:val="24"/>
        </w:rPr>
        <w:tab/>
      </w:r>
      <w:r w:rsidR="00CD6AAF">
        <w:rPr>
          <w:rFonts w:eastAsiaTheme="minorEastAsia"/>
          <w:sz w:val="24"/>
          <w:szCs w:val="24"/>
        </w:rPr>
        <w:tab/>
      </w:r>
      <w:r w:rsidR="00CD6AAF">
        <w:rPr>
          <w:rFonts w:eastAsiaTheme="minorEastAsia"/>
          <w:sz w:val="24"/>
          <w:szCs w:val="24"/>
        </w:rPr>
        <w:tab/>
      </w:r>
      <w:r w:rsidR="00CD6AAF">
        <w:rPr>
          <w:rFonts w:eastAsiaTheme="minorEastAsia"/>
          <w:sz w:val="24"/>
          <w:szCs w:val="24"/>
        </w:rPr>
        <w:tab/>
      </w:r>
      <w:r w:rsidR="00CD6AAF" w:rsidRPr="00CD6AAF"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802D9">
        <w:rPr>
          <w:sz w:val="24"/>
          <w:szCs w:val="24"/>
        </w:rPr>
        <w:t xml:space="preserve">      (Μονάδες </w:t>
      </w:r>
      <w:r>
        <w:rPr>
          <w:sz w:val="24"/>
          <w:szCs w:val="24"/>
        </w:rPr>
        <w:t>12</w:t>
      </w:r>
      <w:r w:rsidRPr="00B802D9">
        <w:rPr>
          <w:sz w:val="24"/>
          <w:szCs w:val="24"/>
        </w:rPr>
        <w:t>)</w:t>
      </w:r>
    </w:p>
    <w:p w14:paraId="7E438471" w14:textId="77777777" w:rsidR="00CD6AAF" w:rsidRDefault="00CD6AAF" w:rsidP="00056C4C">
      <w:pPr>
        <w:tabs>
          <w:tab w:val="left" w:pos="6946"/>
        </w:tabs>
        <w:spacing w:line="360" w:lineRule="auto"/>
        <w:rPr>
          <w:sz w:val="24"/>
          <w:szCs w:val="24"/>
        </w:rPr>
      </w:pPr>
    </w:p>
    <w:p w14:paraId="13B48DC3" w14:textId="16F12E76" w:rsidR="00056C4C" w:rsidRPr="00CD6AAF" w:rsidRDefault="00056C4C" w:rsidP="00056C4C">
      <w:pPr>
        <w:tabs>
          <w:tab w:val="left" w:pos="694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β)</w:t>
      </w:r>
      <w:r w:rsidR="00CD6AAF">
        <w:rPr>
          <w:sz w:val="24"/>
          <w:szCs w:val="24"/>
        </w:rPr>
        <w:t xml:space="preserve"> Ένας συμμαθητής σας ισχυρίζεται ότι το παρακάτω </w:t>
      </w:r>
      <w:proofErr w:type="spellStart"/>
      <w:r w:rsidR="00CD6AAF">
        <w:rPr>
          <w:sz w:val="24"/>
          <w:szCs w:val="24"/>
        </w:rPr>
        <w:t>θηκόγραμμα</w:t>
      </w:r>
      <w:proofErr w:type="spellEnd"/>
      <w:r w:rsidR="00CD6AAF">
        <w:rPr>
          <w:sz w:val="24"/>
          <w:szCs w:val="24"/>
        </w:rPr>
        <w:t xml:space="preserve"> αντιστοιχεί στα παραπάνω δεδομένα. Ωστόσο έχει ένα λάθος. Μπορείτε να το εντοπίσετε;</w:t>
      </w:r>
    </w:p>
    <w:p w14:paraId="10AF1BE1" w14:textId="77777777" w:rsidR="00056C4C" w:rsidRDefault="00056C4C" w:rsidP="00056C4C">
      <w:pPr>
        <w:tabs>
          <w:tab w:val="left" w:pos="6946"/>
        </w:tabs>
        <w:spacing w:line="360" w:lineRule="auto"/>
        <w:rPr>
          <w:sz w:val="24"/>
          <w:szCs w:val="24"/>
        </w:rPr>
      </w:pPr>
      <w:r w:rsidRPr="00E8602B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 wp14:anchorId="63AC883F" wp14:editId="6CF3C4A2">
            <wp:extent cx="5606426" cy="1224170"/>
            <wp:effectExtent l="0" t="0" r="0" b="0"/>
            <wp:docPr id="1" name="Εικόνα 1" descr="Εικόνα που περιέχει μπάνιο, εσωτερικό, σε παράθεση, ντου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μπάνιο, εσωτερικό, σε παράθεση, ντους&#10;&#10;Περιγραφή που δημιουργήθηκε αυτόματα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04" b="44335"/>
                    <a:stretch/>
                  </pic:blipFill>
                  <pic:spPr bwMode="auto">
                    <a:xfrm>
                      <a:off x="0" y="0"/>
                      <a:ext cx="5647730" cy="1233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D3665" w14:textId="24AEB94D" w:rsidR="00056C4C" w:rsidRDefault="00056C4C" w:rsidP="00056C4C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B802D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B802D9">
        <w:rPr>
          <w:sz w:val="24"/>
          <w:szCs w:val="24"/>
        </w:rPr>
        <w:t xml:space="preserve">      (Μονάδες </w:t>
      </w:r>
      <w:r>
        <w:rPr>
          <w:sz w:val="24"/>
          <w:szCs w:val="24"/>
        </w:rPr>
        <w:t>8</w:t>
      </w:r>
      <w:r w:rsidRPr="00B802D9">
        <w:rPr>
          <w:sz w:val="24"/>
          <w:szCs w:val="24"/>
        </w:rPr>
        <w:t>)</w:t>
      </w:r>
    </w:p>
    <w:p w14:paraId="5E079477" w14:textId="344A676C" w:rsidR="00056C4C" w:rsidRDefault="00056C4C" w:rsidP="00056C4C">
      <w:pPr>
        <w:tabs>
          <w:tab w:val="left" w:pos="694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γ) Να </w:t>
      </w:r>
      <w:r w:rsidR="00610C92">
        <w:rPr>
          <w:sz w:val="24"/>
          <w:szCs w:val="24"/>
        </w:rPr>
        <w:t>κάνετε αλλαγή σε μία μόνο από τις παραπάνω</w:t>
      </w:r>
      <w:r>
        <w:rPr>
          <w:sz w:val="24"/>
          <w:szCs w:val="24"/>
        </w:rPr>
        <w:t xml:space="preserve"> </w:t>
      </w:r>
      <w:r w:rsidR="00610C92">
        <w:rPr>
          <w:sz w:val="24"/>
          <w:szCs w:val="24"/>
        </w:rPr>
        <w:t xml:space="preserve">παρατηρήσεις, έτσι ώστε στο νέο σύνολο είκοσι παρατηρήσεων που θα προκύψει, </w:t>
      </w:r>
      <w:r>
        <w:rPr>
          <w:sz w:val="24"/>
          <w:szCs w:val="24"/>
        </w:rPr>
        <w:t xml:space="preserve">να αντιστοιχεί το </w:t>
      </w:r>
      <w:proofErr w:type="spellStart"/>
      <w:r w:rsidR="00CD6AAF">
        <w:rPr>
          <w:sz w:val="24"/>
          <w:szCs w:val="24"/>
        </w:rPr>
        <w:t>θηκόγραμμα</w:t>
      </w:r>
      <w:proofErr w:type="spellEnd"/>
      <w:r w:rsidR="00CD6AAF">
        <w:rPr>
          <w:sz w:val="24"/>
          <w:szCs w:val="24"/>
        </w:rPr>
        <w:t xml:space="preserve"> του β) ερωτήματος</w:t>
      </w:r>
      <w:r>
        <w:rPr>
          <w:sz w:val="24"/>
          <w:szCs w:val="24"/>
        </w:rPr>
        <w:t>.</w:t>
      </w:r>
    </w:p>
    <w:p w14:paraId="2FC863CB" w14:textId="5EEF751A" w:rsidR="00A52694" w:rsidRPr="006C72B8" w:rsidRDefault="44811633" w:rsidP="00151091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44811633">
        <w:rPr>
          <w:sz w:val="24"/>
          <w:szCs w:val="24"/>
        </w:rPr>
        <w:t>(Μονάδες 5)</w:t>
      </w:r>
    </w:p>
    <w:sectPr w:rsidR="00A52694" w:rsidRPr="006C72B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B8FA" w14:textId="77777777" w:rsidR="001F09EB" w:rsidRDefault="001F09EB" w:rsidP="005E6BE2">
      <w:r>
        <w:separator/>
      </w:r>
    </w:p>
  </w:endnote>
  <w:endnote w:type="continuationSeparator" w:id="0">
    <w:p w14:paraId="2A16792B" w14:textId="77777777" w:rsidR="001F09EB" w:rsidRDefault="001F09E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3CBDB" w14:textId="77777777" w:rsidR="001F09EB" w:rsidRDefault="001F09EB" w:rsidP="005E6BE2">
      <w:r>
        <w:separator/>
      </w:r>
    </w:p>
  </w:footnote>
  <w:footnote w:type="continuationSeparator" w:id="0">
    <w:p w14:paraId="07FD0863" w14:textId="77777777" w:rsidR="001F09EB" w:rsidRDefault="001F09E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19E6"/>
    <w:multiLevelType w:val="hybridMultilevel"/>
    <w:tmpl w:val="126C12BA"/>
    <w:lvl w:ilvl="0" w:tplc="EDE0504E">
      <w:start w:val="1"/>
      <w:numFmt w:val="low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417A1"/>
    <w:multiLevelType w:val="hybridMultilevel"/>
    <w:tmpl w:val="A28C61FE"/>
    <w:lvl w:ilvl="0" w:tplc="29A63E20">
      <w:numFmt w:val="decimal"/>
      <w:lvlText w:val="%1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78173">
    <w:abstractNumId w:val="4"/>
  </w:num>
  <w:num w:numId="2" w16cid:durableId="567808097">
    <w:abstractNumId w:val="3"/>
  </w:num>
  <w:num w:numId="3" w16cid:durableId="1446775765">
    <w:abstractNumId w:val="1"/>
  </w:num>
  <w:num w:numId="4" w16cid:durableId="917054900">
    <w:abstractNumId w:val="2"/>
  </w:num>
  <w:num w:numId="5" w16cid:durableId="929970476">
    <w:abstractNumId w:val="5"/>
  </w:num>
  <w:num w:numId="6" w16cid:durableId="101647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CB"/>
    <w:rsid w:val="0004065E"/>
    <w:rsid w:val="00042C67"/>
    <w:rsid w:val="00056080"/>
    <w:rsid w:val="00056C4C"/>
    <w:rsid w:val="000770F2"/>
    <w:rsid w:val="00093B25"/>
    <w:rsid w:val="00094A65"/>
    <w:rsid w:val="000B1E9B"/>
    <w:rsid w:val="000B38E1"/>
    <w:rsid w:val="000F0D6C"/>
    <w:rsid w:val="000F26B8"/>
    <w:rsid w:val="000F353F"/>
    <w:rsid w:val="000F6754"/>
    <w:rsid w:val="00100B4D"/>
    <w:rsid w:val="00105218"/>
    <w:rsid w:val="001333E4"/>
    <w:rsid w:val="00151091"/>
    <w:rsid w:val="001536C4"/>
    <w:rsid w:val="00162E1A"/>
    <w:rsid w:val="00166418"/>
    <w:rsid w:val="00190AC6"/>
    <w:rsid w:val="001950D9"/>
    <w:rsid w:val="001C00E6"/>
    <w:rsid w:val="001E62DA"/>
    <w:rsid w:val="001E7064"/>
    <w:rsid w:val="001E7E63"/>
    <w:rsid w:val="001F09EB"/>
    <w:rsid w:val="00223546"/>
    <w:rsid w:val="00266333"/>
    <w:rsid w:val="0029168D"/>
    <w:rsid w:val="00291862"/>
    <w:rsid w:val="002A5314"/>
    <w:rsid w:val="002C7340"/>
    <w:rsid w:val="002E75C9"/>
    <w:rsid w:val="00301747"/>
    <w:rsid w:val="003339AC"/>
    <w:rsid w:val="00334D05"/>
    <w:rsid w:val="003378CA"/>
    <w:rsid w:val="00383AF3"/>
    <w:rsid w:val="00383FD8"/>
    <w:rsid w:val="003B3CA4"/>
    <w:rsid w:val="003D678D"/>
    <w:rsid w:val="003F5E74"/>
    <w:rsid w:val="00401791"/>
    <w:rsid w:val="00431FDF"/>
    <w:rsid w:val="004346D8"/>
    <w:rsid w:val="004469BE"/>
    <w:rsid w:val="004602D8"/>
    <w:rsid w:val="00480F74"/>
    <w:rsid w:val="004B2A67"/>
    <w:rsid w:val="00556D00"/>
    <w:rsid w:val="00572722"/>
    <w:rsid w:val="00584AEC"/>
    <w:rsid w:val="005947FE"/>
    <w:rsid w:val="005A6D79"/>
    <w:rsid w:val="005B3A69"/>
    <w:rsid w:val="005C33E6"/>
    <w:rsid w:val="005E6BE2"/>
    <w:rsid w:val="00610C92"/>
    <w:rsid w:val="00631A4D"/>
    <w:rsid w:val="006332F7"/>
    <w:rsid w:val="006601DB"/>
    <w:rsid w:val="006A1E84"/>
    <w:rsid w:val="006B02D9"/>
    <w:rsid w:val="006C72B8"/>
    <w:rsid w:val="006E2DBC"/>
    <w:rsid w:val="006E4CCB"/>
    <w:rsid w:val="007115AD"/>
    <w:rsid w:val="0071740B"/>
    <w:rsid w:val="00720721"/>
    <w:rsid w:val="00743731"/>
    <w:rsid w:val="0075669D"/>
    <w:rsid w:val="007671F6"/>
    <w:rsid w:val="007B2B90"/>
    <w:rsid w:val="008013D2"/>
    <w:rsid w:val="00817B49"/>
    <w:rsid w:val="0084465D"/>
    <w:rsid w:val="0084503B"/>
    <w:rsid w:val="008461E1"/>
    <w:rsid w:val="00855675"/>
    <w:rsid w:val="008709C4"/>
    <w:rsid w:val="00887B49"/>
    <w:rsid w:val="00891784"/>
    <w:rsid w:val="00896EE0"/>
    <w:rsid w:val="008A5ADE"/>
    <w:rsid w:val="008D3904"/>
    <w:rsid w:val="008D6FEF"/>
    <w:rsid w:val="008E01A5"/>
    <w:rsid w:val="008F6B15"/>
    <w:rsid w:val="0092261C"/>
    <w:rsid w:val="00925732"/>
    <w:rsid w:val="00970FB2"/>
    <w:rsid w:val="0099016A"/>
    <w:rsid w:val="00990B49"/>
    <w:rsid w:val="009B0BA6"/>
    <w:rsid w:val="009B63B2"/>
    <w:rsid w:val="009B7786"/>
    <w:rsid w:val="009E3E35"/>
    <w:rsid w:val="009F786C"/>
    <w:rsid w:val="00A150DC"/>
    <w:rsid w:val="00A30032"/>
    <w:rsid w:val="00A32FFC"/>
    <w:rsid w:val="00A44FC9"/>
    <w:rsid w:val="00A52694"/>
    <w:rsid w:val="00A527A9"/>
    <w:rsid w:val="00A93235"/>
    <w:rsid w:val="00AA5C99"/>
    <w:rsid w:val="00AA5D11"/>
    <w:rsid w:val="00AD1E41"/>
    <w:rsid w:val="00B0089C"/>
    <w:rsid w:val="00B415F5"/>
    <w:rsid w:val="00B528BC"/>
    <w:rsid w:val="00B60D42"/>
    <w:rsid w:val="00B802D9"/>
    <w:rsid w:val="00B8567D"/>
    <w:rsid w:val="00BC20C9"/>
    <w:rsid w:val="00C17198"/>
    <w:rsid w:val="00C34AC9"/>
    <w:rsid w:val="00C4439B"/>
    <w:rsid w:val="00C45669"/>
    <w:rsid w:val="00C53625"/>
    <w:rsid w:val="00C56B4F"/>
    <w:rsid w:val="00C6709E"/>
    <w:rsid w:val="00C77800"/>
    <w:rsid w:val="00CA2E50"/>
    <w:rsid w:val="00CB19BC"/>
    <w:rsid w:val="00CB1CAC"/>
    <w:rsid w:val="00CD1A57"/>
    <w:rsid w:val="00CD6AAF"/>
    <w:rsid w:val="00CF61E6"/>
    <w:rsid w:val="00D32A7F"/>
    <w:rsid w:val="00D51860"/>
    <w:rsid w:val="00D53479"/>
    <w:rsid w:val="00D7544E"/>
    <w:rsid w:val="00D95950"/>
    <w:rsid w:val="00DC5E75"/>
    <w:rsid w:val="00DD264C"/>
    <w:rsid w:val="00E07F56"/>
    <w:rsid w:val="00E108AA"/>
    <w:rsid w:val="00E15548"/>
    <w:rsid w:val="00E21585"/>
    <w:rsid w:val="00E5621D"/>
    <w:rsid w:val="00E73AE7"/>
    <w:rsid w:val="00ED566C"/>
    <w:rsid w:val="00ED6CFE"/>
    <w:rsid w:val="00EF30B3"/>
    <w:rsid w:val="00F001DB"/>
    <w:rsid w:val="00F21EDD"/>
    <w:rsid w:val="00F46A67"/>
    <w:rsid w:val="00FA1200"/>
    <w:rsid w:val="00FA5AB6"/>
    <w:rsid w:val="00FF3123"/>
    <w:rsid w:val="4481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F8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195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OneDrive\&#932;&#920;&#916;&#916;\z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1A7E3C7A5A242949ADC2DA3331D6E" ma:contentTypeVersion="8" ma:contentTypeDescription="Create a new document." ma:contentTypeScope="" ma:versionID="75be3187a464032d9ca33aaafba8fb63">
  <xsd:schema xmlns:xsd="http://www.w3.org/2001/XMLSchema" xmlns:xs="http://www.w3.org/2001/XMLSchema" xmlns:p="http://schemas.microsoft.com/office/2006/metadata/properties" xmlns:ns3="a43d7223-c20b-47fc-9b28-5ddbc0bb0e32" xmlns:ns4="cf2b194d-e0b3-4357-8bb6-5e40438261df" targetNamespace="http://schemas.microsoft.com/office/2006/metadata/properties" ma:root="true" ma:fieldsID="1f7034c492cb53b0055afb68dd506d76" ns3:_="" ns4:_="">
    <xsd:import namespace="a43d7223-c20b-47fc-9b28-5ddbc0bb0e32"/>
    <xsd:import namespace="cf2b194d-e0b3-4357-8bb6-5e40438261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d7223-c20b-47fc-9b28-5ddbc0bb0e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b194d-e0b3-4357-8bb6-5e4043826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06CC9E-AC2E-4834-BEEA-1FE4100BA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d7223-c20b-47fc-9b28-5ddbc0bb0e32"/>
    <ds:schemaRef ds:uri="cf2b194d-e0b3-4357-8bb6-5e40438261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91</Words>
  <Characters>520</Characters>
  <Application>Microsoft Office Word</Application>
  <DocSecurity>0</DocSecurity>
  <Lines>4</Lines>
  <Paragraphs>1</Paragraphs>
  <ScaleCrop>false</ScaleCrop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2023-01-21T16:42:00Z</dcterms:created>
  <dcterms:modified xsi:type="dcterms:W3CDTF">2023-02-05T13:59:00Z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0x0101000D21A7E3C7A5A242949ADC2DA3331D6E</vt:lpwstr>
  </property>
</Properties>
</file>