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9D" w:rsidRPr="00EC63C8" w:rsidRDefault="007F6C9D" w:rsidP="007D105B">
      <w:pPr>
        <w:spacing w:after="0" w:line="360" w:lineRule="auto"/>
        <w:ind w:right="-766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ΘΕΜΑ 2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BF171D" w:rsidRPr="00720760" w:rsidRDefault="00BF171D" w:rsidP="007207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bookmarkStart w:id="0" w:name="_GoBack"/>
      <w:bookmarkEnd w:id="0"/>
    </w:p>
    <w:p w:rsidR="007F6C9D" w:rsidRPr="00EC63C8" w:rsidRDefault="007F6C9D" w:rsidP="007F6C9D">
      <w:pPr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2.1</w:t>
      </w:r>
    </w:p>
    <w:p w:rsidR="007F6C9D" w:rsidRPr="00EC63C8" w:rsidRDefault="00321D2B" w:rsidP="007F6C9D">
      <w:pPr>
        <w:rPr>
          <w:rFonts w:cs="Calibri"/>
          <w:sz w:val="24"/>
          <w:szCs w:val="24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α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) </w:t>
      </w:r>
      <w:r w:rsidR="007F6C9D" w:rsidRPr="00EC63C8">
        <w:rPr>
          <w:rFonts w:eastAsia="Times New Roman" w:cs="Calibri"/>
          <w:bCs/>
          <w:sz w:val="24"/>
          <w:szCs w:val="24"/>
          <w:lang w:eastAsia="el-GR"/>
        </w:rPr>
        <w:t>Σ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</w:p>
    <w:p w:rsidR="007F6C9D" w:rsidRPr="00EC63C8" w:rsidRDefault="00321D2B" w:rsidP="007F6C9D">
      <w:pPr>
        <w:rPr>
          <w:rFonts w:cs="Calibri"/>
          <w:sz w:val="24"/>
          <w:szCs w:val="24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β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) </w:t>
      </w:r>
      <w:r w:rsidR="007F6C9D" w:rsidRPr="00EC63C8">
        <w:rPr>
          <w:rFonts w:eastAsia="Times New Roman" w:cs="Calibri"/>
          <w:bCs/>
          <w:sz w:val="24"/>
          <w:szCs w:val="24"/>
          <w:lang w:eastAsia="el-GR"/>
        </w:rPr>
        <w:t>Λ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</w:p>
    <w:p w:rsidR="007F6C9D" w:rsidRPr="00EC63C8" w:rsidRDefault="00321D2B" w:rsidP="007F6C9D">
      <w:pPr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cs="Calibri"/>
          <w:b/>
          <w:sz w:val="24"/>
          <w:szCs w:val="24"/>
        </w:rPr>
        <w:t>γ</w:t>
      </w:r>
      <w:r w:rsidR="007F6C9D" w:rsidRPr="00EC63C8">
        <w:rPr>
          <w:rFonts w:cs="Calibri"/>
          <w:b/>
          <w:sz w:val="24"/>
          <w:szCs w:val="24"/>
        </w:rPr>
        <w:t xml:space="preserve">) </w:t>
      </w:r>
      <w:r w:rsidR="007D105B">
        <w:rPr>
          <w:rFonts w:eastAsia="Times New Roman" w:cs="Calibri"/>
          <w:bCs/>
          <w:sz w:val="24"/>
          <w:szCs w:val="24"/>
          <w:lang w:eastAsia="el-GR"/>
        </w:rPr>
        <w:t>Λ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</w:p>
    <w:p w:rsidR="007F6C9D" w:rsidRPr="00EC63C8" w:rsidRDefault="00321D2B" w:rsidP="007F6C9D">
      <w:pPr>
        <w:rPr>
          <w:rFonts w:cs="Calibri"/>
          <w:sz w:val="24"/>
          <w:szCs w:val="24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δ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) </w:t>
      </w:r>
      <w:r w:rsidR="007F6C9D" w:rsidRPr="00EC63C8">
        <w:rPr>
          <w:rFonts w:eastAsia="Times New Roman" w:cs="Calibri"/>
          <w:bCs/>
          <w:sz w:val="24"/>
          <w:szCs w:val="24"/>
          <w:lang w:eastAsia="el-GR"/>
        </w:rPr>
        <w:t>Σ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</w:p>
    <w:p w:rsidR="007F6C9D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ε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) </w:t>
      </w:r>
      <w:r w:rsidR="007D105B">
        <w:rPr>
          <w:rFonts w:eastAsia="Times New Roman" w:cs="Calibri"/>
          <w:bCs/>
          <w:sz w:val="24"/>
          <w:szCs w:val="24"/>
          <w:lang w:eastAsia="el-GR"/>
        </w:rPr>
        <w:t>Σ</w:t>
      </w:r>
      <w:r w:rsidR="007F6C9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2.2</w:t>
      </w: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7D105B" w:rsidP="00321D2B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α</w:t>
      </w:r>
    </w:p>
    <w:p w:rsidR="00321D2B" w:rsidRPr="00EC63C8" w:rsidRDefault="007D105B" w:rsidP="00321D2B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β</w:t>
      </w:r>
    </w:p>
    <w:p w:rsidR="00240F94" w:rsidRPr="00EC63C8" w:rsidRDefault="00240F94" w:rsidP="00BF171D">
      <w:pPr>
        <w:rPr>
          <w:rFonts w:cs="Calibri"/>
          <w:sz w:val="24"/>
          <w:szCs w:val="24"/>
        </w:rPr>
      </w:pPr>
    </w:p>
    <w:sectPr w:rsidR="00240F94" w:rsidRPr="00EC63C8" w:rsidSect="00B816DB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A81" w:rsidRDefault="00302A81" w:rsidP="00422485">
      <w:pPr>
        <w:spacing w:after="0" w:line="240" w:lineRule="auto"/>
      </w:pPr>
      <w:r>
        <w:separator/>
      </w:r>
    </w:p>
  </w:endnote>
  <w:endnote w:type="continuationSeparator" w:id="0">
    <w:p w:rsidR="00302A81" w:rsidRDefault="00302A81" w:rsidP="0042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A81" w:rsidRDefault="00302A81" w:rsidP="00422485">
      <w:pPr>
        <w:spacing w:after="0" w:line="240" w:lineRule="auto"/>
      </w:pPr>
      <w:r>
        <w:separator/>
      </w:r>
    </w:p>
  </w:footnote>
  <w:footnote w:type="continuationSeparator" w:id="0">
    <w:p w:rsidR="00302A81" w:rsidRDefault="00302A81" w:rsidP="0042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485" w:rsidRDefault="004224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4340"/>
    <w:multiLevelType w:val="multilevel"/>
    <w:tmpl w:val="9BACC5F0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045E1"/>
    <w:multiLevelType w:val="hybridMultilevel"/>
    <w:tmpl w:val="02BAF7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DB"/>
    <w:rsid w:val="00087047"/>
    <w:rsid w:val="000D4450"/>
    <w:rsid w:val="000E3245"/>
    <w:rsid w:val="00240F94"/>
    <w:rsid w:val="0026624E"/>
    <w:rsid w:val="00302A81"/>
    <w:rsid w:val="00321D2B"/>
    <w:rsid w:val="00345B6E"/>
    <w:rsid w:val="00422485"/>
    <w:rsid w:val="00720760"/>
    <w:rsid w:val="007D105B"/>
    <w:rsid w:val="007F6C9D"/>
    <w:rsid w:val="008D68CE"/>
    <w:rsid w:val="00B816DB"/>
    <w:rsid w:val="00B94A35"/>
    <w:rsid w:val="00BF171D"/>
    <w:rsid w:val="00E31D46"/>
    <w:rsid w:val="00E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89E17-1A42-4002-A877-A23AB67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F171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2248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422485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42248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4224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13;&#932;&#917;&#929;&#921;&#925;&#913;\Documents\&#928;&#961;&#959;&#963;&#945;&#961;&#956;&#959;&#963;&#956;&#941;&#957;&#945;%20&#960;&#961;&#972;&#964;&#965;&#960;&#945;%20&#964;&#959;&#965;%20Office\&#931;&#937;&#931;&#932;&#927;&#933;_&#928;&#927;&#923;&#923;&#913;&#928;&#923;_&#922;&#917;&#934;&#913;&#923;&#921;&#916;&#913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ΣΩΣΤΟΥ_ΠΟΛΛΑΠΛ_ΚΕΦΑΛΙΔΑ.dot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2023-02-26T09:46:00Z</dcterms:created>
  <dcterms:modified xsi:type="dcterms:W3CDTF">2023-02-26T09:46:00Z</dcterms:modified>
</cp:coreProperties>
</file>