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C9D" w:rsidRPr="00A76921" w:rsidRDefault="007F6C9D" w:rsidP="00A76921">
      <w:pPr>
        <w:spacing w:after="0" w:line="360" w:lineRule="auto"/>
        <w:ind w:right="-766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</w:pP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ΘΕΜΑ 2</w:t>
      </w: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393B00" w:rsidRDefault="00393B00" w:rsidP="00C56B4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</w:pPr>
    </w:p>
    <w:p w:rsidR="007F6C9D" w:rsidRDefault="007F6C9D" w:rsidP="00C56B4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</w:pPr>
      <w:bookmarkStart w:id="0" w:name="_GoBack"/>
      <w:bookmarkEnd w:id="0"/>
      <w:r w:rsidRPr="00A76921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2.1</w:t>
      </w:r>
    </w:p>
    <w:p w:rsidR="00C56B40" w:rsidRPr="00A76921" w:rsidRDefault="00C56B40" w:rsidP="00C56B4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</w:pPr>
    </w:p>
    <w:p w:rsidR="007F6C9D" w:rsidRPr="00A76921" w:rsidRDefault="00321D2B" w:rsidP="00A76921">
      <w:pPr>
        <w:jc w:val="both"/>
        <w:rPr>
          <w:rFonts w:asciiTheme="minorHAnsi" w:hAnsiTheme="minorHAnsi" w:cstheme="minorHAnsi"/>
          <w:sz w:val="24"/>
          <w:szCs w:val="24"/>
        </w:rPr>
      </w:pPr>
      <w:r w:rsidRPr="00A76921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α</w:t>
      </w:r>
      <w:r w:rsidR="007F6C9D" w:rsidRPr="00A76921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 xml:space="preserve">) </w:t>
      </w:r>
      <w:r w:rsidR="00C56B40" w:rsidRPr="00C56B40">
        <w:rPr>
          <w:rFonts w:asciiTheme="minorHAnsi" w:eastAsia="Times New Roman" w:hAnsiTheme="minorHAnsi" w:cstheme="minorHAnsi"/>
          <w:bCs/>
          <w:sz w:val="24"/>
          <w:szCs w:val="24"/>
          <w:lang w:eastAsia="el-GR"/>
        </w:rPr>
        <w:t>1</w:t>
      </w:r>
      <w:r w:rsidR="007F6C9D" w:rsidRPr="00A76921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 xml:space="preserve"> </w:t>
      </w:r>
    </w:p>
    <w:p w:rsidR="007F6C9D" w:rsidRPr="00A76921" w:rsidRDefault="00321D2B" w:rsidP="00A76921">
      <w:pPr>
        <w:jc w:val="both"/>
        <w:rPr>
          <w:rFonts w:asciiTheme="minorHAnsi" w:hAnsiTheme="minorHAnsi" w:cstheme="minorHAnsi"/>
          <w:sz w:val="24"/>
          <w:szCs w:val="24"/>
        </w:rPr>
      </w:pPr>
      <w:r w:rsidRPr="00A76921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β</w:t>
      </w:r>
      <w:r w:rsidR="007F6C9D" w:rsidRPr="00A76921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 xml:space="preserve">) </w:t>
      </w:r>
      <w:r w:rsidR="00C56B40">
        <w:rPr>
          <w:rFonts w:asciiTheme="minorHAnsi" w:eastAsia="Times New Roman" w:hAnsiTheme="minorHAnsi" w:cstheme="minorHAnsi"/>
          <w:bCs/>
          <w:sz w:val="24"/>
          <w:szCs w:val="24"/>
          <w:lang w:eastAsia="el-GR"/>
        </w:rPr>
        <w:t>12</w:t>
      </w:r>
      <w:r w:rsidR="007F6C9D" w:rsidRPr="00A76921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 xml:space="preserve"> </w:t>
      </w:r>
    </w:p>
    <w:p w:rsidR="007F6C9D" w:rsidRPr="00A76921" w:rsidRDefault="00321D2B" w:rsidP="00A76921">
      <w:pPr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</w:pPr>
      <w:r w:rsidRPr="00A76921">
        <w:rPr>
          <w:rFonts w:asciiTheme="minorHAnsi" w:hAnsiTheme="minorHAnsi" w:cstheme="minorHAnsi"/>
          <w:b/>
          <w:sz w:val="24"/>
          <w:szCs w:val="24"/>
        </w:rPr>
        <w:t>γ</w:t>
      </w:r>
      <w:r w:rsidR="007F6C9D" w:rsidRPr="00A76921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C56B40">
        <w:rPr>
          <w:rFonts w:asciiTheme="minorHAnsi" w:eastAsia="Times New Roman" w:hAnsiTheme="minorHAnsi" w:cstheme="minorHAnsi"/>
          <w:bCs/>
          <w:sz w:val="24"/>
          <w:szCs w:val="24"/>
          <w:lang w:eastAsia="el-GR"/>
        </w:rPr>
        <w:t>5.1</w:t>
      </w:r>
    </w:p>
    <w:p w:rsidR="007F6C9D" w:rsidRPr="00A76921" w:rsidRDefault="00321D2B" w:rsidP="00A76921">
      <w:pPr>
        <w:jc w:val="both"/>
        <w:rPr>
          <w:rFonts w:asciiTheme="minorHAnsi" w:hAnsiTheme="minorHAnsi" w:cstheme="minorHAnsi"/>
          <w:sz w:val="24"/>
          <w:szCs w:val="24"/>
        </w:rPr>
      </w:pPr>
      <w:r w:rsidRPr="00A76921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δ</w:t>
      </w:r>
      <w:r w:rsidR="007F6C9D" w:rsidRPr="00A76921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 xml:space="preserve">) </w:t>
      </w:r>
      <w:r w:rsidR="00C56B40">
        <w:rPr>
          <w:rFonts w:asciiTheme="minorHAnsi" w:eastAsia="Times New Roman" w:hAnsiTheme="minorHAnsi" w:cstheme="minorHAnsi"/>
          <w:bCs/>
          <w:sz w:val="24"/>
          <w:szCs w:val="24"/>
          <w:lang w:eastAsia="el-GR"/>
        </w:rPr>
        <w:t>10</w:t>
      </w:r>
    </w:p>
    <w:p w:rsidR="007F6C9D" w:rsidRPr="00A76921" w:rsidRDefault="00321D2B" w:rsidP="00A7692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</w:pPr>
      <w:r w:rsidRPr="00A76921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ε</w:t>
      </w:r>
      <w:r w:rsidR="007F6C9D" w:rsidRPr="00A76921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 xml:space="preserve">) </w:t>
      </w:r>
      <w:r w:rsidR="00C56B40">
        <w:rPr>
          <w:rFonts w:asciiTheme="minorHAnsi" w:eastAsia="Times New Roman" w:hAnsiTheme="minorHAnsi" w:cstheme="minorHAnsi"/>
          <w:bCs/>
          <w:sz w:val="24"/>
          <w:szCs w:val="24"/>
          <w:lang w:eastAsia="el-GR"/>
        </w:rPr>
        <w:t>3</w:t>
      </w:r>
    </w:p>
    <w:p w:rsidR="00321D2B" w:rsidRPr="00A76921" w:rsidRDefault="00321D2B" w:rsidP="00A7692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</w:pPr>
    </w:p>
    <w:p w:rsidR="00321D2B" w:rsidRPr="00A76921" w:rsidRDefault="00321D2B" w:rsidP="00A7692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</w:pPr>
    </w:p>
    <w:p w:rsidR="00321D2B" w:rsidRPr="00A76921" w:rsidRDefault="00321D2B" w:rsidP="00A7692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</w:pPr>
      <w:r w:rsidRPr="00A76921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2.2</w:t>
      </w:r>
    </w:p>
    <w:p w:rsidR="00321D2B" w:rsidRPr="00A76921" w:rsidRDefault="00321D2B" w:rsidP="00A7692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</w:pPr>
    </w:p>
    <w:p w:rsidR="00321D2B" w:rsidRPr="00A76921" w:rsidRDefault="009E3F29" w:rsidP="00A76921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l-GR"/>
        </w:rPr>
        <w:t>Τροφοδοσία, νήματα</w:t>
      </w:r>
    </w:p>
    <w:p w:rsidR="00321D2B" w:rsidRDefault="009E3F29" w:rsidP="00A76921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l-GR"/>
        </w:rPr>
        <w:t>Ασάιτες</w:t>
      </w:r>
    </w:p>
    <w:p w:rsidR="009E3F29" w:rsidRDefault="009E3F29" w:rsidP="00A76921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l-GR"/>
        </w:rPr>
        <w:t>Περίπλοκα</w:t>
      </w:r>
    </w:p>
    <w:p w:rsidR="00240F94" w:rsidRPr="00C56B40" w:rsidRDefault="009E3F29" w:rsidP="00C25E8D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C56B40">
        <w:rPr>
          <w:rFonts w:asciiTheme="minorHAnsi" w:eastAsia="Times New Roman" w:hAnsiTheme="minorHAnsi" w:cstheme="minorHAnsi"/>
          <w:sz w:val="24"/>
          <w:szCs w:val="24"/>
          <w:lang w:eastAsia="el-GR"/>
        </w:rPr>
        <w:t>Ταυτόχρονα</w:t>
      </w:r>
    </w:p>
    <w:sectPr w:rsidR="00240F94" w:rsidRPr="00C56B40" w:rsidSect="00321D2B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F0BA9"/>
    <w:multiLevelType w:val="hybridMultilevel"/>
    <w:tmpl w:val="6EDC522C"/>
    <w:lvl w:ilvl="0" w:tplc="AE346E1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D4340"/>
    <w:multiLevelType w:val="multilevel"/>
    <w:tmpl w:val="9BACC5F0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045E1"/>
    <w:multiLevelType w:val="hybridMultilevel"/>
    <w:tmpl w:val="02BAF7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21"/>
    <w:rsid w:val="00087047"/>
    <w:rsid w:val="00153669"/>
    <w:rsid w:val="00240F94"/>
    <w:rsid w:val="00321D2B"/>
    <w:rsid w:val="00345B6E"/>
    <w:rsid w:val="00393B00"/>
    <w:rsid w:val="004C6D20"/>
    <w:rsid w:val="00793069"/>
    <w:rsid w:val="007A1E44"/>
    <w:rsid w:val="007F6C9D"/>
    <w:rsid w:val="009E3F29"/>
    <w:rsid w:val="00A76921"/>
    <w:rsid w:val="00AF3300"/>
    <w:rsid w:val="00B94A35"/>
    <w:rsid w:val="00BF171D"/>
    <w:rsid w:val="00C56B40"/>
    <w:rsid w:val="00EB46D6"/>
    <w:rsid w:val="00EC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56EC0-E3EC-4D9D-8AF0-0A464B4B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BF171D"/>
    <w:pPr>
      <w:ind w:left="720"/>
      <w:contextualSpacing/>
    </w:pPr>
  </w:style>
  <w:style w:type="table" w:styleId="a4">
    <w:name w:val="Table Grid"/>
    <w:basedOn w:val="a1"/>
    <w:uiPriority w:val="39"/>
    <w:rsid w:val="009E3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2;&#913;&#932;&#917;&#929;&#921;&#925;&#913;\Documents\&#928;&#961;&#959;&#963;&#945;&#961;&#956;&#959;&#963;&#956;&#941;&#957;&#945;%20&#960;&#961;&#972;&#964;&#965;&#960;&#945;%20&#964;&#959;&#965;%20Office\&#931;&#937;&#931;&#932;&#927;&#933;_&#928;&#927;&#923;&#923;&#913;&#928;&#923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ΣΩΣΤΟΥ_ΠΟΛΛΑΠΛ.dot</Template>
  <TotalTime>0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2</cp:revision>
  <dcterms:created xsi:type="dcterms:W3CDTF">2023-02-26T09:50:00Z</dcterms:created>
  <dcterms:modified xsi:type="dcterms:W3CDTF">2023-02-26T09:50:00Z</dcterms:modified>
</cp:coreProperties>
</file>