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9D" w:rsidRPr="00A76921" w:rsidRDefault="007F6C9D" w:rsidP="00A76921">
      <w:pPr>
        <w:spacing w:after="0" w:line="360" w:lineRule="auto"/>
        <w:ind w:right="-766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7F6C9D" w:rsidRPr="00A76921" w:rsidRDefault="007F6C9D" w:rsidP="00A76921">
      <w:pPr>
        <w:spacing w:after="0" w:line="360" w:lineRule="auto"/>
        <w:ind w:right="-766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</w:p>
    <w:p w:rsidR="00BF171D" w:rsidRPr="007A1E44" w:rsidRDefault="009E3F29" w:rsidP="007A1E44">
      <w:pPr>
        <w:rPr>
          <w:rFonts w:cs="Calibr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2.1 </w:t>
      </w:r>
      <w:r w:rsidR="007A1E44" w:rsidRPr="007A1E44">
        <w:rPr>
          <w:rFonts w:cs="Calibri"/>
          <w:b/>
          <w:bCs/>
          <w:sz w:val="24"/>
          <w:szCs w:val="24"/>
        </w:rPr>
        <w:t xml:space="preserve">Να αντιστοιχίσετε τα </w:t>
      </w:r>
      <w:r>
        <w:rPr>
          <w:rFonts w:cs="Calibri"/>
          <w:b/>
          <w:bCs/>
          <w:sz w:val="24"/>
          <w:szCs w:val="24"/>
        </w:rPr>
        <w:t>μέρη του αργαλειού του</w:t>
      </w:r>
      <w:r w:rsidRPr="007A1E44">
        <w:rPr>
          <w:rFonts w:cs="Calibri"/>
          <w:b/>
          <w:bCs/>
          <w:sz w:val="24"/>
          <w:szCs w:val="24"/>
        </w:rPr>
        <w:t xml:space="preserve"> πίνακα 1</w:t>
      </w:r>
      <w:r>
        <w:rPr>
          <w:rFonts w:cs="Calibri"/>
          <w:b/>
          <w:bCs/>
          <w:sz w:val="24"/>
          <w:szCs w:val="24"/>
        </w:rPr>
        <w:t>, με τα αντίστοιχα σημεία της εικόνας</w:t>
      </w:r>
      <w:r w:rsidR="00BF171D"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:</w:t>
      </w:r>
    </w:p>
    <w:p w:rsidR="00BF171D" w:rsidRPr="00A76921" w:rsidRDefault="004C6D20" w:rsidP="00A76921">
      <w:pPr>
        <w:spacing w:after="0" w:line="360" w:lineRule="auto"/>
        <w:ind w:right="43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2112010</wp:posOffset>
            </wp:positionH>
            <wp:positionV relativeFrom="paragraph">
              <wp:posOffset>71120</wp:posOffset>
            </wp:positionV>
            <wp:extent cx="3663950" cy="2959100"/>
            <wp:effectExtent l="0" t="0" r="0" b="0"/>
            <wp:wrapTight wrapText="bothSides">
              <wp:wrapPolygon edited="0">
                <wp:start x="0" y="0"/>
                <wp:lineTo x="0" y="21415"/>
                <wp:lineTo x="21450" y="21415"/>
                <wp:lineTo x="21450" y="0"/>
                <wp:lineTo x="0" y="0"/>
              </wp:wrapPolygon>
            </wp:wrapTight>
            <wp:docPr id="3" name="Εικόνα 3" descr="C:\Users\ΚΑΤΕΡΙΝΑ\Downloads\αργαλειο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ΚΑΤΕΡΙΝΑ\Downloads\αργαλειο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35"/>
      </w:tblGrid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ΠΙΝΑΚΑΣ 1</w:t>
            </w:r>
          </w:p>
        </w:tc>
      </w:tr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Α) Στημονορόλος</w:t>
            </w:r>
          </w:p>
        </w:tc>
      </w:tr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Β) Ύφασμα</w:t>
            </w:r>
          </w:p>
        </w:tc>
      </w:tr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Γ) Μιτάρια</w:t>
            </w:r>
          </w:p>
        </w:tc>
      </w:tr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Δ) Στηθαίο</w:t>
            </w:r>
          </w:p>
        </w:tc>
      </w:tr>
      <w:tr w:rsidR="009E3F29" w:rsidRPr="009E3F29" w:rsidTr="009E3F29">
        <w:tc>
          <w:tcPr>
            <w:tcW w:w="2235" w:type="dxa"/>
          </w:tcPr>
          <w:p w:rsidR="009E3F29" w:rsidRPr="009E3F29" w:rsidRDefault="009E3F29" w:rsidP="009E3F29">
            <w:pPr>
              <w:spacing w:after="0" w:line="360" w:lineRule="auto"/>
              <w:ind w:right="43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E3F2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Ε) Αντί</w:t>
            </w:r>
          </w:p>
        </w:tc>
      </w:tr>
    </w:tbl>
    <w:p w:rsidR="009E3F29" w:rsidRDefault="009E3F29" w:rsidP="00A76921">
      <w:pPr>
        <w:spacing w:after="0" w:line="360" w:lineRule="auto"/>
        <w:ind w:right="43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</w:p>
    <w:p w:rsidR="009E3F29" w:rsidRDefault="009E3F29" w:rsidP="00A76921">
      <w:pPr>
        <w:spacing w:after="0" w:line="360" w:lineRule="auto"/>
        <w:ind w:right="43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</w:p>
    <w:p w:rsidR="00EC63C8" w:rsidRPr="00A76921" w:rsidRDefault="007F6C9D" w:rsidP="00A76921">
      <w:pPr>
        <w:spacing w:after="0" w:line="360" w:lineRule="auto"/>
        <w:ind w:right="43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ab/>
      </w:r>
    </w:p>
    <w:p w:rsidR="009E3F29" w:rsidRDefault="009E3F29" w:rsidP="00A76921">
      <w:pPr>
        <w:spacing w:after="0" w:line="360" w:lineRule="auto"/>
        <w:ind w:left="5760" w:right="43" w:firstLine="7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</w:p>
    <w:p w:rsidR="00BF171D" w:rsidRPr="00C56B40" w:rsidRDefault="00BF171D" w:rsidP="00A76921">
      <w:pPr>
        <w:spacing w:after="0" w:line="360" w:lineRule="auto"/>
        <w:ind w:left="5760" w:right="43" w:firstLine="720"/>
        <w:jc w:val="both"/>
        <w:rPr>
          <w:rFonts w:asciiTheme="minorHAnsi" w:eastAsia="Times New Roman" w:hAnsiTheme="minorHAnsi" w:cstheme="minorHAnsi"/>
          <w:sz w:val="24"/>
          <w:szCs w:val="24"/>
          <w:lang w:val="en-US"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C56B40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 w:eastAsia="el-GR"/>
        </w:rPr>
        <w:t>0</w:t>
      </w:r>
    </w:p>
    <w:p w:rsidR="00BF171D" w:rsidRPr="00A76921" w:rsidRDefault="00BF171D" w:rsidP="00A76921">
      <w:pPr>
        <w:spacing w:after="0" w:line="360" w:lineRule="auto"/>
        <w:ind w:right="-76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A76921" w:rsidRDefault="00A76921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2.2 Να συμπληρώσετε τα κενά επιλέγοντας τη σωστή λέξη ή φράση από αυτές που σας δίνονται.  Σημειώνεται ότι πέντε (5) από τις παρακάτω λέξεις ή φράσεις θα περισσέψουν.</w:t>
      </w:r>
    </w:p>
    <w:p w:rsidR="009E3F29" w:rsidRPr="00A76921" w:rsidRDefault="009E3F29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A76921" w:rsidRPr="00A76921" w:rsidRDefault="00A76921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sz w:val="24"/>
          <w:szCs w:val="24"/>
          <w:lang w:eastAsia="el-GR"/>
        </w:rPr>
        <w:t>(</w:t>
      </w:r>
      <w:r w:rsidR="007A1E44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ταυτόχρονα, ασάιτες, τροφοδοσία, διαδοχικά, περίπλοκα, απλά, νήματα, τοποθέτηση, σειρά, </w:t>
      </w:r>
      <w:proofErr w:type="spellStart"/>
      <w:r w:rsidR="007A1E44">
        <w:rPr>
          <w:rFonts w:asciiTheme="minorHAnsi" w:eastAsia="Times New Roman" w:hAnsiTheme="minorHAnsi" w:cstheme="minorHAnsi"/>
          <w:sz w:val="24"/>
          <w:szCs w:val="24"/>
          <w:lang w:eastAsia="el-GR"/>
        </w:rPr>
        <w:t>σαϊτοφόρες</w:t>
      </w:r>
      <w:proofErr w:type="spellEnd"/>
      <w:r w:rsidR="007A1E44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Pr="00A76921">
        <w:rPr>
          <w:rFonts w:asciiTheme="minorHAnsi" w:eastAsia="Times New Roman" w:hAnsiTheme="minorHAnsi" w:cstheme="minorHAnsi"/>
          <w:sz w:val="24"/>
          <w:szCs w:val="24"/>
          <w:lang w:eastAsia="el-GR"/>
        </w:rPr>
        <w:t>)</w:t>
      </w:r>
    </w:p>
    <w:p w:rsidR="00A76921" w:rsidRPr="00A76921" w:rsidRDefault="00A76921" w:rsidP="00A7692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A76921" w:rsidRPr="00A76921" w:rsidRDefault="00A76921" w:rsidP="00A7692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Pr="00A76921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el-GR"/>
        </w:rPr>
        <w:t>Η διαφορά μεταξύ των μηχανών</w:t>
      </w:r>
      <w:r w:rsidR="00153669" w:rsidRPr="00153669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el-GR"/>
        </w:rPr>
        <w:t xml:space="preserve"> </w:t>
      </w:r>
      <w:r w:rsidR="00153669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el-GR"/>
        </w:rPr>
        <w:t xml:space="preserve">που παράγουν υφαδοπλεκτά και στημονοπλεκτά είναι στην 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……………………….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των βελονών πλέξης με ………………………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.  </w:t>
      </w:r>
    </w:p>
    <w:p w:rsidR="00A76921" w:rsidRPr="00A76921" w:rsidRDefault="00A76921" w:rsidP="00A7692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el-GR"/>
        </w:rPr>
        <w:t>β)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Στις 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…………………….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υφαν</w:t>
      </w:r>
      <w:r w:rsidR="009E3F2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τικές μηχανές η τροφοδοσία με υ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φ</w:t>
      </w:r>
      <w:r w:rsidR="009E3F2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ά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δι γίνεται από μπομπίνες μεγάλης χωρητικότητας.</w:t>
      </w:r>
    </w:p>
    <w:p w:rsidR="00A76921" w:rsidRPr="00AF3300" w:rsidRDefault="00A76921" w:rsidP="00A7692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el-GR"/>
        </w:rPr>
        <w:t>γ)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Ο μηχανισμός ζακάρ χρησιμοποιείται για τα 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……………………………</w:t>
      </w:r>
      <w:r w:rsidR="00153669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σχέδια ύφανσης.</w:t>
      </w:r>
    </w:p>
    <w:p w:rsidR="00A76921" w:rsidRPr="00A76921" w:rsidRDefault="00A76921" w:rsidP="00A76921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el-GR"/>
        </w:rPr>
        <w:t>δ)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  <w:r w:rsidR="007A1E44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Κατά την παραγωγή </w:t>
      </w:r>
      <w:proofErr w:type="spellStart"/>
      <w:r w:rsidR="007A1E44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στημονοπλεκτών</w:t>
      </w:r>
      <w:proofErr w:type="spellEnd"/>
      <w:r w:rsidR="007A1E44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οι βελόνες τροφοδοτούνται </w:t>
      </w:r>
      <w:r w:rsidRPr="00A76921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…………………….. </w:t>
      </w:r>
      <w:r w:rsidR="007A1E44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με διαφορετικά νήματα στημονιού</w:t>
      </w:r>
    </w:p>
    <w:p w:rsidR="00A76921" w:rsidRPr="00A76921" w:rsidRDefault="00A76921" w:rsidP="00A76921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A76921" w:rsidRPr="00A76921" w:rsidRDefault="00A76921" w:rsidP="00A76921">
      <w:pPr>
        <w:spacing w:after="24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:rsidR="00A76921" w:rsidRPr="00AF3300" w:rsidRDefault="00A76921" w:rsidP="00A76921">
      <w:pPr>
        <w:spacing w:after="0" w:line="240" w:lineRule="auto"/>
        <w:ind w:left="6480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7692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ΜΟΝΑΔΕΣ 1</w:t>
      </w:r>
      <w:r w:rsidR="00C56B40" w:rsidRPr="00AF3300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>5</w:t>
      </w:r>
      <w:bookmarkStart w:id="0" w:name="_GoBack"/>
      <w:bookmarkEnd w:id="0"/>
    </w:p>
    <w:sectPr w:rsidR="00A76921" w:rsidRPr="00AF3300" w:rsidSect="00321D2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4340"/>
    <w:multiLevelType w:val="multilevel"/>
    <w:tmpl w:val="9BACC5F0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045E1"/>
    <w:multiLevelType w:val="hybridMultilevel"/>
    <w:tmpl w:val="02BAF7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21"/>
    <w:rsid w:val="00087047"/>
    <w:rsid w:val="00153669"/>
    <w:rsid w:val="00240F94"/>
    <w:rsid w:val="00321D2B"/>
    <w:rsid w:val="00345B6E"/>
    <w:rsid w:val="004C6D20"/>
    <w:rsid w:val="00793069"/>
    <w:rsid w:val="007A1E44"/>
    <w:rsid w:val="007F6C9D"/>
    <w:rsid w:val="00877EC9"/>
    <w:rsid w:val="009E3F29"/>
    <w:rsid w:val="00A76921"/>
    <w:rsid w:val="00AF3300"/>
    <w:rsid w:val="00B94A35"/>
    <w:rsid w:val="00BF171D"/>
    <w:rsid w:val="00C56B40"/>
    <w:rsid w:val="00E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56EC0-E3EC-4D9D-8AF0-0A464B4B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F171D"/>
    <w:pPr>
      <w:ind w:left="720"/>
      <w:contextualSpacing/>
    </w:pPr>
  </w:style>
  <w:style w:type="table" w:styleId="a4">
    <w:name w:val="Table Grid"/>
    <w:basedOn w:val="a1"/>
    <w:uiPriority w:val="39"/>
    <w:rsid w:val="009E3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13;&#932;&#917;&#929;&#921;&#925;&#913;\Documents\&#928;&#961;&#959;&#963;&#945;&#961;&#956;&#959;&#963;&#956;&#941;&#957;&#945;%20&#960;&#961;&#972;&#964;&#965;&#960;&#945;%20&#964;&#959;&#965;%20Office\&#931;&#937;&#931;&#932;&#927;&#933;_&#928;&#927;&#923;&#923;&#913;&#928;&#923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ΣΩΣΤΟΥ_ΠΟΛΛΑΠΛ.dot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2023-02-26T09:49:00Z</dcterms:created>
  <dcterms:modified xsi:type="dcterms:W3CDTF">2023-02-26T09:51:00Z</dcterms:modified>
</cp:coreProperties>
</file>