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71D" w:rsidRPr="00321D2B" w:rsidRDefault="00BF171D" w:rsidP="00BF171D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bookmarkStart w:id="0" w:name="_GoBack"/>
      <w:bookmarkEnd w:id="0"/>
    </w:p>
    <w:p w:rsidR="007F6C9D" w:rsidRPr="00EC63C8" w:rsidRDefault="007F6C9D" w:rsidP="007F6C9D">
      <w:pPr>
        <w:rPr>
          <w:rFonts w:eastAsia="Times New Roman" w:cs="Calibri"/>
          <w:b/>
          <w:bCs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>2.1</w:t>
      </w:r>
    </w:p>
    <w:p w:rsidR="006C79AC" w:rsidRPr="00EC63C8" w:rsidRDefault="006C79AC" w:rsidP="007F6C9D">
      <w:pPr>
        <w:rPr>
          <w:rFonts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514"/>
      </w:tblGrid>
      <w:tr w:rsidR="006C79AC" w:rsidTr="006C79AC">
        <w:tc>
          <w:tcPr>
            <w:tcW w:w="817" w:type="dxa"/>
          </w:tcPr>
          <w:p w:rsidR="006C79AC" w:rsidRPr="00D642BC" w:rsidRDefault="006C79AC" w:rsidP="006C79AC">
            <w:r w:rsidRPr="00D642BC">
              <w:rPr>
                <w:rFonts w:eastAsia="Times New Roman" w:cs="Calibri"/>
                <w:b/>
                <w:bCs/>
                <w:sz w:val="24"/>
                <w:szCs w:val="24"/>
                <w:lang w:eastAsia="el-GR"/>
              </w:rPr>
              <w:t>α)</w:t>
            </w:r>
          </w:p>
        </w:tc>
        <w:tc>
          <w:tcPr>
            <w:tcW w:w="8514" w:type="dxa"/>
          </w:tcPr>
          <w:p w:rsidR="006C79AC" w:rsidRPr="006C79AC" w:rsidRDefault="006C79AC" w:rsidP="006C79AC">
            <w:r w:rsidRPr="006C79AC">
              <w:rPr>
                <w:rFonts w:eastAsia="Times New Roman" w:cs="Calibri"/>
                <w:bCs/>
                <w:color w:val="000000"/>
                <w:sz w:val="24"/>
                <w:lang w:eastAsia="el-GR"/>
              </w:rPr>
              <w:t xml:space="preserve">Σ </w:t>
            </w:r>
          </w:p>
        </w:tc>
      </w:tr>
      <w:tr w:rsidR="006C79AC" w:rsidTr="006C79AC">
        <w:tc>
          <w:tcPr>
            <w:tcW w:w="817" w:type="dxa"/>
          </w:tcPr>
          <w:p w:rsidR="006C79AC" w:rsidRPr="00D642BC" w:rsidRDefault="006C79AC" w:rsidP="006C79AC">
            <w:r w:rsidRPr="00D642BC">
              <w:rPr>
                <w:rFonts w:eastAsia="Times New Roman" w:cs="Calibri"/>
                <w:b/>
                <w:bCs/>
                <w:sz w:val="24"/>
                <w:szCs w:val="24"/>
                <w:lang w:eastAsia="el-GR"/>
              </w:rPr>
              <w:t>β)</w:t>
            </w:r>
          </w:p>
        </w:tc>
        <w:tc>
          <w:tcPr>
            <w:tcW w:w="8514" w:type="dxa"/>
          </w:tcPr>
          <w:p w:rsidR="006C79AC" w:rsidRPr="006C79AC" w:rsidRDefault="006C79AC" w:rsidP="006C79AC">
            <w:pPr>
              <w:spacing w:after="0" w:line="36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6C79AC">
              <w:rPr>
                <w:rFonts w:eastAsia="Times New Roman" w:cs="Calibri"/>
                <w:bCs/>
                <w:color w:val="000000"/>
                <w:sz w:val="24"/>
                <w:szCs w:val="24"/>
                <w:lang w:eastAsia="el-GR"/>
              </w:rPr>
              <w:t xml:space="preserve">Λ </w:t>
            </w:r>
          </w:p>
        </w:tc>
      </w:tr>
      <w:tr w:rsidR="006C79AC" w:rsidTr="006C79AC">
        <w:tc>
          <w:tcPr>
            <w:tcW w:w="817" w:type="dxa"/>
          </w:tcPr>
          <w:p w:rsidR="006C79AC" w:rsidRPr="00D642BC" w:rsidRDefault="006C79AC" w:rsidP="006C79AC">
            <w:r w:rsidRPr="00D642BC">
              <w:rPr>
                <w:rFonts w:cs="Calibri"/>
                <w:b/>
                <w:sz w:val="24"/>
                <w:szCs w:val="24"/>
              </w:rPr>
              <w:t xml:space="preserve">γ) </w:t>
            </w:r>
          </w:p>
        </w:tc>
        <w:tc>
          <w:tcPr>
            <w:tcW w:w="8514" w:type="dxa"/>
          </w:tcPr>
          <w:p w:rsidR="006C79AC" w:rsidRPr="006C79AC" w:rsidRDefault="006C79AC" w:rsidP="006C79AC">
            <w:r w:rsidRPr="006C79AC">
              <w:rPr>
                <w:rFonts w:eastAsia="Times New Roman" w:cs="Calibri"/>
                <w:bCs/>
                <w:color w:val="000000"/>
                <w:sz w:val="24"/>
                <w:szCs w:val="24"/>
                <w:lang w:eastAsia="el-GR"/>
              </w:rPr>
              <w:t xml:space="preserve">Σ </w:t>
            </w:r>
          </w:p>
        </w:tc>
      </w:tr>
      <w:tr w:rsidR="006C79AC" w:rsidTr="006C79AC">
        <w:tc>
          <w:tcPr>
            <w:tcW w:w="817" w:type="dxa"/>
          </w:tcPr>
          <w:p w:rsidR="006C79AC" w:rsidRPr="00D642BC" w:rsidRDefault="006C79AC" w:rsidP="006C79AC">
            <w:r w:rsidRPr="00D642BC">
              <w:rPr>
                <w:rFonts w:eastAsia="Times New Roman" w:cs="Calibri"/>
                <w:b/>
                <w:bCs/>
                <w:sz w:val="24"/>
                <w:szCs w:val="24"/>
                <w:lang w:eastAsia="el-GR"/>
              </w:rPr>
              <w:t xml:space="preserve">δ) </w:t>
            </w:r>
          </w:p>
        </w:tc>
        <w:tc>
          <w:tcPr>
            <w:tcW w:w="8514" w:type="dxa"/>
          </w:tcPr>
          <w:p w:rsidR="006C79AC" w:rsidRPr="006C79AC" w:rsidRDefault="006C79AC" w:rsidP="006C79AC">
            <w:r w:rsidRPr="006C79AC">
              <w:rPr>
                <w:rFonts w:eastAsia="Times New Roman" w:cs="Calibri"/>
                <w:bCs/>
                <w:color w:val="000000"/>
                <w:sz w:val="24"/>
                <w:szCs w:val="24"/>
                <w:lang w:eastAsia="el-GR"/>
              </w:rPr>
              <w:t xml:space="preserve">Σ </w:t>
            </w:r>
          </w:p>
        </w:tc>
      </w:tr>
      <w:tr w:rsidR="006C79AC" w:rsidTr="006C79AC">
        <w:tc>
          <w:tcPr>
            <w:tcW w:w="817" w:type="dxa"/>
          </w:tcPr>
          <w:p w:rsidR="006C79AC" w:rsidRPr="00D642BC" w:rsidRDefault="006C79AC" w:rsidP="006C79AC">
            <w:r w:rsidRPr="00D642BC">
              <w:rPr>
                <w:rFonts w:eastAsia="Times New Roman" w:cs="Calibri"/>
                <w:b/>
                <w:bCs/>
                <w:sz w:val="24"/>
                <w:szCs w:val="24"/>
                <w:lang w:eastAsia="el-GR"/>
              </w:rPr>
              <w:t>ε)</w:t>
            </w:r>
          </w:p>
        </w:tc>
        <w:tc>
          <w:tcPr>
            <w:tcW w:w="8514" w:type="dxa"/>
          </w:tcPr>
          <w:p w:rsidR="006C79AC" w:rsidRPr="006C79AC" w:rsidRDefault="006C79AC" w:rsidP="006C79AC">
            <w:r w:rsidRPr="006C79AC">
              <w:rPr>
                <w:rFonts w:eastAsia="Times New Roman" w:cs="Calibri"/>
                <w:bCs/>
                <w:color w:val="000000"/>
                <w:sz w:val="24"/>
                <w:szCs w:val="24"/>
                <w:lang w:eastAsia="el-GR"/>
              </w:rPr>
              <w:t xml:space="preserve">Σ </w:t>
            </w:r>
          </w:p>
        </w:tc>
      </w:tr>
    </w:tbl>
    <w:p w:rsidR="007F6C9D" w:rsidRPr="00EC63C8" w:rsidRDefault="007F6C9D" w:rsidP="007F6C9D">
      <w:pPr>
        <w:rPr>
          <w:rFonts w:cs="Calibri"/>
          <w:sz w:val="24"/>
          <w:szCs w:val="24"/>
        </w:rPr>
      </w:pPr>
    </w:p>
    <w:p w:rsidR="00321D2B" w:rsidRPr="00EC63C8" w:rsidRDefault="00321D2B" w:rsidP="007F6C9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el-GR"/>
        </w:rPr>
      </w:pPr>
    </w:p>
    <w:p w:rsidR="00321D2B" w:rsidRPr="00EC63C8" w:rsidRDefault="00321D2B" w:rsidP="007F6C9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el-GR"/>
        </w:rPr>
      </w:pPr>
    </w:p>
    <w:p w:rsidR="00321D2B" w:rsidRPr="00EC63C8" w:rsidRDefault="00321D2B" w:rsidP="007F6C9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>2.2</w:t>
      </w:r>
    </w:p>
    <w:p w:rsidR="00321D2B" w:rsidRPr="00EC63C8" w:rsidRDefault="00321D2B" w:rsidP="007F6C9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el-GR"/>
        </w:rPr>
      </w:pPr>
    </w:p>
    <w:p w:rsidR="00321D2B" w:rsidRPr="00EC63C8" w:rsidRDefault="00CB7F24" w:rsidP="00321D2B">
      <w:pPr>
        <w:pStyle w:val="ListParagraph"/>
        <w:numPr>
          <w:ilvl w:val="0"/>
          <w:numId w:val="3"/>
        </w:numPr>
        <w:spacing w:after="0" w:line="240" w:lineRule="auto"/>
        <w:ind w:left="426" w:hanging="426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Γ</w:t>
      </w:r>
    </w:p>
    <w:p w:rsidR="00321D2B" w:rsidRPr="00EC63C8" w:rsidRDefault="00CB7F24" w:rsidP="00321D2B">
      <w:pPr>
        <w:pStyle w:val="ListParagraph"/>
        <w:numPr>
          <w:ilvl w:val="0"/>
          <w:numId w:val="3"/>
        </w:numPr>
        <w:spacing w:after="0" w:line="240" w:lineRule="auto"/>
        <w:ind w:left="426" w:hanging="426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Β</w:t>
      </w:r>
    </w:p>
    <w:p w:rsidR="00240F94" w:rsidRPr="00EC63C8" w:rsidRDefault="00240F94" w:rsidP="00BF171D">
      <w:pPr>
        <w:rPr>
          <w:rFonts w:cs="Calibri"/>
          <w:sz w:val="24"/>
          <w:szCs w:val="24"/>
        </w:rPr>
      </w:pPr>
    </w:p>
    <w:sectPr w:rsidR="00240F94" w:rsidRPr="00EC63C8" w:rsidSect="00321D2B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0BA9"/>
    <w:multiLevelType w:val="hybridMultilevel"/>
    <w:tmpl w:val="6EDC522C"/>
    <w:lvl w:ilvl="0" w:tplc="AE346E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D4340"/>
    <w:multiLevelType w:val="multilevel"/>
    <w:tmpl w:val="9BACC5F0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76A7F"/>
    <w:multiLevelType w:val="multilevel"/>
    <w:tmpl w:val="9BACC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045E1"/>
    <w:multiLevelType w:val="hybridMultilevel"/>
    <w:tmpl w:val="02BAF7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AC"/>
    <w:rsid w:val="00087047"/>
    <w:rsid w:val="00240F94"/>
    <w:rsid w:val="00321D2B"/>
    <w:rsid w:val="00345B6E"/>
    <w:rsid w:val="00526684"/>
    <w:rsid w:val="006C79AC"/>
    <w:rsid w:val="007F6C9D"/>
    <w:rsid w:val="00905D5E"/>
    <w:rsid w:val="00B94A35"/>
    <w:rsid w:val="00BF171D"/>
    <w:rsid w:val="00C902F7"/>
    <w:rsid w:val="00CB7F24"/>
    <w:rsid w:val="00EC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BF17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79AC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C7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BF17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79AC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C7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2;&#913;&#932;&#917;&#929;&#921;&#925;&#913;\Documents\&#928;&#961;&#959;&#963;&#945;&#961;&#956;&#959;&#963;&#956;&#941;&#957;&#945;%20&#960;&#961;&#972;&#964;&#965;&#960;&#945;%20&#964;&#959;&#965;%20Office\&#931;&#937;&#931;&#932;&#927;&#933;_&#928;&#927;&#923;&#923;&#913;&#928;&#923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ΣΩΣΤΟΥ_ΠΟΛΛΑΠΛ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</dc:creator>
  <cp:lastModifiedBy>electra korfiati</cp:lastModifiedBy>
  <cp:revision>2</cp:revision>
  <dcterms:created xsi:type="dcterms:W3CDTF">2023-02-06T11:41:00Z</dcterms:created>
  <dcterms:modified xsi:type="dcterms:W3CDTF">2023-02-06T11:41:00Z</dcterms:modified>
</cp:coreProperties>
</file>