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6103A" w14:textId="7872575D" w:rsidR="0075669D" w:rsidRPr="004E1F0C" w:rsidRDefault="00E73AE7" w:rsidP="003D28F3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4E1F0C" w:rsidRPr="004E1F0C">
        <w:rPr>
          <w:sz w:val="24"/>
          <w:szCs w:val="24"/>
        </w:rPr>
        <w:t>4</w:t>
      </w:r>
      <w:r w:rsidR="00D203D7">
        <w:rPr>
          <w:sz w:val="24"/>
          <w:szCs w:val="24"/>
        </w:rPr>
        <w:t xml:space="preserve"> </w:t>
      </w:r>
    </w:p>
    <w:p w14:paraId="79F42BC9" w14:textId="57FFE454" w:rsidR="003D28F3" w:rsidRDefault="00091C3A" w:rsidP="003D28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</w:t>
      </w:r>
      <w:r w:rsidRPr="004B19FB">
        <w:rPr>
          <w:sz w:val="24"/>
          <w:szCs w:val="24"/>
        </w:rPr>
        <w:t>νας μαθητής</w:t>
      </w:r>
      <w:r>
        <w:rPr>
          <w:sz w:val="24"/>
          <w:szCs w:val="24"/>
        </w:rPr>
        <w:t xml:space="preserve">, που έχει </w:t>
      </w:r>
      <w:r w:rsidRPr="004B19FB">
        <w:rPr>
          <w:sz w:val="24"/>
          <w:szCs w:val="24"/>
        </w:rPr>
        <w:t xml:space="preserve">ύψος 1,60 </w:t>
      </w:r>
      <w:r w:rsidR="000236D3">
        <w:rPr>
          <w:sz w:val="24"/>
          <w:szCs w:val="24"/>
        </w:rPr>
        <w:t>μέτρα</w:t>
      </w:r>
      <w:r>
        <w:rPr>
          <w:sz w:val="24"/>
          <w:szCs w:val="24"/>
        </w:rPr>
        <w:t>,</w:t>
      </w:r>
      <w:r w:rsidR="003D28F3">
        <w:rPr>
          <w:sz w:val="24"/>
          <w:szCs w:val="24"/>
        </w:rPr>
        <w:t xml:space="preserve"> επειδή ήθελε</w:t>
      </w:r>
      <w:r>
        <w:rPr>
          <w:sz w:val="24"/>
          <w:szCs w:val="24"/>
        </w:rPr>
        <w:t xml:space="preserve"> ν</w:t>
      </w:r>
      <w:r w:rsidR="00D2143C" w:rsidRPr="004B19FB">
        <w:rPr>
          <w:sz w:val="24"/>
          <w:szCs w:val="24"/>
        </w:rPr>
        <w:t xml:space="preserve">α βρει το ύψος ενός δέντρου, σκέφτηκε </w:t>
      </w:r>
      <w:r w:rsidR="003D28F3">
        <w:rPr>
          <w:sz w:val="24"/>
          <w:szCs w:val="24"/>
        </w:rPr>
        <w:t xml:space="preserve">το εξής: </w:t>
      </w:r>
      <w:r w:rsidR="00D2143C" w:rsidRPr="004B19FB">
        <w:rPr>
          <w:sz w:val="24"/>
          <w:szCs w:val="24"/>
        </w:rPr>
        <w:t xml:space="preserve">να μετρήσει </w:t>
      </w:r>
      <w:r w:rsidR="003D28F3">
        <w:rPr>
          <w:sz w:val="24"/>
          <w:szCs w:val="24"/>
        </w:rPr>
        <w:t>το μήκος της δικής</w:t>
      </w:r>
      <w:r w:rsidR="003D28F3" w:rsidRPr="004B19FB">
        <w:rPr>
          <w:sz w:val="24"/>
          <w:szCs w:val="24"/>
        </w:rPr>
        <w:t xml:space="preserve"> του σκιάς </w:t>
      </w:r>
      <w:r w:rsidR="003D28F3">
        <w:rPr>
          <w:sz w:val="24"/>
          <w:szCs w:val="24"/>
        </w:rPr>
        <w:t xml:space="preserve">και </w:t>
      </w:r>
      <w:r w:rsidR="00D2143C" w:rsidRPr="004B19FB">
        <w:rPr>
          <w:sz w:val="24"/>
          <w:szCs w:val="24"/>
        </w:rPr>
        <w:t>το μήκος της σκιάς του</w:t>
      </w:r>
      <w:r w:rsidR="00F116F3">
        <w:rPr>
          <w:sz w:val="24"/>
          <w:szCs w:val="24"/>
        </w:rPr>
        <w:t xml:space="preserve"> δέντρου </w:t>
      </w:r>
      <w:r w:rsidR="00D2143C" w:rsidRPr="004B19FB">
        <w:rPr>
          <w:sz w:val="24"/>
          <w:szCs w:val="24"/>
        </w:rPr>
        <w:t xml:space="preserve">πάνω </w:t>
      </w:r>
      <w:bookmarkStart w:id="1" w:name="_Hlk101869521"/>
      <w:r w:rsidR="00D2143C" w:rsidRPr="004B19FB">
        <w:rPr>
          <w:sz w:val="24"/>
          <w:szCs w:val="24"/>
        </w:rPr>
        <w:t xml:space="preserve">στο ίδιο οριζόντιο </w:t>
      </w:r>
      <w:r w:rsidR="00D2143C" w:rsidRPr="00BB7306">
        <w:rPr>
          <w:sz w:val="24"/>
          <w:szCs w:val="24"/>
        </w:rPr>
        <w:t>επίπεδο</w:t>
      </w:r>
      <w:r w:rsidR="00F116F3">
        <w:rPr>
          <w:sz w:val="24"/>
          <w:szCs w:val="24"/>
        </w:rPr>
        <w:t>,</w:t>
      </w:r>
      <w:r w:rsidR="00D2143C" w:rsidRPr="00BB7306">
        <w:rPr>
          <w:sz w:val="24"/>
          <w:szCs w:val="24"/>
        </w:rPr>
        <w:t xml:space="preserve"> μια</w:t>
      </w:r>
      <w:r w:rsidR="003D28F3">
        <w:rPr>
          <w:sz w:val="24"/>
          <w:szCs w:val="24"/>
        </w:rPr>
        <w:t xml:space="preserve"> ηλιόλουστη</w:t>
      </w:r>
      <w:r w:rsidR="00D2143C" w:rsidRPr="003215F9">
        <w:rPr>
          <w:sz w:val="24"/>
          <w:szCs w:val="24"/>
        </w:rPr>
        <w:t xml:space="preserve"> μέρα</w:t>
      </w:r>
      <w:bookmarkEnd w:id="1"/>
      <w:r w:rsidR="00D2143C" w:rsidRPr="003215F9">
        <w:rPr>
          <w:sz w:val="24"/>
          <w:szCs w:val="24"/>
        </w:rPr>
        <w:t xml:space="preserve">. </w:t>
      </w:r>
    </w:p>
    <w:p w14:paraId="4F6A06B3" w14:textId="7ADCE48B" w:rsidR="00D2143C" w:rsidRPr="004B19FB" w:rsidRDefault="003D28F3" w:rsidP="003D28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Στάθηκε, λοιπόν,</w:t>
      </w:r>
      <w:r w:rsidR="00D2143C" w:rsidRPr="003215F9">
        <w:rPr>
          <w:sz w:val="24"/>
          <w:szCs w:val="24"/>
        </w:rPr>
        <w:t xml:space="preserve"> σε </w:t>
      </w:r>
      <w:r>
        <w:rPr>
          <w:sz w:val="24"/>
          <w:szCs w:val="24"/>
        </w:rPr>
        <w:t xml:space="preserve">τέτοια </w:t>
      </w:r>
      <w:r w:rsidR="00D2143C" w:rsidRPr="003215F9">
        <w:rPr>
          <w:sz w:val="24"/>
          <w:szCs w:val="24"/>
        </w:rPr>
        <w:t>θέση</w:t>
      </w:r>
      <w:r>
        <w:rPr>
          <w:sz w:val="24"/>
          <w:szCs w:val="24"/>
        </w:rPr>
        <w:t>,</w:t>
      </w:r>
      <w:r w:rsidR="00D2143C" w:rsidRPr="003215F9">
        <w:rPr>
          <w:sz w:val="24"/>
          <w:szCs w:val="24"/>
        </w:rPr>
        <w:t xml:space="preserve"> ώστε η</w:t>
      </w:r>
      <w:r w:rsidR="00D2143C" w:rsidRPr="008E7882">
        <w:rPr>
          <w:sz w:val="24"/>
          <w:szCs w:val="24"/>
        </w:rPr>
        <w:t xml:space="preserve"> άκρη της σκιάς του να </w:t>
      </w:r>
      <w:r>
        <w:rPr>
          <w:sz w:val="24"/>
          <w:szCs w:val="24"/>
        </w:rPr>
        <w:t>πέφτει πάνω σ</w:t>
      </w:r>
      <w:r w:rsidR="00D2143C" w:rsidRPr="008E7882">
        <w:rPr>
          <w:sz w:val="24"/>
          <w:szCs w:val="24"/>
        </w:rPr>
        <w:t>την άκρη της σκιάς του δέντρου.</w:t>
      </w:r>
      <w:r w:rsidR="00D2143C" w:rsidRPr="004B19FB">
        <w:t xml:space="preserve"> </w:t>
      </w:r>
      <w:r w:rsidR="00D2143C" w:rsidRPr="004B19FB">
        <w:rPr>
          <w:sz w:val="24"/>
          <w:szCs w:val="24"/>
        </w:rPr>
        <w:t xml:space="preserve">Ο μαθητής </w:t>
      </w:r>
      <w:r>
        <w:rPr>
          <w:sz w:val="24"/>
          <w:szCs w:val="24"/>
        </w:rPr>
        <w:t>μέτρησε</w:t>
      </w:r>
      <w:r w:rsidR="00C537BF" w:rsidRPr="004B19FB">
        <w:rPr>
          <w:sz w:val="24"/>
          <w:szCs w:val="24"/>
        </w:rPr>
        <w:t xml:space="preserve"> και </w:t>
      </w:r>
      <w:r w:rsidR="00D2143C" w:rsidRPr="004B19FB">
        <w:rPr>
          <w:sz w:val="24"/>
          <w:szCs w:val="24"/>
        </w:rPr>
        <w:t>βρ</w:t>
      </w:r>
      <w:r>
        <w:rPr>
          <w:sz w:val="24"/>
          <w:szCs w:val="24"/>
        </w:rPr>
        <w:t>ήκε</w:t>
      </w:r>
      <w:r w:rsidR="00D2143C" w:rsidRPr="004B19FB">
        <w:rPr>
          <w:sz w:val="24"/>
          <w:szCs w:val="24"/>
        </w:rPr>
        <w:t xml:space="preserve"> ότι η σκιά του έχει μήκος 2</w:t>
      </w:r>
      <w:r>
        <w:rPr>
          <w:sz w:val="24"/>
          <w:szCs w:val="24"/>
        </w:rPr>
        <w:t xml:space="preserve"> μέτρα</w:t>
      </w:r>
      <w:r w:rsidR="00D2143C" w:rsidRPr="004B19FB">
        <w:rPr>
          <w:sz w:val="24"/>
          <w:szCs w:val="24"/>
        </w:rPr>
        <w:t xml:space="preserve"> και</w:t>
      </w:r>
      <w:r>
        <w:rPr>
          <w:sz w:val="24"/>
          <w:szCs w:val="24"/>
        </w:rPr>
        <w:t xml:space="preserve"> ότι</w:t>
      </w:r>
      <w:r w:rsidR="00D2143C" w:rsidRPr="004B19FB">
        <w:rPr>
          <w:sz w:val="24"/>
          <w:szCs w:val="24"/>
        </w:rPr>
        <w:t xml:space="preserve"> η σκιά του δέντρου έχει μήκος 5</w:t>
      </w:r>
      <w:r>
        <w:rPr>
          <w:sz w:val="24"/>
          <w:szCs w:val="24"/>
        </w:rPr>
        <w:t xml:space="preserve"> μέτρα</w:t>
      </w:r>
      <w:r w:rsidR="00D2143C" w:rsidRPr="004B19FB">
        <w:rPr>
          <w:sz w:val="24"/>
          <w:szCs w:val="24"/>
        </w:rPr>
        <w:t xml:space="preserve">. </w:t>
      </w:r>
    </w:p>
    <w:p w14:paraId="5B53654A" w14:textId="24420077" w:rsidR="00AD5D86" w:rsidRPr="00C82C38" w:rsidRDefault="00B9346A" w:rsidP="003D28F3">
      <w:pPr>
        <w:spacing w:line="360" w:lineRule="auto"/>
        <w:jc w:val="both"/>
        <w:rPr>
          <w:sz w:val="24"/>
          <w:szCs w:val="24"/>
        </w:rPr>
      </w:pPr>
      <w:r w:rsidRPr="004B19FB">
        <w:rPr>
          <w:sz w:val="24"/>
          <w:szCs w:val="24"/>
        </w:rPr>
        <w:t>Στο σχέδιο</w:t>
      </w:r>
      <w:r w:rsidR="00AD5D86" w:rsidRPr="004B19FB">
        <w:rPr>
          <w:sz w:val="24"/>
          <w:szCs w:val="24"/>
        </w:rPr>
        <w:t xml:space="preserve"> που ακολουθεί, </w:t>
      </w:r>
      <w:r w:rsidR="00E63EE8">
        <w:rPr>
          <w:sz w:val="24"/>
          <w:szCs w:val="24"/>
        </w:rPr>
        <w:t>ξεκινώντας από το ίδιο σημείο Ο, το τμήμα</w:t>
      </w:r>
      <w:r w:rsidR="00AD5D86" w:rsidRPr="004B19FB">
        <w:rPr>
          <w:sz w:val="24"/>
          <w:szCs w:val="24"/>
        </w:rPr>
        <w:t xml:space="preserve"> ΟΑ</w:t>
      </w:r>
      <w:r w:rsidR="00C537BF" w:rsidRPr="004B19FB">
        <w:rPr>
          <w:sz w:val="24"/>
          <w:szCs w:val="24"/>
        </w:rPr>
        <w:t xml:space="preserve"> </w:t>
      </w:r>
      <w:r w:rsidR="00E63EE8">
        <w:rPr>
          <w:sz w:val="24"/>
          <w:szCs w:val="24"/>
        </w:rPr>
        <w:t>δείχνει το μήκος της σκιάς</w:t>
      </w:r>
      <w:r w:rsidR="00E63EE8" w:rsidRPr="004B19FB">
        <w:rPr>
          <w:sz w:val="24"/>
          <w:szCs w:val="24"/>
        </w:rPr>
        <w:t xml:space="preserve"> του μαθητή </w:t>
      </w:r>
      <w:r w:rsidR="00C537BF" w:rsidRPr="004B19FB">
        <w:rPr>
          <w:sz w:val="24"/>
          <w:szCs w:val="24"/>
        </w:rPr>
        <w:t>και</w:t>
      </w:r>
      <w:r w:rsidR="00AD5D86" w:rsidRPr="004B19FB">
        <w:rPr>
          <w:sz w:val="24"/>
          <w:szCs w:val="24"/>
        </w:rPr>
        <w:t xml:space="preserve"> </w:t>
      </w:r>
      <w:r w:rsidR="00E63EE8">
        <w:rPr>
          <w:sz w:val="24"/>
          <w:szCs w:val="24"/>
        </w:rPr>
        <w:t xml:space="preserve">το τμήμα </w:t>
      </w:r>
      <w:r w:rsidR="00AD5D86" w:rsidRPr="004B19FB">
        <w:rPr>
          <w:sz w:val="24"/>
          <w:szCs w:val="24"/>
        </w:rPr>
        <w:t>ΟΓ</w:t>
      </w:r>
      <w:r w:rsidR="00E63EE8">
        <w:rPr>
          <w:sz w:val="24"/>
          <w:szCs w:val="24"/>
        </w:rPr>
        <w:t xml:space="preserve"> δείχνει</w:t>
      </w:r>
      <w:r w:rsidR="00AD5D86" w:rsidRPr="004B19FB">
        <w:rPr>
          <w:sz w:val="24"/>
          <w:szCs w:val="24"/>
        </w:rPr>
        <w:t xml:space="preserve"> </w:t>
      </w:r>
      <w:r w:rsidR="003D28F3">
        <w:rPr>
          <w:sz w:val="24"/>
          <w:szCs w:val="24"/>
        </w:rPr>
        <w:t xml:space="preserve">το μήκος της σκιάς </w:t>
      </w:r>
      <w:r w:rsidR="00E63EE8">
        <w:rPr>
          <w:sz w:val="24"/>
          <w:szCs w:val="24"/>
        </w:rPr>
        <w:t>του δέντρου</w:t>
      </w:r>
      <w:r w:rsidR="003D28F3">
        <w:rPr>
          <w:sz w:val="24"/>
          <w:szCs w:val="24"/>
        </w:rPr>
        <w:t xml:space="preserve">. </w:t>
      </w:r>
      <w:r w:rsidR="00E63EE8">
        <w:rPr>
          <w:sz w:val="24"/>
          <w:szCs w:val="24"/>
        </w:rPr>
        <w:t xml:space="preserve">Το τμήμα ΑΒ δείχνει το ύψος του μαθητή και το τμήμα </w:t>
      </w:r>
      <w:r w:rsidR="00D2143C" w:rsidRPr="004B19FB">
        <w:rPr>
          <w:sz w:val="24"/>
          <w:szCs w:val="24"/>
        </w:rPr>
        <w:t xml:space="preserve">ΓΔ </w:t>
      </w:r>
      <w:r w:rsidR="00E63EE8">
        <w:rPr>
          <w:sz w:val="24"/>
          <w:szCs w:val="24"/>
        </w:rPr>
        <w:t xml:space="preserve">δείχνει </w:t>
      </w:r>
      <w:r w:rsidR="003D28F3">
        <w:rPr>
          <w:sz w:val="24"/>
          <w:szCs w:val="24"/>
        </w:rPr>
        <w:t>το ύψος του δέντρου</w:t>
      </w:r>
      <w:r w:rsidR="00E63EE8">
        <w:rPr>
          <w:sz w:val="24"/>
          <w:szCs w:val="24"/>
        </w:rPr>
        <w:t xml:space="preserve">. Τα τμήματα ΑΒ και ΓΔ </w:t>
      </w:r>
      <w:r w:rsidR="007F34ED">
        <w:rPr>
          <w:sz w:val="24"/>
          <w:szCs w:val="24"/>
        </w:rPr>
        <w:t>είναι</w:t>
      </w:r>
      <w:r w:rsidR="00C537BF" w:rsidRPr="004B19FB">
        <w:rPr>
          <w:sz w:val="24"/>
          <w:szCs w:val="24"/>
        </w:rPr>
        <w:t xml:space="preserve"> κάθετα στην </w:t>
      </w:r>
      <w:r w:rsidR="007F34ED">
        <w:rPr>
          <w:sz w:val="24"/>
          <w:szCs w:val="24"/>
        </w:rPr>
        <w:t xml:space="preserve">ευθεία </w:t>
      </w:r>
      <w:r w:rsidR="00C537BF" w:rsidRPr="004B19FB">
        <w:rPr>
          <w:sz w:val="24"/>
          <w:szCs w:val="24"/>
        </w:rPr>
        <w:t>ΟΓ.</w:t>
      </w:r>
    </w:p>
    <w:p w14:paraId="5E6E8E0F" w14:textId="0E4D08D0" w:rsidR="00397806" w:rsidRDefault="000236D3" w:rsidP="003D28F3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140FC7">
        <w:rPr>
          <w:noProof/>
          <w:sz w:val="24"/>
          <w:szCs w:val="24"/>
          <w:lang w:eastAsia="el-GR"/>
        </w:rPr>
        <w:drawing>
          <wp:inline distT="0" distB="0" distL="0" distR="0" wp14:anchorId="3C57BEF2" wp14:editId="3F77F803">
            <wp:extent cx="5759450" cy="178371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CA2B6" w14:textId="77777777" w:rsidR="003D28F3" w:rsidRDefault="003D28F3" w:rsidP="003D28F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bookmarkStart w:id="2" w:name="_Hlk98964174"/>
    </w:p>
    <w:p w14:paraId="1A58199E" w14:textId="7E6B1887" w:rsidR="00091C3A" w:rsidRDefault="00091C3A" w:rsidP="003D28F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bookmarkStart w:id="3" w:name="_Hlk98964163"/>
      <w:r w:rsidR="000236D3">
        <w:rPr>
          <w:sz w:val="24"/>
          <w:szCs w:val="24"/>
        </w:rPr>
        <w:t xml:space="preserve"> </w:t>
      </w:r>
    </w:p>
    <w:p w14:paraId="1148BC1F" w14:textId="77777777" w:rsidR="000236D3" w:rsidRDefault="00091C3A" w:rsidP="000236D3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3D28F3">
        <w:rPr>
          <w:sz w:val="24"/>
          <w:szCs w:val="24"/>
        </w:rPr>
        <w:t>Για ποιο λόγο τα τρίγωνα ΑΟΒ και ΓΟΔ είναι όμοια;</w:t>
      </w:r>
      <w:r w:rsidRPr="003D28F3">
        <w:rPr>
          <w:sz w:val="24"/>
          <w:szCs w:val="24"/>
        </w:rPr>
        <w:tab/>
      </w:r>
    </w:p>
    <w:p w14:paraId="40DB7AE5" w14:textId="168D5F3D" w:rsidR="00091C3A" w:rsidRPr="000236D3" w:rsidRDefault="000236D3" w:rsidP="000236D3">
      <w:pPr>
        <w:tabs>
          <w:tab w:val="left" w:pos="765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91C3A" w:rsidRPr="000236D3">
        <w:rPr>
          <w:sz w:val="24"/>
          <w:szCs w:val="24"/>
        </w:rPr>
        <w:t>(Μονάδες 10)</w:t>
      </w:r>
    </w:p>
    <w:p w14:paraId="488B5FCE" w14:textId="77777777" w:rsidR="000236D3" w:rsidRDefault="00D203D7" w:rsidP="000236D3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Ποιος είναι ο λόγος ομοιότητας των τριγώνων </w:t>
      </w:r>
      <w:bookmarkEnd w:id="3"/>
      <w:r w:rsidR="00091C3A" w:rsidRPr="003D28F3">
        <w:rPr>
          <w:sz w:val="24"/>
          <w:szCs w:val="24"/>
        </w:rPr>
        <w:t>ΑΟΒ και ΓΟΔ;</w:t>
      </w:r>
      <w:r w:rsidR="00091C3A" w:rsidRPr="003D28F3">
        <w:rPr>
          <w:sz w:val="24"/>
          <w:szCs w:val="24"/>
        </w:rPr>
        <w:tab/>
      </w:r>
    </w:p>
    <w:p w14:paraId="3F067B62" w14:textId="76108578" w:rsidR="00091C3A" w:rsidRPr="000236D3" w:rsidRDefault="000236D3" w:rsidP="000236D3">
      <w:pPr>
        <w:tabs>
          <w:tab w:val="left" w:pos="765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91C3A" w:rsidRPr="000236D3">
        <w:rPr>
          <w:sz w:val="24"/>
          <w:szCs w:val="24"/>
        </w:rPr>
        <w:t>(Μονάδες 10)</w:t>
      </w:r>
    </w:p>
    <w:p w14:paraId="4805085F" w14:textId="77777777" w:rsidR="00091C3A" w:rsidRDefault="00091C3A" w:rsidP="003D28F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76B8306C" w14:textId="68A985D3" w:rsidR="00091C3A" w:rsidRPr="00F116F3" w:rsidRDefault="00091C3A" w:rsidP="003D28F3">
      <w:pPr>
        <w:tabs>
          <w:tab w:val="left" w:pos="7655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β) Πόσο είναι</w:t>
      </w:r>
      <w:r w:rsidR="007B2054">
        <w:rPr>
          <w:sz w:val="24"/>
          <w:szCs w:val="24"/>
        </w:rPr>
        <w:t>, τελικά,</w:t>
      </w:r>
      <w:r w:rsidRPr="00397806">
        <w:rPr>
          <w:sz w:val="24"/>
          <w:szCs w:val="24"/>
        </w:rPr>
        <w:t xml:space="preserve"> το ύψος του δέντρου</w:t>
      </w:r>
      <w:r>
        <w:rPr>
          <w:sz w:val="24"/>
          <w:szCs w:val="24"/>
        </w:rPr>
        <w:t>;</w:t>
      </w:r>
      <w:r w:rsidRPr="00F116F3">
        <w:rPr>
          <w:b/>
          <w:sz w:val="24"/>
          <w:szCs w:val="24"/>
        </w:rPr>
        <w:tab/>
      </w:r>
      <w:r w:rsidRPr="00F116F3">
        <w:rPr>
          <w:sz w:val="24"/>
          <w:szCs w:val="24"/>
        </w:rPr>
        <w:t>(Μονάδες 0</w:t>
      </w:r>
      <w:r>
        <w:rPr>
          <w:sz w:val="24"/>
          <w:szCs w:val="24"/>
        </w:rPr>
        <w:t>5</w:t>
      </w:r>
      <w:r w:rsidRPr="00F116F3">
        <w:rPr>
          <w:sz w:val="24"/>
          <w:szCs w:val="24"/>
        </w:rPr>
        <w:t>)</w:t>
      </w:r>
    </w:p>
    <w:bookmarkEnd w:id="2"/>
    <w:p w14:paraId="53AA17B2" w14:textId="4D2E25C0" w:rsidR="007507C6" w:rsidRDefault="000236D3" w:rsidP="003D28F3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7507C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3C5A2" w14:textId="77777777" w:rsidR="00251A03" w:rsidRDefault="00251A03" w:rsidP="005E6BE2">
      <w:r>
        <w:separator/>
      </w:r>
    </w:p>
  </w:endnote>
  <w:endnote w:type="continuationSeparator" w:id="0">
    <w:p w14:paraId="319E4DD8" w14:textId="77777777" w:rsidR="00251A03" w:rsidRDefault="00251A0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FC116" w14:textId="77777777" w:rsidR="00251A03" w:rsidRDefault="00251A03" w:rsidP="005E6BE2">
      <w:r>
        <w:separator/>
      </w:r>
    </w:p>
  </w:footnote>
  <w:footnote w:type="continuationSeparator" w:id="0">
    <w:p w14:paraId="41B926E0" w14:textId="77777777" w:rsidR="00251A03" w:rsidRDefault="00251A0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7247"/>
    <w:multiLevelType w:val="hybridMultilevel"/>
    <w:tmpl w:val="A76687D6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66EB0"/>
    <w:multiLevelType w:val="hybridMultilevel"/>
    <w:tmpl w:val="442A65B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C3C1E"/>
    <w:multiLevelType w:val="hybridMultilevel"/>
    <w:tmpl w:val="0D0C06D0"/>
    <w:lvl w:ilvl="0" w:tplc="114021DE">
      <w:start w:val="1"/>
      <w:numFmt w:val="lowerRoman"/>
      <w:lvlText w:val="%1."/>
      <w:lvlJc w:val="right"/>
      <w:pPr>
        <w:ind w:left="36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FE553E"/>
    <w:multiLevelType w:val="hybridMultilevel"/>
    <w:tmpl w:val="8C76204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46BC3"/>
    <w:multiLevelType w:val="hybridMultilevel"/>
    <w:tmpl w:val="BB60E616"/>
    <w:lvl w:ilvl="0" w:tplc="339A1476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0739E"/>
    <w:multiLevelType w:val="hybridMultilevel"/>
    <w:tmpl w:val="66288AD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51585"/>
    <w:multiLevelType w:val="hybridMultilevel"/>
    <w:tmpl w:val="A76687D6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01EC6"/>
    <w:multiLevelType w:val="hybridMultilevel"/>
    <w:tmpl w:val="B9429E6E"/>
    <w:lvl w:ilvl="0" w:tplc="8C9A604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E599E"/>
    <w:multiLevelType w:val="hybridMultilevel"/>
    <w:tmpl w:val="9A0C34F4"/>
    <w:lvl w:ilvl="0" w:tplc="973AF65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F23D8"/>
    <w:multiLevelType w:val="hybridMultilevel"/>
    <w:tmpl w:val="D6C8621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13"/>
  </w:num>
  <w:num w:numId="7">
    <w:abstractNumId w:val="10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  <w:num w:numId="12">
    <w:abstractNumId w:val="1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E25"/>
    <w:rsid w:val="00022ABF"/>
    <w:rsid w:val="000236D3"/>
    <w:rsid w:val="00044656"/>
    <w:rsid w:val="00053045"/>
    <w:rsid w:val="000716A4"/>
    <w:rsid w:val="000721B2"/>
    <w:rsid w:val="00073CFA"/>
    <w:rsid w:val="0007658C"/>
    <w:rsid w:val="00083BCA"/>
    <w:rsid w:val="00086430"/>
    <w:rsid w:val="00091C3A"/>
    <w:rsid w:val="00094A65"/>
    <w:rsid w:val="000A0F97"/>
    <w:rsid w:val="000A2FFF"/>
    <w:rsid w:val="000D1AA9"/>
    <w:rsid w:val="000F26B8"/>
    <w:rsid w:val="000F353F"/>
    <w:rsid w:val="00105218"/>
    <w:rsid w:val="0011191D"/>
    <w:rsid w:val="001406D0"/>
    <w:rsid w:val="00171E16"/>
    <w:rsid w:val="00190AC6"/>
    <w:rsid w:val="001A513D"/>
    <w:rsid w:val="001B617C"/>
    <w:rsid w:val="001C3A91"/>
    <w:rsid w:val="001E7E63"/>
    <w:rsid w:val="00223546"/>
    <w:rsid w:val="0024799A"/>
    <w:rsid w:val="00251A03"/>
    <w:rsid w:val="00265E23"/>
    <w:rsid w:val="0026655A"/>
    <w:rsid w:val="002B6308"/>
    <w:rsid w:val="002E03F4"/>
    <w:rsid w:val="002F2A3E"/>
    <w:rsid w:val="002F41C0"/>
    <w:rsid w:val="003215F9"/>
    <w:rsid w:val="003448F3"/>
    <w:rsid w:val="00377B24"/>
    <w:rsid w:val="00380DA2"/>
    <w:rsid w:val="00380E62"/>
    <w:rsid w:val="00395318"/>
    <w:rsid w:val="00397806"/>
    <w:rsid w:val="00397F07"/>
    <w:rsid w:val="003A3026"/>
    <w:rsid w:val="003A6C67"/>
    <w:rsid w:val="003B4EF3"/>
    <w:rsid w:val="003D28F3"/>
    <w:rsid w:val="00433F91"/>
    <w:rsid w:val="004752BC"/>
    <w:rsid w:val="004868A1"/>
    <w:rsid w:val="004A0712"/>
    <w:rsid w:val="004B19FB"/>
    <w:rsid w:val="004C327C"/>
    <w:rsid w:val="004C49E5"/>
    <w:rsid w:val="004E1F0C"/>
    <w:rsid w:val="004E28CA"/>
    <w:rsid w:val="00512989"/>
    <w:rsid w:val="00535A6C"/>
    <w:rsid w:val="00537931"/>
    <w:rsid w:val="00551418"/>
    <w:rsid w:val="00572722"/>
    <w:rsid w:val="005A152B"/>
    <w:rsid w:val="005A6D79"/>
    <w:rsid w:val="005C33E6"/>
    <w:rsid w:val="005E6BE2"/>
    <w:rsid w:val="00611F2A"/>
    <w:rsid w:val="006332F7"/>
    <w:rsid w:val="0063557C"/>
    <w:rsid w:val="00672131"/>
    <w:rsid w:val="006B02D9"/>
    <w:rsid w:val="006B5B59"/>
    <w:rsid w:val="006F4D82"/>
    <w:rsid w:val="00732B1C"/>
    <w:rsid w:val="00732CC4"/>
    <w:rsid w:val="00736915"/>
    <w:rsid w:val="007507C6"/>
    <w:rsid w:val="0075669D"/>
    <w:rsid w:val="007821B2"/>
    <w:rsid w:val="007821B8"/>
    <w:rsid w:val="00782A29"/>
    <w:rsid w:val="007A37C6"/>
    <w:rsid w:val="007B2054"/>
    <w:rsid w:val="007B2B90"/>
    <w:rsid w:val="007F34ED"/>
    <w:rsid w:val="00811CF6"/>
    <w:rsid w:val="00817B49"/>
    <w:rsid w:val="00836508"/>
    <w:rsid w:val="008404B5"/>
    <w:rsid w:val="00841BE3"/>
    <w:rsid w:val="00861CE4"/>
    <w:rsid w:val="00884FBA"/>
    <w:rsid w:val="00891784"/>
    <w:rsid w:val="00895ABF"/>
    <w:rsid w:val="008A7E99"/>
    <w:rsid w:val="008C044E"/>
    <w:rsid w:val="008E7882"/>
    <w:rsid w:val="008F2CD6"/>
    <w:rsid w:val="008F6B15"/>
    <w:rsid w:val="00921C68"/>
    <w:rsid w:val="00927DAD"/>
    <w:rsid w:val="00930516"/>
    <w:rsid w:val="00957F72"/>
    <w:rsid w:val="00970FB2"/>
    <w:rsid w:val="009731A7"/>
    <w:rsid w:val="009859D9"/>
    <w:rsid w:val="00990B49"/>
    <w:rsid w:val="009B0BA6"/>
    <w:rsid w:val="009B7786"/>
    <w:rsid w:val="009F02BC"/>
    <w:rsid w:val="009F1D2B"/>
    <w:rsid w:val="00A053BA"/>
    <w:rsid w:val="00A12AB6"/>
    <w:rsid w:val="00A202C6"/>
    <w:rsid w:val="00A33524"/>
    <w:rsid w:val="00A43B27"/>
    <w:rsid w:val="00AA5C99"/>
    <w:rsid w:val="00AA5D11"/>
    <w:rsid w:val="00AD5D86"/>
    <w:rsid w:val="00B0089C"/>
    <w:rsid w:val="00B60D42"/>
    <w:rsid w:val="00B669DA"/>
    <w:rsid w:val="00B82942"/>
    <w:rsid w:val="00B9346A"/>
    <w:rsid w:val="00BB7306"/>
    <w:rsid w:val="00BD4DFE"/>
    <w:rsid w:val="00C03433"/>
    <w:rsid w:val="00C17198"/>
    <w:rsid w:val="00C42310"/>
    <w:rsid w:val="00C44E47"/>
    <w:rsid w:val="00C45669"/>
    <w:rsid w:val="00C53625"/>
    <w:rsid w:val="00C537BF"/>
    <w:rsid w:val="00C62504"/>
    <w:rsid w:val="00C6709E"/>
    <w:rsid w:val="00C82C38"/>
    <w:rsid w:val="00CB59CE"/>
    <w:rsid w:val="00CD1A57"/>
    <w:rsid w:val="00D07E45"/>
    <w:rsid w:val="00D203D7"/>
    <w:rsid w:val="00D2143C"/>
    <w:rsid w:val="00D26C9B"/>
    <w:rsid w:val="00D32A7F"/>
    <w:rsid w:val="00D713D1"/>
    <w:rsid w:val="00D85DAA"/>
    <w:rsid w:val="00DC5E75"/>
    <w:rsid w:val="00DD730C"/>
    <w:rsid w:val="00DF00A8"/>
    <w:rsid w:val="00E21585"/>
    <w:rsid w:val="00E222F1"/>
    <w:rsid w:val="00E51085"/>
    <w:rsid w:val="00E5473A"/>
    <w:rsid w:val="00E5577D"/>
    <w:rsid w:val="00E5795D"/>
    <w:rsid w:val="00E63EE8"/>
    <w:rsid w:val="00E702B2"/>
    <w:rsid w:val="00E73AE7"/>
    <w:rsid w:val="00E84E25"/>
    <w:rsid w:val="00E86223"/>
    <w:rsid w:val="00E96726"/>
    <w:rsid w:val="00EE1A6D"/>
    <w:rsid w:val="00F116F3"/>
    <w:rsid w:val="00F17683"/>
    <w:rsid w:val="00F23EF3"/>
    <w:rsid w:val="00F269AD"/>
    <w:rsid w:val="00F405C2"/>
    <w:rsid w:val="00F8356B"/>
    <w:rsid w:val="00F86A4C"/>
    <w:rsid w:val="00FA5AB6"/>
    <w:rsid w:val="00FB056F"/>
    <w:rsid w:val="00FC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FD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4;_&#915;&#917;&#937;&#924;&#917;&#932;&#929;&#921;&#913;_&#925;&#917;&#913;%20&#920;&#917;&#924;&#913;&#932;&#913;_&#928;&#927;&#928;&#919;\template_thema_2_3_4_PO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D4A76E-8CBD-4DCE-821B-53678D43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template_thema_2_3_4_POP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2023-01-22T18:20:00Z</dcterms:created>
  <dcterms:modified xsi:type="dcterms:W3CDTF">2023-01-27T18:17:00Z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