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E5D48" w14:textId="77777777" w:rsidR="00A76142" w:rsidRDefault="00A76142" w:rsidP="00A76142">
      <w:pPr>
        <w:spacing w:line="360" w:lineRule="auto"/>
        <w:jc w:val="both"/>
        <w:rPr>
          <w:sz w:val="24"/>
          <w:szCs w:val="24"/>
        </w:rPr>
      </w:pPr>
      <w:r w:rsidRPr="00E45307">
        <w:rPr>
          <w:sz w:val="24"/>
          <w:szCs w:val="24"/>
        </w:rPr>
        <w:t>ΘΕΜΑ 2</w:t>
      </w:r>
    </w:p>
    <w:p w14:paraId="08BED061" w14:textId="4630F309" w:rsidR="00414168" w:rsidRDefault="003A585C" w:rsidP="0011017C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Αν γ</w:t>
      </w:r>
      <w:r w:rsidR="00414168">
        <w:rPr>
          <w:rFonts w:ascii="Calibri" w:hAnsi="Calibri"/>
          <w:sz w:val="24"/>
          <w:szCs w:val="24"/>
        </w:rPr>
        <w:t>νωρίζουμε ότι οι πλευρές του τριγωνου ΑΒΓ έχουν μήκη:</w:t>
      </w:r>
    </w:p>
    <w:p w14:paraId="65B10235" w14:textId="6BD3B60D" w:rsidR="00414168" w:rsidRDefault="00414168" w:rsidP="0011017C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α) α=5, β=4, γ=3.</w:t>
      </w:r>
    </w:p>
    <w:p w14:paraId="33FBF308" w14:textId="1398E8C8" w:rsidR="00414168" w:rsidRDefault="00414168" w:rsidP="00414168">
      <w:pPr>
        <w:pStyle w:val="a8"/>
        <w:numPr>
          <w:ilvl w:val="0"/>
          <w:numId w:val="9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Ποια είναι η μεγαλύτερη πλευρά του τριγώνου ΑΒΓ;</w:t>
      </w:r>
    </w:p>
    <w:p w14:paraId="57A38FBD" w14:textId="06B07998" w:rsidR="002A3706" w:rsidRDefault="002A3706" w:rsidP="00414168">
      <w:pPr>
        <w:pStyle w:val="a8"/>
        <w:numPr>
          <w:ilvl w:val="0"/>
          <w:numId w:val="9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Στην παρακάτω πρόταση ν</w:t>
      </w:r>
      <w:r w:rsidR="003E5D36">
        <w:rPr>
          <w:rFonts w:ascii="Calibri" w:hAnsi="Calibri"/>
          <w:sz w:val="24"/>
          <w:szCs w:val="24"/>
        </w:rPr>
        <w:t>α συμ</w:t>
      </w:r>
      <w:r>
        <w:rPr>
          <w:rFonts w:ascii="Calibri" w:hAnsi="Calibri"/>
          <w:sz w:val="24"/>
          <w:szCs w:val="24"/>
        </w:rPr>
        <w:t>πληρώσεις στο κενό μία</w:t>
      </w:r>
      <w:r w:rsidR="003E5D36">
        <w:rPr>
          <w:rFonts w:ascii="Calibri" w:hAnsi="Calibri"/>
          <w:sz w:val="24"/>
          <w:szCs w:val="24"/>
        </w:rPr>
        <w:t xml:space="preserve"> από τις λέξεις </w:t>
      </w:r>
    </w:p>
    <w:p w14:paraId="4852BF1C" w14:textId="57F3D03A" w:rsidR="003A585C" w:rsidRDefault="003A585C" w:rsidP="002A3706">
      <w:pPr>
        <w:pStyle w:val="a8"/>
        <w:spacing w:line="360" w:lineRule="auto"/>
        <w:jc w:val="both"/>
        <w:rPr>
          <w:rFonts w:ascii="Calibri" w:hAnsi="Calibri"/>
          <w:sz w:val="24"/>
          <w:szCs w:val="24"/>
        </w:rPr>
      </w:pPr>
      <w:r w:rsidRPr="003A585C">
        <w:rPr>
          <w:rFonts w:ascii="Calibri" w:hAnsi="Calibri"/>
          <w:b/>
          <w:sz w:val="24"/>
          <w:szCs w:val="24"/>
        </w:rPr>
        <w:t>ορθ</w:t>
      </w:r>
      <w:r w:rsidR="003E5D36" w:rsidRPr="003A585C">
        <w:rPr>
          <w:rFonts w:ascii="Calibri" w:hAnsi="Calibri"/>
          <w:b/>
          <w:sz w:val="24"/>
          <w:szCs w:val="24"/>
        </w:rPr>
        <w:t>ογώνιο</w:t>
      </w:r>
      <w:r w:rsidR="003E5D36">
        <w:rPr>
          <w:rFonts w:ascii="Calibri" w:hAnsi="Calibri"/>
          <w:sz w:val="24"/>
          <w:szCs w:val="24"/>
        </w:rPr>
        <w:t xml:space="preserve">, </w:t>
      </w:r>
      <w:r w:rsidR="003E5D36" w:rsidRPr="003A585C">
        <w:rPr>
          <w:rFonts w:ascii="Calibri" w:hAnsi="Calibri"/>
          <w:b/>
          <w:sz w:val="24"/>
          <w:szCs w:val="24"/>
        </w:rPr>
        <w:t>ο</w:t>
      </w:r>
      <w:r>
        <w:rPr>
          <w:rFonts w:ascii="Calibri" w:hAnsi="Calibri"/>
          <w:b/>
          <w:sz w:val="24"/>
          <w:szCs w:val="24"/>
        </w:rPr>
        <w:t>ξυγώ</w:t>
      </w:r>
      <w:r w:rsidRPr="003A585C">
        <w:rPr>
          <w:rFonts w:ascii="Calibri" w:hAnsi="Calibri"/>
          <w:b/>
          <w:sz w:val="24"/>
          <w:szCs w:val="24"/>
        </w:rPr>
        <w:t>νιο</w:t>
      </w:r>
      <w:r w:rsidR="002A3706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Pr="003A585C">
        <w:rPr>
          <w:rFonts w:ascii="Calibri" w:hAnsi="Calibri"/>
          <w:b/>
          <w:sz w:val="24"/>
          <w:szCs w:val="24"/>
        </w:rPr>
        <w:t>αμβλυγώνιο</w:t>
      </w:r>
      <w:r w:rsidR="00A55579">
        <w:rPr>
          <w:rFonts w:ascii="Calibri" w:hAnsi="Calibri"/>
          <w:sz w:val="24"/>
          <w:szCs w:val="24"/>
        </w:rPr>
        <w:t xml:space="preserve"> και να εξηγήσεις πώς σκέφτηκες.</w:t>
      </w:r>
    </w:p>
    <w:p w14:paraId="6C26F734" w14:textId="56773E98" w:rsidR="00414168" w:rsidRDefault="003A585C" w:rsidP="003A585C">
      <w:pPr>
        <w:pStyle w:val="a8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«Το τρίγωνο ΑΒΓ είναι ....».</w:t>
      </w:r>
    </w:p>
    <w:p w14:paraId="1ECC25CD" w14:textId="5EA02034" w:rsidR="003A585C" w:rsidRDefault="003A585C" w:rsidP="003A585C">
      <w:pPr>
        <w:pStyle w:val="a8"/>
        <w:tabs>
          <w:tab w:val="left" w:pos="7371"/>
        </w:tabs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A55579">
        <w:rPr>
          <w:rFonts w:ascii="Calibri" w:hAnsi="Calibri"/>
          <w:sz w:val="24"/>
          <w:szCs w:val="24"/>
        </w:rPr>
        <w:t>(Μονάδες 13</w:t>
      </w:r>
      <w:r w:rsidRPr="0011017C">
        <w:rPr>
          <w:rFonts w:ascii="Calibri" w:hAnsi="Calibri"/>
          <w:sz w:val="24"/>
          <w:szCs w:val="24"/>
        </w:rPr>
        <w:t>)</w:t>
      </w:r>
    </w:p>
    <w:p w14:paraId="3BA3B3BF" w14:textId="4718D5BA" w:rsidR="003A585C" w:rsidRDefault="003A585C" w:rsidP="003A585C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β) α=6, β=5, γ=4.</w:t>
      </w:r>
    </w:p>
    <w:p w14:paraId="12336E52" w14:textId="77777777" w:rsidR="003A585C" w:rsidRDefault="003A585C" w:rsidP="003A585C">
      <w:pPr>
        <w:pStyle w:val="a8"/>
        <w:numPr>
          <w:ilvl w:val="0"/>
          <w:numId w:val="11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Ποια είναι η μεγαλύτερη πλευρά του τριγώνου ΑΒΓ;</w:t>
      </w:r>
    </w:p>
    <w:p w14:paraId="0C17C6EA" w14:textId="77777777" w:rsidR="009405FB" w:rsidRDefault="009405FB" w:rsidP="009405FB">
      <w:pPr>
        <w:pStyle w:val="a8"/>
        <w:numPr>
          <w:ilvl w:val="0"/>
          <w:numId w:val="11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Στην παρακάτω πρόταση να συμπληρώσεις στο κενό μία από τις λέξεις </w:t>
      </w:r>
    </w:p>
    <w:p w14:paraId="0736BABB" w14:textId="18915318" w:rsidR="009405FB" w:rsidRDefault="009405FB" w:rsidP="009405FB">
      <w:pPr>
        <w:pStyle w:val="a8"/>
        <w:spacing w:line="360" w:lineRule="auto"/>
        <w:jc w:val="both"/>
        <w:rPr>
          <w:rFonts w:ascii="Calibri" w:hAnsi="Calibri"/>
          <w:sz w:val="24"/>
          <w:szCs w:val="24"/>
        </w:rPr>
      </w:pPr>
      <w:r w:rsidRPr="003A585C">
        <w:rPr>
          <w:rFonts w:ascii="Calibri" w:hAnsi="Calibri"/>
          <w:b/>
          <w:sz w:val="24"/>
          <w:szCs w:val="24"/>
        </w:rPr>
        <w:t>ορθογώνιο</w:t>
      </w:r>
      <w:r>
        <w:rPr>
          <w:rFonts w:ascii="Calibri" w:hAnsi="Calibri"/>
          <w:sz w:val="24"/>
          <w:szCs w:val="24"/>
        </w:rPr>
        <w:t xml:space="preserve">, </w:t>
      </w:r>
      <w:r w:rsidRPr="003A585C">
        <w:rPr>
          <w:rFonts w:ascii="Calibri" w:hAnsi="Calibri"/>
          <w:b/>
          <w:sz w:val="24"/>
          <w:szCs w:val="24"/>
        </w:rPr>
        <w:t>ο</w:t>
      </w:r>
      <w:r>
        <w:rPr>
          <w:rFonts w:ascii="Calibri" w:hAnsi="Calibri"/>
          <w:b/>
          <w:sz w:val="24"/>
          <w:szCs w:val="24"/>
        </w:rPr>
        <w:t>ξυγώ</w:t>
      </w:r>
      <w:r w:rsidRPr="003A585C">
        <w:rPr>
          <w:rFonts w:ascii="Calibri" w:hAnsi="Calibri"/>
          <w:b/>
          <w:sz w:val="24"/>
          <w:szCs w:val="24"/>
        </w:rPr>
        <w:t>νιο</w:t>
      </w:r>
      <w:r>
        <w:rPr>
          <w:rFonts w:ascii="Calibri" w:hAnsi="Calibri"/>
          <w:sz w:val="24"/>
          <w:szCs w:val="24"/>
        </w:rPr>
        <w:t xml:space="preserve">, </w:t>
      </w:r>
      <w:r w:rsidRPr="003A585C">
        <w:rPr>
          <w:rFonts w:ascii="Calibri" w:hAnsi="Calibri"/>
          <w:b/>
          <w:sz w:val="24"/>
          <w:szCs w:val="24"/>
        </w:rPr>
        <w:t>αμβλυγώνιο</w:t>
      </w:r>
      <w:r w:rsidR="00A55579" w:rsidRPr="00A55579">
        <w:rPr>
          <w:rFonts w:ascii="Calibri" w:hAnsi="Calibri"/>
          <w:sz w:val="24"/>
          <w:szCs w:val="24"/>
        </w:rPr>
        <w:t xml:space="preserve"> </w:t>
      </w:r>
      <w:r w:rsidR="00A55579">
        <w:rPr>
          <w:rFonts w:ascii="Calibri" w:hAnsi="Calibri"/>
          <w:sz w:val="24"/>
          <w:szCs w:val="24"/>
        </w:rPr>
        <w:t>και να εξηγήσεις πώς σκέφτηκες</w:t>
      </w:r>
      <w:r w:rsidR="00A55579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.</w:t>
      </w:r>
    </w:p>
    <w:p w14:paraId="7F78308A" w14:textId="423E29A5" w:rsidR="003A585C" w:rsidRDefault="009405FB" w:rsidP="003A585C">
      <w:pPr>
        <w:pStyle w:val="a8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="003A585C">
        <w:rPr>
          <w:rFonts w:ascii="Calibri" w:hAnsi="Calibri"/>
          <w:sz w:val="24"/>
          <w:szCs w:val="24"/>
        </w:rPr>
        <w:t>«Το τρίγωνο ΑΒΓ είναι ....».</w:t>
      </w:r>
    </w:p>
    <w:p w14:paraId="28478DBF" w14:textId="66705F0F" w:rsidR="009405FB" w:rsidRDefault="003A585C" w:rsidP="003A585C">
      <w:pPr>
        <w:tabs>
          <w:tab w:val="left" w:pos="7371"/>
        </w:tabs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A55579">
        <w:rPr>
          <w:rFonts w:ascii="Calibri" w:hAnsi="Calibri"/>
          <w:sz w:val="24"/>
          <w:szCs w:val="24"/>
        </w:rPr>
        <w:t>(Μονάδες 12</w:t>
      </w:r>
      <w:r w:rsidRPr="0011017C">
        <w:rPr>
          <w:rFonts w:ascii="Calibri" w:hAnsi="Calibri"/>
          <w:sz w:val="24"/>
          <w:szCs w:val="24"/>
        </w:rPr>
        <w:t>)</w:t>
      </w:r>
    </w:p>
    <w:p w14:paraId="1B4CE046" w14:textId="77777777" w:rsidR="00414168" w:rsidRDefault="00414168" w:rsidP="0011017C">
      <w:pPr>
        <w:spacing w:line="360" w:lineRule="auto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</w:p>
    <w:sectPr w:rsidR="00414168" w:rsidSect="005D4D59">
      <w:pgSz w:w="11906" w:h="16838"/>
      <w:pgMar w:top="1418" w:right="1700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903AB" w16cid:durableId="25073E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B2B2B" w14:textId="77777777" w:rsidR="00BE5DFA" w:rsidRDefault="00BE5DFA" w:rsidP="005E6BE2">
      <w:r>
        <w:separator/>
      </w:r>
    </w:p>
  </w:endnote>
  <w:endnote w:type="continuationSeparator" w:id="0">
    <w:p w14:paraId="520902E3" w14:textId="77777777" w:rsidR="00BE5DFA" w:rsidRDefault="00BE5DF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24866" w14:textId="77777777" w:rsidR="00BE5DFA" w:rsidRDefault="00BE5DFA" w:rsidP="005E6BE2">
      <w:r>
        <w:separator/>
      </w:r>
    </w:p>
  </w:footnote>
  <w:footnote w:type="continuationSeparator" w:id="0">
    <w:p w14:paraId="70380D15" w14:textId="77777777" w:rsidR="00BE5DFA" w:rsidRDefault="00BE5DF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8038D"/>
    <w:multiLevelType w:val="hybridMultilevel"/>
    <w:tmpl w:val="ECF4E76A"/>
    <w:lvl w:ilvl="0" w:tplc="F54E544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93F43"/>
    <w:multiLevelType w:val="hybridMultilevel"/>
    <w:tmpl w:val="A6544E2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E7427"/>
    <w:multiLevelType w:val="hybridMultilevel"/>
    <w:tmpl w:val="B372B64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32A81"/>
    <w:multiLevelType w:val="hybridMultilevel"/>
    <w:tmpl w:val="1FE26A12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A190E"/>
    <w:multiLevelType w:val="hybridMultilevel"/>
    <w:tmpl w:val="F81CD4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A320B"/>
    <w:multiLevelType w:val="hybridMultilevel"/>
    <w:tmpl w:val="A6544E2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10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removePersonalInformation/>
  <w:removeDateAndTime/>
  <w:hideSpellingErrors/>
  <w:hideGrammatical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1"/>
    <w:rsid w:val="00044B21"/>
    <w:rsid w:val="00064174"/>
    <w:rsid w:val="00094A65"/>
    <w:rsid w:val="000C14DD"/>
    <w:rsid w:val="000F26B8"/>
    <w:rsid w:val="000F353F"/>
    <w:rsid w:val="00105218"/>
    <w:rsid w:val="0011017C"/>
    <w:rsid w:val="00132362"/>
    <w:rsid w:val="001A4759"/>
    <w:rsid w:val="001D5211"/>
    <w:rsid w:val="001E53BA"/>
    <w:rsid w:val="001E7E63"/>
    <w:rsid w:val="00223546"/>
    <w:rsid w:val="002878A9"/>
    <w:rsid w:val="002A3706"/>
    <w:rsid w:val="002D0AEE"/>
    <w:rsid w:val="00336FC9"/>
    <w:rsid w:val="00342867"/>
    <w:rsid w:val="003571E1"/>
    <w:rsid w:val="003A585C"/>
    <w:rsid w:val="003A6CB5"/>
    <w:rsid w:val="003E5D36"/>
    <w:rsid w:val="00414168"/>
    <w:rsid w:val="004237C3"/>
    <w:rsid w:val="004A3E85"/>
    <w:rsid w:val="004B0340"/>
    <w:rsid w:val="004F121C"/>
    <w:rsid w:val="00534207"/>
    <w:rsid w:val="0055686B"/>
    <w:rsid w:val="00572722"/>
    <w:rsid w:val="005A6D79"/>
    <w:rsid w:val="005C33E6"/>
    <w:rsid w:val="005D4D59"/>
    <w:rsid w:val="005E6BE2"/>
    <w:rsid w:val="006332F7"/>
    <w:rsid w:val="006942E0"/>
    <w:rsid w:val="006A2536"/>
    <w:rsid w:val="00752E53"/>
    <w:rsid w:val="0075669D"/>
    <w:rsid w:val="007642B6"/>
    <w:rsid w:val="007B2B90"/>
    <w:rsid w:val="007F2374"/>
    <w:rsid w:val="00812B03"/>
    <w:rsid w:val="00817B49"/>
    <w:rsid w:val="008F245C"/>
    <w:rsid w:val="008F6B15"/>
    <w:rsid w:val="009405FB"/>
    <w:rsid w:val="0096191B"/>
    <w:rsid w:val="00970FB2"/>
    <w:rsid w:val="00990B49"/>
    <w:rsid w:val="009B0BA6"/>
    <w:rsid w:val="009B7786"/>
    <w:rsid w:val="009D4A96"/>
    <w:rsid w:val="009F49C2"/>
    <w:rsid w:val="00A06485"/>
    <w:rsid w:val="00A10FE2"/>
    <w:rsid w:val="00A55579"/>
    <w:rsid w:val="00A76142"/>
    <w:rsid w:val="00A96C97"/>
    <w:rsid w:val="00AA5C99"/>
    <w:rsid w:val="00B0089C"/>
    <w:rsid w:val="00B60D42"/>
    <w:rsid w:val="00BB75E9"/>
    <w:rsid w:val="00BC51EA"/>
    <w:rsid w:val="00BE5DFA"/>
    <w:rsid w:val="00C17198"/>
    <w:rsid w:val="00C45669"/>
    <w:rsid w:val="00C53625"/>
    <w:rsid w:val="00C6709E"/>
    <w:rsid w:val="00C8130B"/>
    <w:rsid w:val="00C81C52"/>
    <w:rsid w:val="00CD1A57"/>
    <w:rsid w:val="00D24834"/>
    <w:rsid w:val="00D32A7F"/>
    <w:rsid w:val="00DC5E75"/>
    <w:rsid w:val="00E21585"/>
    <w:rsid w:val="00E45307"/>
    <w:rsid w:val="00E73AE7"/>
    <w:rsid w:val="00EA4CFE"/>
    <w:rsid w:val="00EB70CD"/>
    <w:rsid w:val="00ED3F87"/>
    <w:rsid w:val="00F26711"/>
    <w:rsid w:val="00FA5AB6"/>
    <w:rsid w:val="00FC1DDD"/>
    <w:rsid w:val="00FF254E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17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2021-10-02T21:14:00Z</dcterms:created>
  <dcterms:modified xsi:type="dcterms:W3CDTF">2023-01-22T17:20:00Z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