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971D45" w14:textId="36D06022" w:rsidR="0075669D" w:rsidRPr="006E4CCB" w:rsidRDefault="00E73AE7" w:rsidP="00E73AE7">
      <w:pPr>
        <w:spacing w:line="360" w:lineRule="auto"/>
        <w:jc w:val="both"/>
        <w:rPr>
          <w:sz w:val="24"/>
          <w:szCs w:val="24"/>
        </w:rPr>
      </w:pPr>
      <w:r w:rsidRPr="005A6D79">
        <w:rPr>
          <w:sz w:val="24"/>
          <w:szCs w:val="24"/>
        </w:rPr>
        <w:t xml:space="preserve">ΘΕΜΑ </w:t>
      </w:r>
      <w:r w:rsidR="00CA2E50">
        <w:rPr>
          <w:sz w:val="24"/>
          <w:szCs w:val="24"/>
        </w:rPr>
        <w:t>4</w:t>
      </w:r>
    </w:p>
    <w:p w14:paraId="5D4AB1F6" w14:textId="6550F194" w:rsidR="001E7E63" w:rsidRPr="001E62DA" w:rsidRDefault="3246CDCF" w:rsidP="02BF2557">
      <w:pPr>
        <w:spacing w:line="360" w:lineRule="auto"/>
        <w:jc w:val="both"/>
        <w:rPr>
          <w:rFonts w:eastAsiaTheme="minorEastAsia"/>
          <w:sz w:val="24"/>
          <w:szCs w:val="24"/>
        </w:rPr>
      </w:pPr>
      <w:r w:rsidRPr="3246CDCF">
        <w:rPr>
          <w:sz w:val="24"/>
          <w:szCs w:val="24"/>
        </w:rPr>
        <w:t>Η Μαρία έχει έναν προσωπικό κωδικό πρόσβασης για το ηλεκτρονικό της ταχυδρομείο</w:t>
      </w:r>
      <w:r w:rsidR="005638B1">
        <w:rPr>
          <w:sz w:val="24"/>
          <w:szCs w:val="24"/>
        </w:rPr>
        <w:t>, τον οποίο επέλεξε τυχαία</w:t>
      </w:r>
      <w:r w:rsidRPr="3246CDCF">
        <w:rPr>
          <w:sz w:val="24"/>
          <w:szCs w:val="24"/>
        </w:rPr>
        <w:t>. Ο κωδικός αποτελείται από τέσσερις μονοψήφιους αριθμούς (τέσσερα ψηφία), σε τέσσερις αντίστοιχες θέσεις όπως παρακάτω:</w:t>
      </w:r>
    </w:p>
    <w:p w14:paraId="6CCAAE95" w14:textId="04EA2A46" w:rsidR="54043A49" w:rsidRDefault="54043A49" w:rsidP="54043A49">
      <w:pPr>
        <w:spacing w:line="360" w:lineRule="auto"/>
        <w:jc w:val="center"/>
        <w:rPr>
          <w:sz w:val="24"/>
          <w:szCs w:val="24"/>
        </w:rPr>
      </w:pPr>
      <w:r w:rsidRPr="54043A49">
        <w:rPr>
          <w:sz w:val="24"/>
          <w:szCs w:val="24"/>
        </w:rPr>
        <w:t>_     _     _     _</w:t>
      </w:r>
    </w:p>
    <w:p w14:paraId="6B5989DB" w14:textId="49736197" w:rsidR="02BF2557" w:rsidRDefault="02BF2557" w:rsidP="02BF2557">
      <w:pPr>
        <w:spacing w:line="360" w:lineRule="auto"/>
        <w:jc w:val="both"/>
        <w:rPr>
          <w:sz w:val="24"/>
          <w:szCs w:val="24"/>
        </w:rPr>
      </w:pPr>
      <w:r w:rsidRPr="02BF2557">
        <w:rPr>
          <w:sz w:val="24"/>
          <w:szCs w:val="24"/>
        </w:rPr>
        <w:t>Η Μαρία δε θυμάται το τελευταίο ψηφίο του προσωπικού κωδικού της.</w:t>
      </w:r>
    </w:p>
    <w:p w14:paraId="2B4484C1" w14:textId="2991FD5B" w:rsidR="00E73AE7" w:rsidRPr="00B802D9" w:rsidRDefault="02BF2557" w:rsidP="02BF2557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 w:rsidRPr="02BF2557">
        <w:rPr>
          <w:sz w:val="24"/>
          <w:szCs w:val="24"/>
        </w:rPr>
        <w:t>α) Ποια είναι η πιθανότητα να πληκτρολογήσει σωστά τον προσωπικό της κωδικό, επιλέγοντας τυχαία το τελευταίο ψηφίο;</w:t>
      </w:r>
    </w:p>
    <w:p w14:paraId="41F940ED" w14:textId="0BE35254" w:rsidR="00E73AE7" w:rsidRPr="00B802D9" w:rsidRDefault="02BF2557" w:rsidP="02BF2557">
      <w:pPr>
        <w:tabs>
          <w:tab w:val="left" w:pos="6946"/>
        </w:tabs>
        <w:spacing w:line="360" w:lineRule="auto"/>
        <w:jc w:val="right"/>
        <w:rPr>
          <w:sz w:val="24"/>
          <w:szCs w:val="24"/>
        </w:rPr>
      </w:pPr>
      <w:r w:rsidRPr="02BF2557">
        <w:rPr>
          <w:sz w:val="24"/>
          <w:szCs w:val="24"/>
        </w:rPr>
        <w:t xml:space="preserve">(Μονάδες 8) </w:t>
      </w:r>
    </w:p>
    <w:p w14:paraId="6974F274" w14:textId="5024F52B" w:rsidR="00E73AE7" w:rsidRPr="00B802D9" w:rsidRDefault="3246CDCF" w:rsidP="02BF2557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 w:rsidRPr="3246CDCF">
        <w:rPr>
          <w:sz w:val="24"/>
          <w:szCs w:val="24"/>
        </w:rPr>
        <w:t>β) Επειδή δεν πληκτρολόγησε σωστά τον κωδικό της, αποφάσισε να τον αλλάξει. Ο νέος κωδικός θα έχει επίσης τέσσερα ψηφία σε τέσσερις θέσεις. Να αποδείξετε ότι υπάρχουν 10000 διαφορετικοί κωδικοί που μπορεί να δημιουργήσει η Μαρία.</w:t>
      </w:r>
    </w:p>
    <w:p w14:paraId="53B0F39E" w14:textId="2E8138D9" w:rsidR="00E73AE7" w:rsidRPr="00B802D9" w:rsidRDefault="02BF2557" w:rsidP="02BF2557">
      <w:pPr>
        <w:tabs>
          <w:tab w:val="left" w:pos="6946"/>
        </w:tabs>
        <w:spacing w:line="360" w:lineRule="auto"/>
        <w:jc w:val="right"/>
        <w:rPr>
          <w:sz w:val="24"/>
          <w:szCs w:val="24"/>
        </w:rPr>
      </w:pPr>
      <w:r w:rsidRPr="02BF2557">
        <w:rPr>
          <w:sz w:val="24"/>
          <w:szCs w:val="24"/>
        </w:rPr>
        <w:t>(Μονάδες 10)</w:t>
      </w:r>
    </w:p>
    <w:p w14:paraId="178055EF" w14:textId="3DFFE225" w:rsidR="00A52694" w:rsidRPr="006C72B8" w:rsidRDefault="02BF2557" w:rsidP="02BF2557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 w:rsidRPr="02BF2557">
        <w:rPr>
          <w:sz w:val="24"/>
          <w:szCs w:val="24"/>
        </w:rPr>
        <w:t>γ) Για να αλλάξει τον κωδικό της επέλεξε τυχαία τον αριθμό κάθε θέσης. Ποια είναι η πιθανότητα στον προσωπικό κωδικό της να μην επαναλαμβάνεται κάποιος από τους αριθμούς;</w:t>
      </w:r>
    </w:p>
    <w:p w14:paraId="7E691DBC" w14:textId="40891E37" w:rsidR="00A52694" w:rsidRPr="006C72B8" w:rsidRDefault="02BF2557" w:rsidP="02BF2557">
      <w:pPr>
        <w:jc w:val="right"/>
        <w:rPr>
          <w:sz w:val="24"/>
          <w:szCs w:val="24"/>
        </w:rPr>
      </w:pPr>
      <w:r w:rsidRPr="02BF2557">
        <w:rPr>
          <w:sz w:val="24"/>
          <w:szCs w:val="24"/>
        </w:rPr>
        <w:t>(Μονάδες 7)</w:t>
      </w:r>
    </w:p>
    <w:p w14:paraId="2FC863CB" w14:textId="79044742" w:rsidR="00A52694" w:rsidRPr="006C72B8" w:rsidRDefault="00A52694" w:rsidP="02BF2557">
      <w:pPr>
        <w:pStyle w:val="a8"/>
        <w:tabs>
          <w:tab w:val="left" w:pos="6946"/>
        </w:tabs>
        <w:spacing w:line="360" w:lineRule="auto"/>
        <w:ind w:left="0"/>
        <w:jc w:val="both"/>
      </w:pPr>
    </w:p>
    <w:sectPr w:rsidR="00A52694" w:rsidRPr="006C72B8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E1E697" w14:textId="77777777" w:rsidR="00933683" w:rsidRDefault="00933683" w:rsidP="005E6BE2">
      <w:r>
        <w:separator/>
      </w:r>
    </w:p>
  </w:endnote>
  <w:endnote w:type="continuationSeparator" w:id="0">
    <w:p w14:paraId="78E47D35" w14:textId="77777777" w:rsidR="00933683" w:rsidRDefault="00933683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53F8E8" w14:textId="77777777" w:rsidR="00933683" w:rsidRDefault="00933683" w:rsidP="005E6BE2">
      <w:r>
        <w:separator/>
      </w:r>
    </w:p>
  </w:footnote>
  <w:footnote w:type="continuationSeparator" w:id="0">
    <w:p w14:paraId="3D8A7AF5" w14:textId="77777777" w:rsidR="00933683" w:rsidRDefault="00933683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0417A1"/>
    <w:multiLevelType w:val="hybridMultilevel"/>
    <w:tmpl w:val="A28C61FE"/>
    <w:lvl w:ilvl="0" w:tplc="29A63E20">
      <w:numFmt w:val="decimal"/>
      <w:lvlText w:val="%1"/>
      <w:lvlJc w:val="left"/>
      <w:pPr>
        <w:ind w:left="720" w:hanging="360"/>
      </w:pPr>
      <w:rPr>
        <w:rFonts w:ascii="Cambria Math" w:eastAsiaTheme="minorHAnsi" w:hAnsi="Cambria Math"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4778173">
    <w:abstractNumId w:val="3"/>
  </w:num>
  <w:num w:numId="2" w16cid:durableId="567808097">
    <w:abstractNumId w:val="2"/>
  </w:num>
  <w:num w:numId="3" w16cid:durableId="1446775765">
    <w:abstractNumId w:val="0"/>
  </w:num>
  <w:num w:numId="4" w16cid:durableId="917054900">
    <w:abstractNumId w:val="1"/>
  </w:num>
  <w:num w:numId="5" w16cid:durableId="9299704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CCB"/>
    <w:rsid w:val="00056080"/>
    <w:rsid w:val="000770F2"/>
    <w:rsid w:val="00094A65"/>
    <w:rsid w:val="000B1E9B"/>
    <w:rsid w:val="000B38E1"/>
    <w:rsid w:val="000F0D6C"/>
    <w:rsid w:val="000F26B8"/>
    <w:rsid w:val="000F353F"/>
    <w:rsid w:val="000F6754"/>
    <w:rsid w:val="00100B4D"/>
    <w:rsid w:val="00105218"/>
    <w:rsid w:val="001333E4"/>
    <w:rsid w:val="00162E1A"/>
    <w:rsid w:val="00190AC6"/>
    <w:rsid w:val="001C00E6"/>
    <w:rsid w:val="001E62DA"/>
    <w:rsid w:val="001E7064"/>
    <w:rsid w:val="001E7E63"/>
    <w:rsid w:val="00223546"/>
    <w:rsid w:val="00266333"/>
    <w:rsid w:val="002816E1"/>
    <w:rsid w:val="00283DDC"/>
    <w:rsid w:val="0029168D"/>
    <w:rsid w:val="00291862"/>
    <w:rsid w:val="002C7340"/>
    <w:rsid w:val="002E75C9"/>
    <w:rsid w:val="00301747"/>
    <w:rsid w:val="003339AC"/>
    <w:rsid w:val="00334D05"/>
    <w:rsid w:val="003378CA"/>
    <w:rsid w:val="00383AF3"/>
    <w:rsid w:val="00383FD8"/>
    <w:rsid w:val="003B3CA4"/>
    <w:rsid w:val="003D678D"/>
    <w:rsid w:val="003F5E74"/>
    <w:rsid w:val="00401791"/>
    <w:rsid w:val="00431FDF"/>
    <w:rsid w:val="004677C2"/>
    <w:rsid w:val="00480F74"/>
    <w:rsid w:val="004B2A67"/>
    <w:rsid w:val="00556D00"/>
    <w:rsid w:val="005638B1"/>
    <w:rsid w:val="00572722"/>
    <w:rsid w:val="00584AEC"/>
    <w:rsid w:val="005947FE"/>
    <w:rsid w:val="005A6D79"/>
    <w:rsid w:val="005C33E6"/>
    <w:rsid w:val="005E6BE2"/>
    <w:rsid w:val="006332F7"/>
    <w:rsid w:val="006601DB"/>
    <w:rsid w:val="006B02D9"/>
    <w:rsid w:val="006C72B8"/>
    <w:rsid w:val="006E2DBC"/>
    <w:rsid w:val="006E4CCB"/>
    <w:rsid w:val="0071740B"/>
    <w:rsid w:val="00720721"/>
    <w:rsid w:val="00743731"/>
    <w:rsid w:val="0075669D"/>
    <w:rsid w:val="007B2B90"/>
    <w:rsid w:val="00817B49"/>
    <w:rsid w:val="00832F77"/>
    <w:rsid w:val="0084465D"/>
    <w:rsid w:val="0084503B"/>
    <w:rsid w:val="008461E1"/>
    <w:rsid w:val="00855675"/>
    <w:rsid w:val="008709C4"/>
    <w:rsid w:val="00887B49"/>
    <w:rsid w:val="00891784"/>
    <w:rsid w:val="008A5ADE"/>
    <w:rsid w:val="008D3904"/>
    <w:rsid w:val="008D6FEF"/>
    <w:rsid w:val="008F6B15"/>
    <w:rsid w:val="0092261C"/>
    <w:rsid w:val="00925732"/>
    <w:rsid w:val="00933683"/>
    <w:rsid w:val="00970FB2"/>
    <w:rsid w:val="00990B49"/>
    <w:rsid w:val="009B0BA6"/>
    <w:rsid w:val="009B63B2"/>
    <w:rsid w:val="009B7786"/>
    <w:rsid w:val="009E3E35"/>
    <w:rsid w:val="009F786C"/>
    <w:rsid w:val="00A150DC"/>
    <w:rsid w:val="00A52694"/>
    <w:rsid w:val="00A527A9"/>
    <w:rsid w:val="00A93235"/>
    <w:rsid w:val="00AA5C99"/>
    <w:rsid w:val="00AA5D11"/>
    <w:rsid w:val="00AD1E41"/>
    <w:rsid w:val="00B0089C"/>
    <w:rsid w:val="00B415F5"/>
    <w:rsid w:val="00B528BC"/>
    <w:rsid w:val="00B60D42"/>
    <w:rsid w:val="00B802D9"/>
    <w:rsid w:val="00B8567D"/>
    <w:rsid w:val="00BC20C9"/>
    <w:rsid w:val="00C17198"/>
    <w:rsid w:val="00C34AC9"/>
    <w:rsid w:val="00C4439B"/>
    <w:rsid w:val="00C45669"/>
    <w:rsid w:val="00C53625"/>
    <w:rsid w:val="00C6709E"/>
    <w:rsid w:val="00C77800"/>
    <w:rsid w:val="00CA2E50"/>
    <w:rsid w:val="00CB19BC"/>
    <w:rsid w:val="00CB1CAC"/>
    <w:rsid w:val="00CD1A57"/>
    <w:rsid w:val="00CF61E6"/>
    <w:rsid w:val="00D22F9C"/>
    <w:rsid w:val="00D32A7F"/>
    <w:rsid w:val="00D53479"/>
    <w:rsid w:val="00D95950"/>
    <w:rsid w:val="00DC5E75"/>
    <w:rsid w:val="00DD264C"/>
    <w:rsid w:val="00E07F56"/>
    <w:rsid w:val="00E108AA"/>
    <w:rsid w:val="00E21585"/>
    <w:rsid w:val="00E5621D"/>
    <w:rsid w:val="00E73AE7"/>
    <w:rsid w:val="00ED566C"/>
    <w:rsid w:val="00ED6CFE"/>
    <w:rsid w:val="00EF30B3"/>
    <w:rsid w:val="00F25189"/>
    <w:rsid w:val="00F46A67"/>
    <w:rsid w:val="00FA1200"/>
    <w:rsid w:val="00FA5AB6"/>
    <w:rsid w:val="00FF3123"/>
    <w:rsid w:val="02BF2557"/>
    <w:rsid w:val="3246CDCF"/>
    <w:rsid w:val="54043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5F85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imitris\OneDrive\&#932;&#920;&#916;&#916;\z\templates%20&#932;&#961;&#940;&#960;&#949;&#950;&#945;&#962;%202\template_thema_2_3_4_onom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4" ma:contentTypeDescription="Create a new document." ma:contentTypeScope="" ma:versionID="49db9896c6a2bc2799f0e2d31858e602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6733c4679d2a8f60d0aeb5753b5f6747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C09EAE5-B2CD-4EB2-A9AA-C95D86B701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template_thema_2_3_4_onoma.dotx</Template>
  <TotalTime>0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2022-11-15T06:30:00Z</dcterms:created>
  <dcterms:modified xsi:type="dcterms:W3CDTF">2023-02-05T15:11:00Z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