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28025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4DCAF038" w14:textId="2C99658B" w:rsidR="00DC5E75" w:rsidRDefault="00C54192" w:rsidP="00DC5E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Επιλέγοντας τυχαία </w:t>
      </w:r>
      <w:r w:rsidR="002D0A1E">
        <w:rPr>
          <w:sz w:val="24"/>
          <w:szCs w:val="24"/>
        </w:rPr>
        <w:t>μία μαθήτρια</w:t>
      </w:r>
      <w:r>
        <w:rPr>
          <w:sz w:val="24"/>
          <w:szCs w:val="24"/>
        </w:rPr>
        <w:t xml:space="preserve"> από τ</w:t>
      </w:r>
      <w:r w:rsidR="002D0A1E">
        <w:rPr>
          <w:sz w:val="24"/>
          <w:szCs w:val="24"/>
        </w:rPr>
        <w:t>ι</w:t>
      </w:r>
      <w:r>
        <w:rPr>
          <w:sz w:val="24"/>
          <w:szCs w:val="24"/>
        </w:rPr>
        <w:t xml:space="preserve">ς </w:t>
      </w:r>
      <w:r w:rsidR="002D0A1E">
        <w:rPr>
          <w:sz w:val="24"/>
          <w:szCs w:val="24"/>
        </w:rPr>
        <w:t>80</w:t>
      </w:r>
      <w:r>
        <w:rPr>
          <w:sz w:val="24"/>
          <w:szCs w:val="24"/>
        </w:rPr>
        <w:t xml:space="preserve"> έχουμε </w:t>
      </w:r>
      <w:r w:rsidR="002D0A1E">
        <w:rPr>
          <w:sz w:val="24"/>
          <w:szCs w:val="24"/>
        </w:rPr>
        <w:t>80</w:t>
      </w:r>
      <w:r>
        <w:rPr>
          <w:sz w:val="24"/>
          <w:szCs w:val="24"/>
        </w:rPr>
        <w:t xml:space="preserve"> ισοπίθανα αποτελέσματα.</w:t>
      </w:r>
    </w:p>
    <w:p w14:paraId="13D94C28" w14:textId="44521BF9" w:rsidR="002D0A1E" w:rsidRPr="002D0A1E" w:rsidRDefault="002D0A1E" w:rsidP="00DC5E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Έστω </w:t>
      </w:r>
      <w:r>
        <w:rPr>
          <w:rFonts w:eastAsiaTheme="minorEastAsia"/>
          <w:sz w:val="24"/>
          <w:szCs w:val="24"/>
        </w:rPr>
        <w:t xml:space="preserve">τα ενδεχόμενα </w:t>
      </w:r>
      <m:oMath>
        <m:r>
          <w:rPr>
            <w:rFonts w:ascii="Cambria Math" w:hAnsi="Cambria Math"/>
            <w:sz w:val="24"/>
            <w:szCs w:val="24"/>
          </w:rPr>
          <m:t>Α</m:t>
        </m:r>
      </m:oMath>
      <w:r>
        <w:rPr>
          <w:rFonts w:eastAsiaTheme="minorEastAsia"/>
          <w:sz w:val="24"/>
          <w:szCs w:val="24"/>
        </w:rPr>
        <w:t xml:space="preserve">: </w:t>
      </w:r>
      <w:r w:rsidR="00EE021C">
        <w:rPr>
          <w:rFonts w:eastAsiaTheme="minorEastAsia"/>
          <w:sz w:val="24"/>
          <w:szCs w:val="24"/>
        </w:rPr>
        <w:t xml:space="preserve">η μαθήτρια έχει πτυχίο καλής γνώσης αγγλικών και </w:t>
      </w:r>
      <m:oMath>
        <m:r>
          <w:rPr>
            <w:rFonts w:ascii="Cambria Math" w:eastAsiaTheme="minorEastAsia" w:hAnsi="Cambria Math"/>
            <w:sz w:val="24"/>
            <w:szCs w:val="24"/>
          </w:rPr>
          <m:t>Β</m:t>
        </m:r>
      </m:oMath>
      <w:r w:rsidR="00EE021C">
        <w:rPr>
          <w:rFonts w:eastAsiaTheme="minorEastAsia"/>
          <w:sz w:val="24"/>
          <w:szCs w:val="24"/>
        </w:rPr>
        <w:t>: η μαθήτρια έχει πτυχίο καλής γνώσης γαλλικών.</w:t>
      </w:r>
    </w:p>
    <w:p w14:paraId="7F92D854" w14:textId="44789ABF" w:rsidR="00284412" w:rsidRPr="00284412" w:rsidRDefault="00F52897" w:rsidP="00284412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485991">
        <w:rPr>
          <w:sz w:val="24"/>
          <w:szCs w:val="24"/>
        </w:rPr>
        <w:t xml:space="preserve">Τα ευνοϊκά αποτελέσματα για την πραγματοποίηση του </w:t>
      </w:r>
      <m:oMath>
        <m:r>
          <w:rPr>
            <w:rFonts w:ascii="Cambria Math" w:hAnsi="Cambria Math"/>
            <w:sz w:val="24"/>
            <w:szCs w:val="24"/>
          </w:rPr>
          <m:t>A</m:t>
        </m:r>
      </m:oMath>
      <w:r w:rsidR="00485991">
        <w:rPr>
          <w:sz w:val="24"/>
          <w:szCs w:val="24"/>
        </w:rPr>
        <w:t xml:space="preserve">, </w:t>
      </w:r>
      <w:r w:rsidR="00284412">
        <w:rPr>
          <w:sz w:val="24"/>
          <w:szCs w:val="24"/>
        </w:rPr>
        <w:t xml:space="preserve">δηλαδή </w:t>
      </w:r>
      <w:r w:rsidR="00EE021C">
        <w:rPr>
          <w:sz w:val="24"/>
          <w:szCs w:val="24"/>
        </w:rPr>
        <w:t>η μαθήτρια</w:t>
      </w:r>
      <w:r w:rsidR="00284412">
        <w:rPr>
          <w:sz w:val="24"/>
          <w:szCs w:val="24"/>
        </w:rPr>
        <w:t xml:space="preserve"> που επιλέγουμε τυχαία να έχει </w:t>
      </w:r>
      <w:r w:rsidR="00EE021C">
        <w:rPr>
          <w:sz w:val="24"/>
          <w:szCs w:val="24"/>
        </w:rPr>
        <w:t>πτυχίο καλής γνώσης αγγλικών</w:t>
      </w:r>
      <w:r w:rsidR="00284412">
        <w:rPr>
          <w:sz w:val="24"/>
          <w:szCs w:val="24"/>
        </w:rPr>
        <w:t xml:space="preserve"> είναι </w:t>
      </w:r>
      <w:r w:rsidR="00EE021C">
        <w:rPr>
          <w:sz w:val="24"/>
          <w:szCs w:val="24"/>
        </w:rPr>
        <w:t>60</w:t>
      </w:r>
      <w:r w:rsidR="00284412">
        <w:rPr>
          <w:sz w:val="24"/>
          <w:szCs w:val="24"/>
        </w:rPr>
        <w:t xml:space="preserve">. </w:t>
      </w:r>
      <w:r w:rsidR="00CB7316">
        <w:rPr>
          <w:sz w:val="24"/>
          <w:szCs w:val="24"/>
        </w:rPr>
        <w:t xml:space="preserve">Άρα, από τον κλασικό ορισμό της πιθανότητας </w:t>
      </w:r>
      <m:oMath>
        <m:r>
          <w:rPr>
            <w:rFonts w:ascii="Cambria Math" w:hAnsi="Cambria Math"/>
            <w:sz w:val="24"/>
            <w:szCs w:val="24"/>
          </w:rPr>
          <m:t>P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</m:oMath>
      <w:r w:rsidR="00CB7316" w:rsidRPr="001F0296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60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80</m:t>
            </m:r>
          </m:den>
        </m:f>
      </m:oMath>
      <w:r w:rsidR="00C62618" w:rsidRPr="001F0296"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den>
        </m:f>
      </m:oMath>
      <w:r w:rsidR="00C92D39" w:rsidRPr="001F0296">
        <w:rPr>
          <w:rFonts w:eastAsiaTheme="minorEastAsia"/>
          <w:sz w:val="24"/>
          <w:szCs w:val="24"/>
        </w:rPr>
        <w:t>.</w:t>
      </w:r>
      <w:r w:rsidR="005A6D79" w:rsidRPr="00284412">
        <w:rPr>
          <w:sz w:val="24"/>
          <w:szCs w:val="24"/>
        </w:rPr>
        <w:tab/>
      </w:r>
    </w:p>
    <w:p w14:paraId="41525382" w14:textId="68C4FE45" w:rsidR="00874A62" w:rsidRDefault="00DC5E75" w:rsidP="00284412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284412">
        <w:rPr>
          <w:sz w:val="24"/>
          <w:szCs w:val="24"/>
        </w:rPr>
        <w:t>β</w:t>
      </w:r>
      <w:r w:rsidR="00E73AE7" w:rsidRPr="00284412">
        <w:rPr>
          <w:sz w:val="24"/>
          <w:szCs w:val="24"/>
        </w:rPr>
        <w:t>)</w:t>
      </w:r>
      <w:r w:rsidR="00FA5AB6" w:rsidRPr="00284412">
        <w:rPr>
          <w:sz w:val="24"/>
          <w:szCs w:val="24"/>
        </w:rPr>
        <w:t xml:space="preserve"> </w:t>
      </w:r>
    </w:p>
    <w:p w14:paraId="685B9001" w14:textId="57AF9105" w:rsidR="00EE021C" w:rsidRPr="00EE021C" w:rsidRDefault="00EE021C" w:rsidP="00284412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  <w:lang w:val="en-US"/>
        </w:rPr>
        <w:t>i</w:t>
      </w:r>
      <w:r w:rsidRPr="00EE021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Το μέρος του διαγράμματος </w:t>
      </w:r>
      <w:r>
        <w:rPr>
          <w:sz w:val="24"/>
          <w:szCs w:val="24"/>
          <w:lang w:val="en-US"/>
        </w:rPr>
        <w:t>Venn</w:t>
      </w:r>
      <w:r w:rsidRPr="00EE021C">
        <w:rPr>
          <w:sz w:val="24"/>
          <w:szCs w:val="24"/>
        </w:rPr>
        <w:t xml:space="preserve"> </w:t>
      </w:r>
      <w:r>
        <w:rPr>
          <w:sz w:val="24"/>
          <w:szCs w:val="24"/>
        </w:rPr>
        <w:t>που περιέχει τις μαθήτριες, οι οποίες έχουν και τα δύο πτυχία είναι το «κοινό μέρος» των Α και Β στο διάγραμμα. Αυτό το μέρος φαίνεται σκιασμένο με στυλό στο παρακάτω σχήμα.</w:t>
      </w:r>
    </w:p>
    <w:p w14:paraId="146FF0DB" w14:textId="0AAC464D" w:rsidR="00874A62" w:rsidRDefault="002D0A1E" w:rsidP="00284412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eastAsia="el-G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CD4F35D" wp14:editId="6787C11B">
                <wp:simplePos x="0" y="0"/>
                <wp:positionH relativeFrom="column">
                  <wp:posOffset>1447137</wp:posOffset>
                </wp:positionH>
                <wp:positionV relativeFrom="paragraph">
                  <wp:posOffset>12065</wp:posOffset>
                </wp:positionV>
                <wp:extent cx="2480421" cy="1433830"/>
                <wp:effectExtent l="12700" t="12700" r="8890" b="1397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0421" cy="1433830"/>
                          <a:chOff x="0" y="0"/>
                          <a:chExt cx="2480421" cy="1433830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2480421" cy="1433830"/>
                            <a:chOff x="0" y="0"/>
                            <a:chExt cx="2480421" cy="1433830"/>
                          </a:xfrm>
                        </wpg:grpSpPr>
                        <wps:wsp>
                          <wps:cNvPr id="17" name="Rectangle 17"/>
                          <wps:cNvSpPr/>
                          <wps:spPr>
                            <a:xfrm>
                              <a:off x="0" y="0"/>
                              <a:ext cx="2480421" cy="14338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Oval 18"/>
                          <wps:cNvSpPr/>
                          <wps:spPr>
                            <a:xfrm>
                              <a:off x="421419" y="127221"/>
                              <a:ext cx="1113183" cy="1049573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Oval 19"/>
                          <wps:cNvSpPr/>
                          <wps:spPr>
                            <a:xfrm>
                              <a:off x="1232452" y="174929"/>
                              <a:ext cx="1060726" cy="998026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Text Box 20"/>
                          <wps:cNvSpPr txBox="1"/>
                          <wps:spPr>
                            <a:xfrm>
                              <a:off x="710868" y="329207"/>
                              <a:ext cx="349858" cy="36576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6537100" w14:textId="77777777" w:rsidR="002D0A1E" w:rsidRDefault="002D0A1E" w:rsidP="002D0A1E">
                                <w:r>
                                  <w:t>Α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Text Box 21"/>
                          <wps:cNvSpPr txBox="1"/>
                          <wps:spPr>
                            <a:xfrm>
                              <a:off x="1744538" y="392817"/>
                              <a:ext cx="238539" cy="30214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A22E5F1" w14:textId="77777777" w:rsidR="002D0A1E" w:rsidRDefault="002D0A1E" w:rsidP="002D0A1E">
                                <w:r>
                                  <w:t>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Text Box 22"/>
                          <wps:cNvSpPr txBox="1"/>
                          <wps:spPr>
                            <a:xfrm>
                              <a:off x="74764" y="74765"/>
                              <a:ext cx="349858" cy="36576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7DC1954" w14:textId="77777777" w:rsidR="002D0A1E" w:rsidRDefault="002D0A1E" w:rsidP="002D0A1E">
                                <w:r>
                                  <w:t>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14:contentPart bwMode="auto" r:id="rId10">
                        <w14:nvContentPartPr>
                          <w14:cNvPr id="23" name="Γραφή 20"/>
                          <w14:cNvContentPartPr/>
                        </w14:nvContentPartPr>
                        <w14:xfrm>
                          <a:off x="1252413" y="356760"/>
                          <a:ext cx="282960" cy="576720"/>
                        </w14:xfrm>
                      </w14:contentPart>
                    </wpg:wgp>
                  </a:graphicData>
                </a:graphic>
              </wp:anchor>
            </w:drawing>
          </mc:Choice>
          <mc:Fallback>
            <w:pict>
              <v:group w14:anchorId="6CD4F35D" id="Group 15" o:spid="_x0000_s1026" style="position:absolute;left:0;text-align:left;margin-left:113.95pt;margin-top:.95pt;width:195.3pt;height:112.9pt;z-index:251661312" coordsize="24804,14338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">
                <v:group id="Group 16" o:spid="_x0000_s1027" style="position:absolute;width:24804;height:14338" coordsize="24804,14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ect id="Rectangle 17" o:spid="_x0000_s1028" style="position:absolute;width:24804;height:143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" fillcolor="white [3212]" strokecolor="black [3213]" strokeweight="2pt"/>
                  <v:oval id="Oval 18" o:spid="_x0000_s1029" style="position:absolute;left:4214;top:1272;width:11132;height:104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" filled="f" strokecolor="black [3213]" strokeweight="2pt"/>
                  <v:oval id="Oval 19" o:spid="_x0000_s1030" style="position:absolute;left:12324;top:1749;width:10607;height:99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" filled="f" strokecolor="black [3213]" strokeweight="2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0" o:spid="_x0000_s1031" type="#_x0000_t202" style="position:absolute;left:7108;top:3292;width:3499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41l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" fillcolor="white [3201]" stroked="f" strokeweight=".5pt">
                    <v:textbox>
                      <w:txbxContent>
                        <w:p w14:paraId="36537100" w14:textId="77777777" w:rsidR="002D0A1E" w:rsidRDefault="002D0A1E" w:rsidP="002D0A1E">
                          <w:r>
                            <w:t>Α</w:t>
                          </w:r>
                        </w:p>
                      </w:txbxContent>
                    </v:textbox>
                  </v:shape>
                  <v:shape id="Text Box 21" o:spid="_x0000_s1032" type="#_x0000_t202" style="position:absolute;left:17445;top:3928;width:2385;height:3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" fillcolor="white [3201]" stroked="f" strokeweight=".5pt">
                    <v:textbox>
                      <w:txbxContent>
                        <w:p w14:paraId="3A22E5F1" w14:textId="77777777" w:rsidR="002D0A1E" w:rsidRDefault="002D0A1E" w:rsidP="002D0A1E">
                          <w:r>
                            <w:t>Β</w:t>
                          </w:r>
                        </w:p>
                      </w:txbxContent>
                    </v:textbox>
                  </v:shape>
                  <v:shape id="Text Box 22" o:spid="_x0000_s1033" type="#_x0000_t202" style="position:absolute;left:747;top:747;width:3499;height: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" fillcolor="white [3201]" stroked="f" strokeweight=".5pt">
                    <v:textbox>
                      <w:txbxContent>
                        <w:p w14:paraId="67DC1954" w14:textId="77777777" w:rsidR="002D0A1E" w:rsidRDefault="002D0A1E" w:rsidP="002D0A1E">
                          <w:r>
                            <w:t>Ω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Γραφή 20" o:spid="_x0000_s1034" type="#_x0000_t75" style="position:absolute;left:12423;top:3466;width:3031;height:5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">
                  <v:imagedata r:id="rId11" o:title=""/>
                </v:shape>
              </v:group>
            </w:pict>
          </mc:Fallback>
        </mc:AlternateContent>
      </w:r>
    </w:p>
    <w:p w14:paraId="07DC79B3" w14:textId="60B6FF84" w:rsidR="00874A62" w:rsidRDefault="00874A62" w:rsidP="00284412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</w:p>
    <w:p w14:paraId="0CCA6CD1" w14:textId="49E9820C" w:rsidR="00874A62" w:rsidRDefault="00874A62" w:rsidP="00284412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</w:p>
    <w:p w14:paraId="156008A0" w14:textId="1E2ED94F" w:rsidR="00874A62" w:rsidRDefault="00874A62" w:rsidP="00284412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</w:p>
    <w:p w14:paraId="1058FC46" w14:textId="7FF84D47" w:rsidR="00874A62" w:rsidRDefault="00874A62" w:rsidP="00284412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</w:p>
    <w:p w14:paraId="0EF2B976" w14:textId="246E7033" w:rsidR="00874A62" w:rsidRDefault="00874A62" w:rsidP="00284412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</w:p>
    <w:p w14:paraId="4DD64BF5" w14:textId="5EBFDDEF" w:rsidR="00194F41" w:rsidRDefault="00EE021C" w:rsidP="00284412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ii</w:t>
      </w:r>
      <w:r w:rsidRPr="00EE021C">
        <w:rPr>
          <w:rFonts w:eastAsiaTheme="minorEastAsia"/>
          <w:sz w:val="24"/>
          <w:szCs w:val="24"/>
        </w:rPr>
        <w:t xml:space="preserve">. </w:t>
      </w:r>
      <w:r>
        <w:rPr>
          <w:rFonts w:eastAsiaTheme="minorEastAsia"/>
          <w:sz w:val="24"/>
          <w:szCs w:val="24"/>
        </w:rPr>
        <w:t xml:space="preserve">Το ενδεχόμενο «η μαθήτρια που επιλέξαμε έχει και τα δύο πτυχία» </w:t>
      </w:r>
      <w:r w:rsidR="002A367F">
        <w:rPr>
          <w:rFonts w:eastAsiaTheme="minorEastAsia"/>
          <w:sz w:val="24"/>
          <w:szCs w:val="24"/>
        </w:rPr>
        <w:t>αντιστοιχεί σε 15 ευνοϊκά αποτελέσματα, για την πραγματοποίησή του.</w:t>
      </w:r>
    </w:p>
    <w:p w14:paraId="4F9DEDA0" w14:textId="0C33CA39" w:rsidR="002A367F" w:rsidRPr="002A367F" w:rsidRDefault="002A367F" w:rsidP="00284412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Επομένως, η πιθανότητα να πραγματοποιηθεί είναι ίση με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80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16</m:t>
            </m:r>
          </m:den>
        </m:f>
      </m:oMath>
      <w:r w:rsidR="007741F1">
        <w:rPr>
          <w:rFonts w:eastAsiaTheme="minorEastAsia"/>
          <w:sz w:val="24"/>
          <w:szCs w:val="24"/>
        </w:rPr>
        <w:t xml:space="preserve"> .</w:t>
      </w:r>
    </w:p>
    <w:p w14:paraId="59E7AA74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1BE8D" w14:textId="77777777" w:rsidR="0050255A" w:rsidRDefault="0050255A" w:rsidP="005E6BE2">
      <w:r>
        <w:separator/>
      </w:r>
    </w:p>
  </w:endnote>
  <w:endnote w:type="continuationSeparator" w:id="0">
    <w:p w14:paraId="44293953" w14:textId="77777777" w:rsidR="0050255A" w:rsidRDefault="0050255A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BF035" w14:textId="77777777" w:rsidR="0050255A" w:rsidRDefault="0050255A" w:rsidP="005E6BE2">
      <w:r>
        <w:separator/>
      </w:r>
    </w:p>
  </w:footnote>
  <w:footnote w:type="continuationSeparator" w:id="0">
    <w:p w14:paraId="28C71AE3" w14:textId="77777777" w:rsidR="0050255A" w:rsidRDefault="0050255A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011316">
    <w:abstractNumId w:val="3"/>
  </w:num>
  <w:num w:numId="2" w16cid:durableId="26954838">
    <w:abstractNumId w:val="2"/>
  </w:num>
  <w:num w:numId="3" w16cid:durableId="556816837">
    <w:abstractNumId w:val="0"/>
  </w:num>
  <w:num w:numId="4" w16cid:durableId="164395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9A9"/>
    <w:rsid w:val="00064174"/>
    <w:rsid w:val="00094A65"/>
    <w:rsid w:val="000F26B8"/>
    <w:rsid w:val="000F353F"/>
    <w:rsid w:val="00105218"/>
    <w:rsid w:val="00132623"/>
    <w:rsid w:val="00146532"/>
    <w:rsid w:val="00194F41"/>
    <w:rsid w:val="001A4759"/>
    <w:rsid w:val="001E7E63"/>
    <w:rsid w:val="001F0296"/>
    <w:rsid w:val="0020192E"/>
    <w:rsid w:val="002050CC"/>
    <w:rsid w:val="00223546"/>
    <w:rsid w:val="00284412"/>
    <w:rsid w:val="002878A9"/>
    <w:rsid w:val="002A367F"/>
    <w:rsid w:val="002D0A1E"/>
    <w:rsid w:val="003619A9"/>
    <w:rsid w:val="003C7AA3"/>
    <w:rsid w:val="00415281"/>
    <w:rsid w:val="00415637"/>
    <w:rsid w:val="0046701A"/>
    <w:rsid w:val="00485991"/>
    <w:rsid w:val="0050255A"/>
    <w:rsid w:val="00572722"/>
    <w:rsid w:val="005A6D79"/>
    <w:rsid w:val="005C33E6"/>
    <w:rsid w:val="005C3AC3"/>
    <w:rsid w:val="005E2038"/>
    <w:rsid w:val="005E6BE2"/>
    <w:rsid w:val="006332F7"/>
    <w:rsid w:val="0075669D"/>
    <w:rsid w:val="007741F1"/>
    <w:rsid w:val="007B2B90"/>
    <w:rsid w:val="007E687E"/>
    <w:rsid w:val="00817B49"/>
    <w:rsid w:val="00852102"/>
    <w:rsid w:val="00874A62"/>
    <w:rsid w:val="008F6B15"/>
    <w:rsid w:val="00970547"/>
    <w:rsid w:val="00970FB2"/>
    <w:rsid w:val="00990B49"/>
    <w:rsid w:val="009B0BA6"/>
    <w:rsid w:val="009B7786"/>
    <w:rsid w:val="009E62FD"/>
    <w:rsid w:val="00A06485"/>
    <w:rsid w:val="00AA5C99"/>
    <w:rsid w:val="00B0089C"/>
    <w:rsid w:val="00B60D42"/>
    <w:rsid w:val="00C17198"/>
    <w:rsid w:val="00C45669"/>
    <w:rsid w:val="00C53625"/>
    <w:rsid w:val="00C54192"/>
    <w:rsid w:val="00C62618"/>
    <w:rsid w:val="00C6709E"/>
    <w:rsid w:val="00C92D39"/>
    <w:rsid w:val="00CB7316"/>
    <w:rsid w:val="00CD1A57"/>
    <w:rsid w:val="00D32A7F"/>
    <w:rsid w:val="00DC5E75"/>
    <w:rsid w:val="00DC633D"/>
    <w:rsid w:val="00E21585"/>
    <w:rsid w:val="00E36F2E"/>
    <w:rsid w:val="00E73AE7"/>
    <w:rsid w:val="00EC4DAC"/>
    <w:rsid w:val="00ED3F87"/>
    <w:rsid w:val="00EE021C"/>
    <w:rsid w:val="00F124BF"/>
    <w:rsid w:val="00F178BD"/>
    <w:rsid w:val="00F52897"/>
    <w:rsid w:val="00FA5AB6"/>
    <w:rsid w:val="00FA6B8F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EA7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customXml" Target="ink/ink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itris\OneDrive\&#932;&#920;&#916;&#916;\z\templates%20&#932;&#961;&#940;&#960;&#949;&#950;&#945;&#962;%202\template_thema_2_3_4_lysi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8T06:50:56.955"/>
    </inkml:context>
    <inkml:brush xml:id="br0">
      <inkml:brushProperty name="width" value="0.057" units="cm"/>
      <inkml:brushProperty name="height" value="0.057" units="cm"/>
    </inkml:brush>
  </inkml:definitions>
  <inkml:trace contextRef="#ctx0" brushRef="#br0">252 174 6545,'-10'-10'0</inkml:trace>
  <inkml:trace contextRef="#ctx0" brushRef="#br0" timeOffset="1">262 173 9263,'-6'0'-603,"-2"0"0,2 0 0</inkml:trace>
  <inkml:trace contextRef="#ctx0" brushRef="#br0" timeOffset="2">204 196 7337,'-5'0'492,"0"0"1,6-1-361,3-3 0,1 2 0,5-3-123,0 0 1,-1 1 0,1 2-1,1-2-66,2-2 0,-1 3 1,4-2-1,2 0-21,0 3 1,2-2 0,-1 0 0,0 2 37,-3 1 0,1-2 0,-4 0 0,-1 0 69,-1 2 0,-4 1 3,-1 0 1,-5 0-1,-1 0 1,-5 0-17,-4 0 1,-1 0-1,-1 0 1,-2 1 10,-3 3 1,1-2 0,0 3 0,0 1-15,-1-1 1,3-2 0,-2 4 0,0-1-31,0 0 0,3 1 0,-2-2 0,1-1 77,0 1 0,3-1-98,3-1 0,6-2 23,1 2 1,8-1-1,6-2 1,1-2-101,3-1 1,1 1 0,4-4-1,2-1 57,0 2 1,2-4 0,-3 3 0,0 0 74,0-1 0,1 4 1,-5-2-1,-2 0 90,-3 3 0,-2-2 0,-3 1-56,-1 0 0,-5 2 0,-7 2 0,-6 3 36,-5 2 1,-4 4 0,-5 2 0,-3 1-75,-2-1 1,-1 3 0,-2 0 0,1 2-19,1-1 1,-5-4-1,7 2 1,1-1-14,1 0 1,1 3 0,6-3-1,3-2-147,2-3 0,5 0 0,2-1 71,2 2 0,5-4 0,6-2 0,2-2 3,4-1 0,3 0 1,3 0-1,1-1-53,-1-2 1,5 1-1,2-5 1,1 1 96,-1 0 0,1-2 0,-3 2 1,0 0 206,0-1 1,-2 2 0,-5-2 509,-1 4-579,-4-2 0,-7 5 0,-12 0 0,-7 5 13,-4 4 0,-3 1 0,-1-1 1,-2 1-136,-1 0 1,0 3 0,-2 0 0,2-1 1,1-1 0,-2 2 0,4 0 1,0-1 41,1-1 1,3-2 0,2 0 0,4-1 25,4-2 0,3-4-41,8 2 0,1-3 0,14-1 1,2-1-106,5-3 0,2 2 0,2-4 1,-1-2 78,2-1 0,8 1 0,0 0 0,0 2 7,0-2 1,0 0-1,-8 1 1,-2 1 10,-3 2 1,-4-3 224,-4 4 0,-9 0 1,-9 4-1,-8 2-50,-6 4 0,-3 0 0,-3 1 1,0-2-87,-2 2 0,-3 1 0,2 1 0,-1-1-81,-2 1 0,-2 3 0,0 0 0,1-1 16,2-1 1,-5-1-1,5-1 1,3 1-92,1 0 0,3-3 0,3-2 0,4 0 82,5 1 1,3-4 0,9 1 0,4-2-49,7-1 1,5 0 0,4-1-1,2-2-34,4-4 1,5 2 0,1-1 0,2-2 31,0-1 0,5-1 0,-5 1 0,0 0-10,-2 2 0,0 0 0,-4 4 0,-3-1 28,-3 0 1,-4 3-1,-7-2 43,-3 2 0,-7 4 0,-6 1 0,-7 1-6,-5-1 1,-3 3-1,-5-1 1,-3 0 172,-3 1 1,-3-1 0,-1 5 0,0 1-156,0 1 0,-4 0 1,3-3-1,-1 0-54,-2 0 0,-1-1 0,4 2 0,2 1-55,0 1 1,8-1-1,8-4 10,2-2 1,6 0-1,5 0 1,6-1-16,2-1 1,7-3-1,1 2 1,3-2-52,4-1 1,-1 0-1,4-1 1,0-1 27,-1-1 0,3-4 0,-3 3 0,1 0 11,0-1 1,-1-2-1,3 0 1,0 0 147,-1 0 1,-1-1 0,-7 4 0,0 0 596,-3-1-430,-2 2 1,-13 3-1,-5 1 1,-7 2-49,-5 4 0,-6 2 0,-2 0 0,-1 1-14,-2 0 1,-1 3-1,-1 1 1,-1 0-156,1 0 1,-4 3 0,0-3 0,-2 1-68,-2 2 1,3-1-1,1 0 1,2 0-33,5-1 1,-2 3-1,13-5 1,4-1 28,6-2 1,5 0 0,4 0-55,6 0 1,4-5 0,6-2 0,2-1-72,1-2 0,4 0 0,-1 0 0,3-2 102,4-1 0,0 1 0,1-4 1,-2-2 12,-1-1 0,1-1 0,-3 1 0,-1-1 74,-2 0 0,1 1 1,-4 2-1,-2 1 448,-4 2-380,-3 1 1,-14 3-1,-6 1 1,-8 2 64,-5 4 1,-5 1 0,-3 3 0,-3 1-54,-3 1 1,-2 3-1,0-1 1,-1-1 35,-1 0 0,-6 2 0,2-2 0,1-1-25,3-2 1,-1 4 0,12-5 0,4 0-48,3-3 1,6 2-1,8-3 1,5-1-112,5-2 1,7-2 0,3-1 0,3 0 6,2 0 1,6 0 0,1-1 0,4-1-140,1-1 0,4-5 0,-1 2 0,1-2 82,1 2 0,3-3 0,-4 2 0,-1 0 93,-2 0 1,2 0 0,-9 2-1,-3 1-61,-5 0 1,-3 0 377,-8 4 1,-6 0 0,-14 0 0,-5 1-87,-3 3 0,-1 0 0,-4 4 1,-1-2-109,-1 2 0,-4 0 0,1 2 0,0 0-19,0 0 1,-4 0 0,1 0-1,2 1-84,1-1 1,2 2-1,9-6 1,2 3 25,3 1 0,3-4 1,7 1-111,5 1 1,4-4 0,7 0 0,2-1-66,3 1 1,3-1 0,1-3-1,2-1 66,1-2 1,3 2 0,-2-4 0,-1 2-151,1 0 1,2-4 0,-2 3-1,-1 0 155,-2-1 1,-1 2 0,-7 2 0,-1-1 112,-1-2 0,-8 1-9,-6 3 0,-3 1 0,-11 1 1,-1 3 108,-4 0 1,-3 2 0,-4 2 0,0 1 95,-1 0 0,-1 0 0,-1 1 0,3 1-152,1 1 1,-1 0 0,6-4 0,3 1 2,6 0 1,-1 0-38,8-1 0,3-3 0,9-3 1,5-2-138,1-1 0,4 0 0,2 0 1,0 0-116,-1 0 0,3 0 1,-3 0-1,1 0-2,0 0 0,0 0 1,-3 0-1,0 0 40,0 0 0,-1 0 1,-3 0 88,0 0 1,-3 0 188,-3 0 1,-3 3 0,-10 2-1,-3-1 40,-2 1 0,-1 2 0,-3 0 1,2 1-8,-1 2 1,-1 0-1,1 0 1,2-1-58,1 1 0,1-3 0,3-1 0,1 2 21,3 0 0,-2 2 1,5 0-106,1 0 0,2 0-47,3-1 1,-1-2-80,5-1 1,-2-2 0,3 1-6,-2-1 1,-2 0-1,2-4 1,2 0-57,0 0 1,2 0-1,0 0 1,0 0 154,-1 0 1,4 0 0,0 0 0,-1-1-26,-1-3 0,-1 3 1,0-2-1,-2 1 986,-1-1-789,-3 1 0,-5-2 0,-3 4 0,-5 1-65,-3 2 0,-1 0 1,3 2-1,1 0-26,-1 1 0,-3-3 0,0 4 0,1-1 55,1 0 1,1 1-1,1-2-52,-1 0 1,0 0-1,1 3-86,3-2 1,1-2-43,5 2 0,2-4 0,1 2 1,3-3-7,3-1 1,1 0 0,1 0 0,2 0-8,3 0 0,-2-3 0,0-2 0,-1 1 74,0-1 0,3 1 1,-2 2-1,-3-2 79,0-2 0,-1 3 29,0-4 0,0 5 0,-2-2 191,-1 0-214,-3 2 1,-8-1 0,-3 5-1,-1 2 19,-2-2 0,-4 2 1,-3 1-1,0-1-48,1 0 1,-3 1-1,3-3 1,-1 1-30,0-1 0,0 2 0,3 0 0,0-2-154,0-1 0,4-1 1,3 0-217,0 0 0,4 0 205,3 0 1,5 0-1,8-1 1,2-1 16,0-2 1,7-2 0,-2 2 0,0-1 33,1 1 1,-2-3-1,1 3 1,0 0 99,-1-1 0,1-2 0,-3 0 96,-4-1 1,-4 1 0,-9 1-89,0-2 0,-8 3 1,-4-1-1,-4 2 269,-5 2 1,-4-3 0,1 2-1,1 1-36,-1 1 1,-2-2-1,3-2 1,1 1-284,1-1 1,3-1-1,1 2 1,1-2-28,2-1 0,2-2 0,6-1 1,3 0 18,2 1 1,1-1 0,1-1 0,2-1-93,3-1 1,3-4 0,1 0 0,0-1 143,-1-2 0,1 2 0,1 1 1,1 1 35,1 2 1,0-2-1,-3 3 1,0 1-98,-1 1 1,1 1-1,0 2 1,0 0-113,-1 2 1,-3 2 167,-3-2 1,-2 3-1,-2-3 135,-2 2 0,-3 1 0,-4 1 1,-2 0-6,-1-1 0,-4 0 0,3 3 0,0-1 8,0-3 0,-3 3 1,0-2-1,0 2-44,1 1 0,-3-3 0,4-1 0,0 2-9,2 1 1,-1-3-98,1-3 0,4-1 0,7-2 0,4 1 31,4 3 1,6-6-1,3 2 1,-1-2-37,0-2 0,2 3 0,-2-3 1,0 1 9,0 0 1,-2 0 0,-4 3 0,-3 0 49,0 1 0,-3-1 1,-5 1-13,-4 3 0,-3 1 1,-2 5-1,-2 0-5,-1 0 1,0 0 0,-3 0 0,3 0 2,1 0 0,-2 0 1,3 0-1,1 0-12,1 0 1,-2 4-1,0-1 79,1-1 0,1-2-37,1-3 1,2 1 0,1-5-118,4-1 0,3 3 25,3-1 0,3 0 0,3-2 1,0 2-20,-2-2 0,2 3 0,0-2 0,3 1 4,0 0 1,2-2-1,-1 1 1,-1-1 10,-1-2 0,2 0 0,0 0 0,-1 2 108,-1 1 1,-1-2 0,-2 3 0,0-3 55,-2-1 1,-3 4 0,0-1-70,-2 0 0,-1-2 0,-1 0 0,-2 3-1,-4 3 0,2-2 1,-2 2-1,-1 1 1,0 1 1,-2 1-1,0 0 1,0 0 73,1 0 1,-1 0 0,0 0-11,0 0 1,1 0-2,-1 0-133,0 0 0,6 0 0,4 0 0,5 0-136,4 0 1,1 0 0,0-1-1,2-1-22,1-2 0,5-2 0,-2 1 0,3 1 8,0 0 1,1-4 0,-2 3 0,-2-2 107,-3 1 1,1-1 0,0-3 193,-3 1 0,-4-1 70,-4 0 0,-6 1 0,-4 2 0,-1 1 47,-2 2 0,-3-2 1,0 2-1,1 2-118,1 1 1,1 1-1,1 0 210,-1 0-415,0 0 0,5-1-10,1-2 0,8 1 0,2-4 0,3 1 23,1-1 1,-1 0 0,1-4-1,-1 0 51,-3 0 0,5 1 1,-2-2-1,1-1-97,2-1 1,-4 0 0,-1 2 89,0-2 1,-1 0-1,-1-1 1,0 4-1,-3 1 0,-2 2 1,-3-1-1,-4 3 5,-2 0 0,0 1 1,-1 2-1,0-1-8,0 0 1,0-1 0,2 0 76,1-2 1,0 3 0,3-3 77,2-2 1,2-1 0,3 0-1,4 0-153,2 2 0,4-1 0,1 1 0,0-2-15,0 0 0,2 0 1,-3 1-1,-1 3-64,-1 1 1,-1-1 17,0 2 125,-5 2 0,-2-3 0,-6 4 19,-3 0 95,1 0 14,-3-5-104,6 0 0,-3-4 10,2 3 1,1 0 0,-5 4-48,0-1 0,-2 0 0,-1 3-83,0 0 0,1 0 7,-1 0 0,3 0 22,1 0 19,4 0 0,0-2 1,7 0 32,0-1 0,-1-3 0,1 1 0,0 1-24,1-1 0,-3-1 0,4 2-40,0-2 1,-1 4-1,-1-2 1,0 0-152,1 1 0,-3 0 3,4 3 219,-5 0 0,3 0 0,-3-1 125,2-2 0,0 1 33,-1-1 0,-2 1 306,3-1-486,-3 2 1,-2-4 0,-3 5 33,-2 0 0,0 0-90,0 0 1,-1 4-54,-2-1 1,3 1 63,3-1-4,2-1 1,5 2 0,3-4 0,1 0 23,2 0 1,3 0 0,0 0 0,0 0 3,1 0 1,-3 0 0,3-1 20,0-2 1,-3 1 0,2-1 51,-2 2 0,-5 2 62,-3 2 1,-2 3-69,-1 4 0,-1-1 1,-1 1-52,-2 0 0,0 0 0,2 0 0,-1-1-55,0 1 0,1 1 1,0 1-1,-1 1-16,1-1 1,1-1 0,1-2 0,1 1 41,2 0 0,-1 0 0,4 0 1,-2-1 15,-2 1 0,2 0 0,1 0 16,0-1 1,1 4 0,0 0-22,-3-1 0,-2 2 1,-1 0-4,0-3 0,0 0 1,-1-1 6,-2 0 0,-1 0 0,-3-1 0,3 0-88,0-2 1,2 1-1,-1-1 70,2 1 0,1-1 0,1-1 0,2 1 29,4-2 1,-2 3 0,2-4 0,1 2-16,0 1 1,-1-1-1,-2 0 1,1 1 44,-1-2 0,-3 4 35,1-3 0,-1 3-61,-2 1 0,-4 0 1,0-2-1,0 0 11,-1-2 0,1 0 1,2 2-13,-2-2 0,1 1 1,4 1-1,1 0-53,2-2 1,3-2-1,0 2 1,2 1 32,0-2 1,1 3 0,0-4 10,0 1 1,-1 1 0,0 1 115,-2 0 0,-3-4 1,-5 4-16,-2 0 0,0-1 1,-3-1-89,-2 0 1,1 2 0,0 0-38,4 1 0,2-1 0,2-1-37,2 2 1,3-3-1,4 1 1,2-1-91,1 1 0,0-4 0,-3 2 59,0 0 1,-1 2 440,-3 4 1,-7-4 0,-9 0 0,-5-1-165,-3 0 1,-2 2 0,1 3 0,-1 0-177,1-1 0,2 0 1,2-1-1,2-2-214,4 2 0,1 0 1,4 2-11,2 0 0,7 0 1,4-2-1,7 0 51,2-2 1,2-2-1,0 1 1,2 0 24,1-3 1,2 0-1,-5 0 164,-1 1 0,-8 2 0,-5-3 127,-8 1 1,-11 4 0,-6-3-1,-3 1 50,-3 3 1,0 1 0,-2 0 0,2 0-136,1-2 0,2 1 0,6-1 0,4 1-160,4 2 1,1-3 0,4-2 0,5 1-12,3-1 1,7-3 0,2 1 0,1-1 18,3-2 0,2 3 1,1 0-1,-3-1-24,1-1 1,-5-1 0,-1 0 106,-2 0 0,-6 1 0,-3 2 0,-4 0 94,-4-1 0,-7 2 0,-4 1 0,0-1-56,1 0 0,-3 4 0,4-3 1,-1 2 5,-1-1 0,5-2 0,-1 2-72,3 2 1,4-3 0,4 1 22,4-2 0,4-1 1,3-3-1,1 0-36,0 0 1,0 3 0,-1 1 0,1-2-104,0-1 0,-1 3 131,-3 3 1,2-2-1,-6 1 1,-2-1 46,-2 1 1,-7-3-1,0 2 1,-3 1 59,1-1 1,0 1 0,0 1-75,-2 0 0,2-1-30,-2 4 1,6-4-209,4 1 1,5-4 298,2 4 1,-1-4-62,-3 3 1,-4 0 0,-3 2 0,-2-3 332,0-1 0,2 4 0,2-2-322,0 3 0,2 1 0,3 0-171,0-1 1,5 0-1,4-1 1,3-3-6,0-1 1,2 0 0,-2-3 0,-2 1 200,-3 1 1,-1 2 34,0-2 1,-2-2-1,-8 3 1,-3-1 7,-5 1 0,-2 2 0,-4-1 0,2 0-42,-1 3 1,-1-3 0,2 0-1,3 1 74,2-1-161,1-2 0,6 4 1,4-4 30,5 0 1,4-3 0,1-3 0,0 0-8,-1 1 0,1 1 18,0 1-49,-5 0 1,-1 4-34,-8 3 0,2 1 1,-3 2-60,0 0 1,1-1 0,2-2 315,-1 0-237,-1-1 1,4 1 244,0-1 1,2-4-272,1 2 0,-1-3 1,4-1-174,2 0 1,1 0-121,1 0 427,-1 0 0,-4 0 271,-5 0 0,-8 0 1,-5 0-1,0 0-199,-1 0 0,3 0 1,-2 0-1,2 0-124,1 0 1,1 0 0,-1 1 38,0 2 0,4-2-281,-1 2 1,5-3 198,-1-3 1,2 1 83,1-4 1,0-1 45,0-3 0,-5 2-289,-1 1 1,-3-1-78,-1 5 1,5-1 155,2 1 1,1-3-1,4-4 104,1 1 0,-1 2 1,3 1-1,0-2-3,-3-1 0,0 1 0,0 0 0,2 2 363,-2-2 0,-1 2 1,-2 0-142,-3-2 1,2 0-185,-4-2 1,2 1 0,-1 2 10,1 0 0,-1 2 0,3-3-57,-1 2 0,-5-1 0,2-2 73,-3 3 0,3-2 0,-1 4 0,0 0-11,-2-1 1,-1-2-1,0 1-148,1 1 1,2-3 0,2 4 101,0-2 0,-1 0 0,2-4-50,2 0 0,1 1 0,1-1 9,0 0 0,0 4 1,0-1 12,0-1 0,0 3-8,0-1 1,-1 3-1,-2 0 1,1 2 0,-4 0 48,2-2 9,1 2 0,4-4 40,2 5 0,2-3 1,4-1-6,-2-2 1,1 3 155,-1-4 1,-3 4-177,-1-3 1,-3 3-32,-3 0 1,1 2 0,-4 1 5,-2 0 0,2 0-404,0 0 354,4 0 1,1-1 0,5-1-1,1-2 44,3-2 0,1 3 0,1-4 1,-1 0 123,1-2 0,-3 3 0,-1-1 0,1-1-30,-2 0 0,-1-2-35,-4 0 0,-4 2 0,-2 1 0,-3 4-66,-1 2 1,0 1-1,1 0-61,-1 0 0,0 0-62,0 0 128,5 0 0,0-1 92,5-3 0,4-1 1,-1-5-1,-1 0-11,-1 1 1,-1 2 0,0 1 0,0-2-80,0-1 1,0 0 0,-1 0 43,-2 2 0,2-1-367,-2 1 1,-2 2 240,2-2 0,0 1 0,4-3 168,2 2 0,-2-1-54,2 1 1,-2 2 0,-1-2 41,0 0 0,0 1 0,-1 1-49,-2 1 1,1-1-42,-5 2 0,1 1 12,-4-5 1,5 4 0,0-2 0,2-1-15,0 1 0,0 1 0,2-2 61,-3-2 1,3 0-1,-2-2-115,2 0 1,1 0-127,0 1 0,4-1 59,3 0 1,-3 4 87,-1-1 0,-2 1 152,-1-4 1,0 3-1,1 2 1,2-1 210,0 1 0,0 2-97,-3-4 1,1 2 264,2-2-498,-1 3 0,-6 8 0,-5 3-2,-2 1 0,0 2 0,1 0 1,0 0 10,1 0 1,-1-4 0,0 1 0,0-1 6,0 0 1,5-1 0,1-3-56,-1 1 1,5 0-1,1-6-160,8 0 1,2-4-1,5 0 1,2-2-24,0 0 0,1 0 0,-1 1 0,-1 3 248,1 0 0,7-6 0,-5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3E35A2-2AAF-4ADD-8386-FC7C92996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2022-11-15T06:28:00Z</dcterms:created>
  <dcterms:modified xsi:type="dcterms:W3CDTF">2022-11-15T06:28:00Z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