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Default="00553B7C" w:rsidP="00553B7C">
      <w:pPr>
        <w:rPr>
          <w:rFonts w:cstheme="minorHAnsi"/>
          <w:b/>
          <w:szCs w:val="24"/>
        </w:rPr>
      </w:pPr>
      <w:r w:rsidRPr="00553B7C">
        <w:rPr>
          <w:rFonts w:cstheme="minorHAnsi"/>
          <w:b/>
          <w:szCs w:val="24"/>
        </w:rPr>
        <w:t>Ενδεικτική απάντηση</w:t>
      </w:r>
    </w:p>
    <w:p w:rsidR="001A7987" w:rsidRPr="001A7987" w:rsidRDefault="001A7987" w:rsidP="006038AF">
      <w:pPr>
        <w:rPr>
          <w:rFonts w:cstheme="minorHAnsi"/>
          <w:b/>
          <w:szCs w:val="24"/>
        </w:rPr>
      </w:pPr>
      <w:r w:rsidRPr="001A7987">
        <w:rPr>
          <w:rFonts w:cstheme="minorHAnsi"/>
          <w:b/>
          <w:szCs w:val="24"/>
        </w:rPr>
        <w:t xml:space="preserve">2.1 </w:t>
      </w:r>
    </w:p>
    <w:p w:rsidR="006038AF" w:rsidRPr="006038AF" w:rsidRDefault="00553B7C" w:rsidP="006038AF">
      <w:pPr>
        <w:rPr>
          <w:rFonts w:cstheme="minorHAnsi"/>
          <w:szCs w:val="24"/>
        </w:rPr>
      </w:pPr>
      <w:r w:rsidRPr="00553B7C">
        <w:rPr>
          <w:rFonts w:cstheme="minorHAnsi"/>
          <w:szCs w:val="24"/>
        </w:rPr>
        <w:t xml:space="preserve">α. </w:t>
      </w:r>
      <w:r w:rsidR="006038AF" w:rsidRPr="006038AF">
        <w:rPr>
          <w:rFonts w:cstheme="minorHAnsi"/>
          <w:szCs w:val="24"/>
        </w:rPr>
        <w:t>Από τα ανόργανα συστατικά εκείνα</w:t>
      </w:r>
      <w:r w:rsidR="006038AF">
        <w:rPr>
          <w:rFonts w:cstheme="minorHAnsi"/>
          <w:szCs w:val="24"/>
        </w:rPr>
        <w:t xml:space="preserve"> που έχουν σημασία στη διατροφή </w:t>
      </w:r>
      <w:r w:rsidR="006038AF" w:rsidRPr="006038AF">
        <w:rPr>
          <w:rFonts w:cstheme="minorHAnsi"/>
          <w:szCs w:val="24"/>
        </w:rPr>
        <w:t>και βρίσκονται σε μεγαλύτερη αναλογ</w:t>
      </w:r>
      <w:r w:rsidR="006038AF">
        <w:rPr>
          <w:rFonts w:cstheme="minorHAnsi"/>
          <w:szCs w:val="24"/>
        </w:rPr>
        <w:t xml:space="preserve">ία στο ανθρώπινο σώμα καλούνται </w:t>
      </w:r>
      <w:proofErr w:type="spellStart"/>
      <w:r w:rsidR="006038AF">
        <w:rPr>
          <w:rFonts w:cstheme="minorHAnsi"/>
          <w:szCs w:val="24"/>
        </w:rPr>
        <w:t>μακροστοιχεία</w:t>
      </w:r>
      <w:proofErr w:type="spellEnd"/>
      <w:r w:rsidR="006038AF">
        <w:rPr>
          <w:rFonts w:cstheme="minorHAnsi"/>
          <w:szCs w:val="24"/>
        </w:rPr>
        <w:t>.</w:t>
      </w:r>
    </w:p>
    <w:p w:rsidR="006038AF" w:rsidRDefault="006038AF" w:rsidP="006038AF">
      <w:pPr>
        <w:rPr>
          <w:rFonts w:cstheme="minorHAnsi"/>
          <w:szCs w:val="24"/>
        </w:rPr>
      </w:pPr>
      <w:r w:rsidRPr="006038AF">
        <w:rPr>
          <w:rFonts w:cstheme="minorHAnsi"/>
          <w:szCs w:val="24"/>
        </w:rPr>
        <w:t>Ορισμένα στοιχεί</w:t>
      </w:r>
      <w:r>
        <w:rPr>
          <w:rFonts w:cstheme="minorHAnsi"/>
          <w:szCs w:val="24"/>
        </w:rPr>
        <w:t xml:space="preserve">α είναι απαραίτητα για την </w:t>
      </w:r>
      <w:r w:rsidRPr="006038AF">
        <w:rPr>
          <w:rFonts w:cstheme="minorHAnsi"/>
          <w:szCs w:val="24"/>
        </w:rPr>
        <w:t>ομαλή λειτουργία του οργανισμού, έ</w:t>
      </w:r>
      <w:r>
        <w:rPr>
          <w:rFonts w:cstheme="minorHAnsi"/>
          <w:szCs w:val="24"/>
        </w:rPr>
        <w:t xml:space="preserve">στω και σε πολύ μικρή ποσότητα. </w:t>
      </w:r>
      <w:r w:rsidRPr="006038AF">
        <w:rPr>
          <w:rFonts w:cstheme="minorHAnsi"/>
          <w:szCs w:val="24"/>
        </w:rPr>
        <w:t>Αυτά καλούνται ιχνοστοιχεία</w:t>
      </w:r>
      <w:r w:rsidR="00242EC4">
        <w:rPr>
          <w:rFonts w:cstheme="minorHAnsi"/>
          <w:szCs w:val="24"/>
        </w:rPr>
        <w:t>.</w:t>
      </w:r>
    </w:p>
    <w:p w:rsidR="006038AF" w:rsidRPr="006038AF" w:rsidRDefault="001A7987" w:rsidP="006038AF">
      <w:pPr>
        <w:rPr>
          <w:rFonts w:cstheme="minorHAnsi"/>
          <w:szCs w:val="24"/>
        </w:rPr>
      </w:pPr>
      <w:proofErr w:type="spellStart"/>
      <w:r>
        <w:rPr>
          <w:rFonts w:cstheme="minorHAnsi"/>
          <w:szCs w:val="24"/>
        </w:rPr>
        <w:t>Μακροστοιχεία</w:t>
      </w:r>
      <w:proofErr w:type="spellEnd"/>
      <w:r>
        <w:rPr>
          <w:rFonts w:cstheme="minorHAnsi"/>
          <w:szCs w:val="24"/>
        </w:rPr>
        <w:t xml:space="preserve">: </w:t>
      </w:r>
      <w:r w:rsidR="006038AF" w:rsidRPr="006038AF">
        <w:rPr>
          <w:rFonts w:cstheme="minorHAnsi"/>
          <w:szCs w:val="24"/>
        </w:rPr>
        <w:t xml:space="preserve"> ασβέστιο, κάλιο, νάτριο, φωσφόρ</w:t>
      </w:r>
      <w:r>
        <w:rPr>
          <w:rFonts w:cstheme="minorHAnsi"/>
          <w:szCs w:val="24"/>
        </w:rPr>
        <w:t>ος, θείο, χλώ</w:t>
      </w:r>
      <w:r w:rsidR="006038AF" w:rsidRPr="006038AF">
        <w:rPr>
          <w:rFonts w:cstheme="minorHAnsi"/>
          <w:szCs w:val="24"/>
        </w:rPr>
        <w:t>ριο, σίδηρος και μαγνήσιο.</w:t>
      </w:r>
    </w:p>
    <w:p w:rsidR="001A7987" w:rsidRDefault="001A7987" w:rsidP="006038AF">
      <w:pPr>
        <w:rPr>
          <w:rFonts w:cstheme="minorHAnsi"/>
          <w:szCs w:val="24"/>
        </w:rPr>
      </w:pPr>
      <w:r>
        <w:rPr>
          <w:rFonts w:cstheme="minorHAnsi"/>
          <w:szCs w:val="24"/>
        </w:rPr>
        <w:t>Ιχνοστοιχεία:</w:t>
      </w:r>
      <w:r w:rsidR="006038AF" w:rsidRPr="006038AF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κοβάλτιο, χαλκός, μαγγάνιο, μο</w:t>
      </w:r>
      <w:r w:rsidR="006038AF" w:rsidRPr="006038AF">
        <w:rPr>
          <w:rFonts w:cstheme="minorHAnsi"/>
          <w:szCs w:val="24"/>
        </w:rPr>
        <w:t>λυβδαίνιο, ψευδάργυρος, ιώδιο, φθόριο και σελήνιο.</w:t>
      </w:r>
      <w:bookmarkStart w:id="0" w:name="_GoBack"/>
      <w:bookmarkEnd w:id="0"/>
    </w:p>
    <w:p w:rsidR="001A7987" w:rsidRDefault="001A7987" w:rsidP="001A7987">
      <w:pPr>
        <w:rPr>
          <w:rFonts w:cstheme="minorHAnsi"/>
          <w:szCs w:val="24"/>
          <w:u w:val="single"/>
        </w:rPr>
      </w:pPr>
      <w:r w:rsidRPr="001A7987">
        <w:rPr>
          <w:rFonts w:cstheme="minorHAnsi"/>
          <w:szCs w:val="24"/>
          <w:u w:val="single"/>
        </w:rPr>
        <w:t>Οι μαθητές/</w:t>
      </w:r>
      <w:proofErr w:type="spellStart"/>
      <w:r w:rsidRPr="001A7987">
        <w:rPr>
          <w:rFonts w:cstheme="minorHAnsi"/>
          <w:szCs w:val="24"/>
          <w:u w:val="single"/>
        </w:rPr>
        <w:t>τριες</w:t>
      </w:r>
      <w:proofErr w:type="spellEnd"/>
      <w:r w:rsidRPr="001A7987">
        <w:rPr>
          <w:rFonts w:cstheme="minorHAnsi"/>
          <w:szCs w:val="24"/>
          <w:u w:val="single"/>
        </w:rPr>
        <w:t xml:space="preserve"> αρκεί να αναφέρουν </w:t>
      </w:r>
      <w:r w:rsidR="00984458">
        <w:rPr>
          <w:rFonts w:cstheme="minorHAnsi"/>
          <w:szCs w:val="24"/>
          <w:u w:val="single"/>
        </w:rPr>
        <w:t>ένα (1) στοιχείο</w:t>
      </w:r>
      <w:r w:rsidRPr="001A7987">
        <w:rPr>
          <w:rFonts w:cstheme="minorHAnsi"/>
          <w:szCs w:val="24"/>
          <w:u w:val="single"/>
        </w:rPr>
        <w:t xml:space="preserve"> από την κάθε κατηγορία.</w:t>
      </w:r>
    </w:p>
    <w:p w:rsidR="001A7987" w:rsidRDefault="001A7987" w:rsidP="001A7987">
      <w:pPr>
        <w:rPr>
          <w:rFonts w:cstheme="minorHAnsi"/>
          <w:b/>
          <w:szCs w:val="24"/>
        </w:rPr>
      </w:pPr>
      <w:r w:rsidRPr="001A7987">
        <w:rPr>
          <w:rFonts w:cstheme="minorHAnsi"/>
          <w:b/>
          <w:szCs w:val="24"/>
        </w:rPr>
        <w:t>2.2</w:t>
      </w:r>
    </w:p>
    <w:p w:rsidR="001A7987" w:rsidRPr="007B0357" w:rsidRDefault="001A7987" w:rsidP="000B3C8F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α. </w:t>
      </w:r>
      <w:r w:rsidR="007B0357">
        <w:rPr>
          <w:rFonts w:cstheme="minorHAnsi"/>
          <w:szCs w:val="24"/>
        </w:rPr>
        <w:t xml:space="preserve">1. </w:t>
      </w:r>
      <w:r w:rsidRPr="007B0357">
        <w:rPr>
          <w:rFonts w:cstheme="minorHAnsi"/>
          <w:szCs w:val="24"/>
        </w:rPr>
        <w:t>Δ</w:t>
      </w:r>
      <w:r w:rsidR="007B0357" w:rsidRPr="007B0357">
        <w:rPr>
          <w:rFonts w:cstheme="minorHAnsi"/>
          <w:szCs w:val="24"/>
        </w:rPr>
        <w:t xml:space="preserve">, </w:t>
      </w:r>
      <w:r w:rsidR="007B0357">
        <w:rPr>
          <w:rFonts w:cstheme="minorHAnsi"/>
          <w:szCs w:val="24"/>
        </w:rPr>
        <w:t xml:space="preserve"> 2. </w:t>
      </w:r>
      <w:r w:rsidRPr="007B0357">
        <w:rPr>
          <w:rFonts w:cstheme="minorHAnsi"/>
          <w:szCs w:val="24"/>
        </w:rPr>
        <w:t>Ε</w:t>
      </w:r>
      <w:r w:rsidR="007B0357">
        <w:rPr>
          <w:rFonts w:cstheme="minorHAnsi"/>
          <w:szCs w:val="24"/>
        </w:rPr>
        <w:t xml:space="preserve">,  3. </w:t>
      </w:r>
      <w:r w:rsidRPr="007B0357">
        <w:rPr>
          <w:rFonts w:cstheme="minorHAnsi"/>
          <w:szCs w:val="24"/>
        </w:rPr>
        <w:t>Ζ</w:t>
      </w:r>
      <w:r w:rsidR="007B0357">
        <w:rPr>
          <w:rFonts w:cstheme="minorHAnsi"/>
          <w:szCs w:val="24"/>
        </w:rPr>
        <w:t>,  4. Β,  5. Γ,  6. Α</w:t>
      </w:r>
    </w:p>
    <w:p w:rsidR="00984458" w:rsidRDefault="00A74CB6" w:rsidP="001A7987">
      <w:pPr>
        <w:rPr>
          <w:rFonts w:cstheme="minorHAnsi"/>
          <w:szCs w:val="24"/>
        </w:rPr>
      </w:pPr>
      <w:r>
        <w:rPr>
          <w:rFonts w:cstheme="minorHAnsi"/>
          <w:szCs w:val="24"/>
        </w:rPr>
        <w:t>β. Ονομάζονται ωφέλιμοι γιατί</w:t>
      </w:r>
      <w:r w:rsidR="001A7987">
        <w:rPr>
          <w:rFonts w:cstheme="minorHAnsi"/>
          <w:szCs w:val="24"/>
        </w:rPr>
        <w:t xml:space="preserve"> συντελούν</w:t>
      </w:r>
      <w:r w:rsidR="00984458">
        <w:rPr>
          <w:rFonts w:cstheme="minorHAnsi"/>
          <w:szCs w:val="24"/>
        </w:rPr>
        <w:t>,</w:t>
      </w:r>
      <w:r w:rsidR="001A7987" w:rsidRPr="001A7987">
        <w:t xml:space="preserve"> </w:t>
      </w:r>
      <w:r w:rsidR="001A7987" w:rsidRPr="001A7987">
        <w:rPr>
          <w:rFonts w:cstheme="minorHAnsi"/>
          <w:szCs w:val="24"/>
        </w:rPr>
        <w:t>είτε στη διατήρηση της ισ</w:t>
      </w:r>
      <w:r w:rsidR="001A7987">
        <w:rPr>
          <w:rFonts w:cstheme="minorHAnsi"/>
          <w:szCs w:val="24"/>
        </w:rPr>
        <w:t>ορροπίας της μικροχλωρίδας</w:t>
      </w:r>
      <w:r>
        <w:rPr>
          <w:rFonts w:cstheme="minorHAnsi"/>
          <w:szCs w:val="24"/>
        </w:rPr>
        <w:t>,</w:t>
      </w:r>
      <w:r w:rsidR="001A7987">
        <w:rPr>
          <w:rFonts w:cstheme="minorHAnsi"/>
          <w:szCs w:val="24"/>
        </w:rPr>
        <w:t xml:space="preserve"> είτε </w:t>
      </w:r>
      <w:r w:rsidR="001A7987" w:rsidRPr="001A7987">
        <w:rPr>
          <w:rFonts w:cstheme="minorHAnsi"/>
          <w:szCs w:val="24"/>
        </w:rPr>
        <w:t>στην παρασκευή και συντήρηση ορισμένων τροφίμων.</w:t>
      </w:r>
    </w:p>
    <w:p w:rsidR="001A7987" w:rsidRPr="00984458" w:rsidRDefault="00984458" w:rsidP="00984458">
      <w:pPr>
        <w:rPr>
          <w:rFonts w:cstheme="minorHAnsi"/>
          <w:szCs w:val="24"/>
          <w:u w:val="single"/>
        </w:rPr>
      </w:pPr>
      <w:r w:rsidRPr="00984458">
        <w:rPr>
          <w:rFonts w:cstheme="minorHAnsi"/>
          <w:szCs w:val="24"/>
          <w:u w:val="single"/>
        </w:rPr>
        <w:t>Οι μαθητές/</w:t>
      </w:r>
      <w:proofErr w:type="spellStart"/>
      <w:r w:rsidRPr="00984458">
        <w:rPr>
          <w:rFonts w:cstheme="minorHAnsi"/>
          <w:szCs w:val="24"/>
          <w:u w:val="single"/>
        </w:rPr>
        <w:t>τριες</w:t>
      </w:r>
      <w:proofErr w:type="spellEnd"/>
      <w:r w:rsidRPr="00984458">
        <w:rPr>
          <w:rFonts w:cstheme="minorHAnsi"/>
          <w:szCs w:val="24"/>
          <w:u w:val="single"/>
        </w:rPr>
        <w:t xml:space="preserve"> αρκεί να αναφέρουν έναν από τους δύο λόγους</w:t>
      </w:r>
      <w:r>
        <w:rPr>
          <w:rFonts w:cstheme="minorHAnsi"/>
          <w:szCs w:val="24"/>
          <w:u w:val="single"/>
        </w:rPr>
        <w:t>.</w:t>
      </w:r>
    </w:p>
    <w:sectPr w:rsidR="001A7987" w:rsidRPr="00984458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ED" w:rsidRDefault="003F15ED" w:rsidP="0050454C">
      <w:pPr>
        <w:spacing w:line="240" w:lineRule="auto"/>
      </w:pPr>
      <w:r>
        <w:separator/>
      </w:r>
    </w:p>
  </w:endnote>
  <w:endnote w:type="continuationSeparator" w:id="0">
    <w:p w:rsidR="003F15ED" w:rsidRDefault="003F15ED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CB796A">
    <w:pPr>
      <w:pStyle w:val="a5"/>
      <w:jc w:val="center"/>
    </w:pPr>
    <w:r>
      <w:fldChar w:fldCharType="begin"/>
    </w:r>
    <w:r w:rsidR="0050454C">
      <w:instrText>PAGE   \* MERGEFORMAT</w:instrText>
    </w:r>
    <w:r>
      <w:fldChar w:fldCharType="separate"/>
    </w:r>
    <w:r w:rsidR="000B3C8F">
      <w:rPr>
        <w:noProof/>
      </w:rPr>
      <w:t>1</w:t>
    </w:r>
    <w:r>
      <w:fldChar w:fldCharType="end"/>
    </w: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ED" w:rsidRDefault="003F15ED" w:rsidP="0050454C">
      <w:pPr>
        <w:spacing w:line="240" w:lineRule="auto"/>
      </w:pPr>
      <w:r>
        <w:separator/>
      </w:r>
    </w:p>
  </w:footnote>
  <w:footnote w:type="continuationSeparator" w:id="0">
    <w:p w:rsidR="003F15ED" w:rsidRDefault="003F15ED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10B1B"/>
    <w:multiLevelType w:val="hybridMultilevel"/>
    <w:tmpl w:val="81DC4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AE"/>
    <w:multiLevelType w:val="hybridMultilevel"/>
    <w:tmpl w:val="058C2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06FEE"/>
    <w:multiLevelType w:val="hybridMultilevel"/>
    <w:tmpl w:val="828A4E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2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C7C70"/>
    <w:multiLevelType w:val="hybridMultilevel"/>
    <w:tmpl w:val="326269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D2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57E37"/>
    <w:rsid w:val="000711B7"/>
    <w:rsid w:val="0008053E"/>
    <w:rsid w:val="000A373A"/>
    <w:rsid w:val="000B28E5"/>
    <w:rsid w:val="000B3C8F"/>
    <w:rsid w:val="000C63CC"/>
    <w:rsid w:val="000C7F92"/>
    <w:rsid w:val="000E39BA"/>
    <w:rsid w:val="000F7341"/>
    <w:rsid w:val="00112484"/>
    <w:rsid w:val="00114BC1"/>
    <w:rsid w:val="00120AC1"/>
    <w:rsid w:val="00193005"/>
    <w:rsid w:val="001950A6"/>
    <w:rsid w:val="001A7987"/>
    <w:rsid w:val="001C38B0"/>
    <w:rsid w:val="0020424D"/>
    <w:rsid w:val="00207F8C"/>
    <w:rsid w:val="0022709E"/>
    <w:rsid w:val="00242EC4"/>
    <w:rsid w:val="00267876"/>
    <w:rsid w:val="00291D39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3F15ED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0DE0"/>
    <w:rsid w:val="00553B7C"/>
    <w:rsid w:val="00555693"/>
    <w:rsid w:val="00572EE7"/>
    <w:rsid w:val="00573FC0"/>
    <w:rsid w:val="00593227"/>
    <w:rsid w:val="006038AF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A688D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0357"/>
    <w:rsid w:val="007B2FEA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072D2"/>
    <w:rsid w:val="00930605"/>
    <w:rsid w:val="009339E1"/>
    <w:rsid w:val="009527E1"/>
    <w:rsid w:val="00960860"/>
    <w:rsid w:val="00984458"/>
    <w:rsid w:val="0099407F"/>
    <w:rsid w:val="009A3019"/>
    <w:rsid w:val="009F19A2"/>
    <w:rsid w:val="009F5522"/>
    <w:rsid w:val="00A029A2"/>
    <w:rsid w:val="00A112CA"/>
    <w:rsid w:val="00A35B21"/>
    <w:rsid w:val="00A366F0"/>
    <w:rsid w:val="00A47035"/>
    <w:rsid w:val="00A6300D"/>
    <w:rsid w:val="00A74CB6"/>
    <w:rsid w:val="00A845A7"/>
    <w:rsid w:val="00AA46DC"/>
    <w:rsid w:val="00AA7C07"/>
    <w:rsid w:val="00AA7EE0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419AA"/>
    <w:rsid w:val="00D54FEF"/>
    <w:rsid w:val="00D6099B"/>
    <w:rsid w:val="00D63BCA"/>
    <w:rsid w:val="00D67FBA"/>
    <w:rsid w:val="00D96E3D"/>
    <w:rsid w:val="00DC33E9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6FF5F"/>
  <w15:docId w15:val="{3B4C89ED-E834-4534-A44D-57D06BA0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  <w:style w:type="table" w:styleId="a7">
    <w:name w:val="Table Grid"/>
    <w:basedOn w:val="a1"/>
    <w:uiPriority w:val="39"/>
    <w:rsid w:val="00057E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310D1-280C-4B03-8FCF-88113F546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4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8</cp:revision>
  <cp:lastPrinted>2022-11-14T14:06:00Z</cp:lastPrinted>
  <dcterms:created xsi:type="dcterms:W3CDTF">2022-11-11T22:03:00Z</dcterms:created>
  <dcterms:modified xsi:type="dcterms:W3CDTF">2022-11-14T14:06:00Z</dcterms:modified>
</cp:coreProperties>
</file>