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774B" w:rsidRDefault="00C8774B" w:rsidP="00C8774B">
      <w:pPr>
        <w:rPr>
          <w:rFonts w:cstheme="minorHAnsi"/>
          <w:b/>
          <w:szCs w:val="24"/>
        </w:rPr>
      </w:pPr>
      <w:r w:rsidRPr="00C8774B">
        <w:rPr>
          <w:rFonts w:cstheme="minorHAnsi"/>
          <w:b/>
          <w:szCs w:val="24"/>
        </w:rPr>
        <w:t>Ενδεικτική απάντηση</w:t>
      </w:r>
    </w:p>
    <w:p w:rsidR="00C8774B" w:rsidRDefault="00C8774B" w:rsidP="00C8774B">
      <w:pPr>
        <w:rPr>
          <w:rFonts w:cstheme="minorHAnsi"/>
          <w:b/>
          <w:szCs w:val="24"/>
        </w:rPr>
      </w:pPr>
      <w:r>
        <w:rPr>
          <w:rFonts w:cstheme="minorHAnsi"/>
          <w:b/>
          <w:szCs w:val="24"/>
        </w:rPr>
        <w:t xml:space="preserve">2.1 </w:t>
      </w:r>
    </w:p>
    <w:p w:rsidR="00C8774B" w:rsidRDefault="00C8774B" w:rsidP="00C8774B">
      <w:pPr>
        <w:rPr>
          <w:rFonts w:cstheme="minorHAnsi"/>
          <w:szCs w:val="24"/>
        </w:rPr>
      </w:pPr>
      <w:r w:rsidRPr="00C8774B">
        <w:rPr>
          <w:rFonts w:cstheme="minorHAnsi"/>
          <w:szCs w:val="24"/>
        </w:rPr>
        <w:t>α. Οι πρωτεΐνες είναι πολύπλοκε</w:t>
      </w:r>
      <w:r w:rsidR="00543B27">
        <w:rPr>
          <w:rFonts w:cstheme="minorHAnsi"/>
          <w:szCs w:val="24"/>
        </w:rPr>
        <w:t>ς ουσίες, που περιέχουν στο μόριό</w:t>
      </w:r>
      <w:r w:rsidRPr="00C8774B">
        <w:rPr>
          <w:rFonts w:cstheme="minorHAnsi"/>
          <w:szCs w:val="24"/>
        </w:rPr>
        <w:t xml:space="preserve"> </w:t>
      </w:r>
      <w:r w:rsidR="00543B27">
        <w:rPr>
          <w:rFonts w:cstheme="minorHAnsi"/>
          <w:szCs w:val="24"/>
        </w:rPr>
        <w:t>τους</w:t>
      </w:r>
      <w:r w:rsidRPr="00C8774B">
        <w:rPr>
          <w:rFonts w:cstheme="minorHAnsi"/>
          <w:szCs w:val="24"/>
        </w:rPr>
        <w:t xml:space="preserve"> άζωτο (Ν) και κάθε μία αποτελείται από πολλά αμινοξέα</w:t>
      </w:r>
      <w:r w:rsidR="00543B27">
        <w:rPr>
          <w:rFonts w:cstheme="minorHAnsi"/>
          <w:szCs w:val="24"/>
        </w:rPr>
        <w:t>,</w:t>
      </w:r>
      <w:r w:rsidRPr="00C8774B">
        <w:rPr>
          <w:rFonts w:cstheme="minorHAnsi"/>
          <w:szCs w:val="24"/>
        </w:rPr>
        <w:t xml:space="preserve"> (υπάρχουν πάνω από 20 διαφορετικά αμινοξέα).</w:t>
      </w:r>
    </w:p>
    <w:p w:rsidR="00135E50" w:rsidRDefault="00C8774B" w:rsidP="00C8774B">
      <w:pPr>
        <w:rPr>
          <w:rFonts w:cstheme="minorHAnsi"/>
          <w:szCs w:val="24"/>
        </w:rPr>
      </w:pPr>
      <w:r>
        <w:rPr>
          <w:rFonts w:cstheme="minorHAnsi"/>
          <w:szCs w:val="24"/>
        </w:rPr>
        <w:t xml:space="preserve">β. </w:t>
      </w:r>
      <w:r w:rsidRPr="00C8774B">
        <w:rPr>
          <w:rFonts w:cstheme="minorHAnsi"/>
          <w:szCs w:val="24"/>
        </w:rPr>
        <w:t>Οι πρωτεΐνες είναι βασικά συστατικά</w:t>
      </w:r>
      <w:r w:rsidR="002568E4">
        <w:rPr>
          <w:rFonts w:cstheme="minorHAnsi"/>
          <w:szCs w:val="24"/>
        </w:rPr>
        <w:t>,</w:t>
      </w:r>
      <w:bookmarkStart w:id="0" w:name="_GoBack"/>
      <w:bookmarkEnd w:id="0"/>
      <w:r w:rsidRPr="00C8774B">
        <w:rPr>
          <w:rFonts w:cstheme="minorHAnsi"/>
          <w:szCs w:val="24"/>
        </w:rPr>
        <w:t xml:space="preserve"> που συμμετέχουν στο σχηματισμ</w:t>
      </w:r>
      <w:r w:rsidR="00135E50">
        <w:rPr>
          <w:rFonts w:cstheme="minorHAnsi"/>
          <w:szCs w:val="24"/>
        </w:rPr>
        <w:t xml:space="preserve">ό των κυττάρων </w:t>
      </w:r>
      <w:r w:rsidRPr="00C8774B">
        <w:rPr>
          <w:rFonts w:cstheme="minorHAnsi"/>
          <w:szCs w:val="24"/>
        </w:rPr>
        <w:t>και είναι απαραίτητες για την ανάπτυξη</w:t>
      </w:r>
      <w:r w:rsidR="00135E50">
        <w:rPr>
          <w:rFonts w:cstheme="minorHAnsi"/>
          <w:szCs w:val="24"/>
        </w:rPr>
        <w:t xml:space="preserve"> των ιστών του σώματος. </w:t>
      </w:r>
    </w:p>
    <w:p w:rsidR="000E4796" w:rsidRDefault="000E4796" w:rsidP="00C8774B">
      <w:pPr>
        <w:rPr>
          <w:rFonts w:cstheme="minorHAnsi"/>
          <w:szCs w:val="24"/>
        </w:rPr>
      </w:pPr>
    </w:p>
    <w:p w:rsidR="00C8774B" w:rsidRDefault="00135E50" w:rsidP="00135E50">
      <w:pPr>
        <w:rPr>
          <w:rFonts w:cstheme="minorHAnsi"/>
          <w:b/>
          <w:szCs w:val="24"/>
        </w:rPr>
      </w:pPr>
      <w:r w:rsidRPr="00135E50">
        <w:rPr>
          <w:rFonts w:cstheme="minorHAnsi"/>
          <w:b/>
          <w:szCs w:val="24"/>
        </w:rPr>
        <w:t>2.2</w:t>
      </w:r>
    </w:p>
    <w:p w:rsidR="00135E50" w:rsidRDefault="00135E50" w:rsidP="00135E50">
      <w:pPr>
        <w:rPr>
          <w:rFonts w:cstheme="minorHAnsi"/>
          <w:szCs w:val="24"/>
        </w:rPr>
      </w:pPr>
      <w:r w:rsidRPr="00135E50">
        <w:rPr>
          <w:rFonts w:cstheme="minorHAnsi"/>
          <w:szCs w:val="24"/>
        </w:rPr>
        <w:t xml:space="preserve">α. </w:t>
      </w:r>
      <w:r>
        <w:rPr>
          <w:rFonts w:cstheme="minorHAnsi"/>
          <w:szCs w:val="24"/>
        </w:rPr>
        <w:t>Ο αριθμός 1 αντιστοιχεί στη σωστή λέξη.</w:t>
      </w:r>
    </w:p>
    <w:p w:rsidR="00135E50" w:rsidRPr="00135E50" w:rsidRDefault="00135E50" w:rsidP="00135E50">
      <w:pPr>
        <w:rPr>
          <w:rFonts w:cstheme="minorHAnsi"/>
          <w:szCs w:val="24"/>
        </w:rPr>
      </w:pPr>
      <w:r>
        <w:rPr>
          <w:rFonts w:cstheme="minorHAnsi"/>
          <w:szCs w:val="24"/>
        </w:rPr>
        <w:t xml:space="preserve">β. </w:t>
      </w:r>
      <w:r w:rsidRPr="00135E50">
        <w:rPr>
          <w:rFonts w:cstheme="minorHAnsi"/>
          <w:szCs w:val="24"/>
        </w:rPr>
        <w:t xml:space="preserve">Οι βιταμίνες είναι </w:t>
      </w:r>
      <w:r>
        <w:rPr>
          <w:rFonts w:cstheme="minorHAnsi"/>
          <w:szCs w:val="24"/>
        </w:rPr>
        <w:t xml:space="preserve">ευαίσθητες </w:t>
      </w:r>
      <w:r w:rsidRPr="00135E50">
        <w:rPr>
          <w:rFonts w:cstheme="minorHAnsi"/>
          <w:szCs w:val="24"/>
        </w:rPr>
        <w:t>στη θέρμανση</w:t>
      </w:r>
      <w:r>
        <w:rPr>
          <w:rFonts w:cstheme="minorHAnsi"/>
          <w:szCs w:val="24"/>
        </w:rPr>
        <w:t>,</w:t>
      </w:r>
      <w:r w:rsidRPr="00135E50">
        <w:rPr>
          <w:rFonts w:cstheme="minorHAnsi"/>
          <w:szCs w:val="24"/>
        </w:rPr>
        <w:t xml:space="preserve"> με αποτέλεσμ</w:t>
      </w:r>
      <w:r>
        <w:rPr>
          <w:rFonts w:cstheme="minorHAnsi"/>
          <w:szCs w:val="24"/>
        </w:rPr>
        <w:t xml:space="preserve">α να έχουμε σημαντικές απώλειες </w:t>
      </w:r>
      <w:r w:rsidRPr="00135E50">
        <w:rPr>
          <w:rFonts w:cstheme="minorHAnsi"/>
          <w:szCs w:val="24"/>
        </w:rPr>
        <w:t>κατά τις επεξεργασίες</w:t>
      </w:r>
      <w:r w:rsidR="00EF6DCA" w:rsidRPr="00EF6DCA">
        <w:t xml:space="preserve"> </w:t>
      </w:r>
      <w:r w:rsidR="00EF6DCA" w:rsidRPr="00EF6DCA">
        <w:rPr>
          <w:rFonts w:cstheme="minorHAnsi"/>
          <w:szCs w:val="24"/>
        </w:rPr>
        <w:t>με θέρμανση και ακτινοβόληση</w:t>
      </w:r>
      <w:r w:rsidRPr="00EF6DCA">
        <w:rPr>
          <w:rFonts w:cstheme="minorHAnsi"/>
          <w:szCs w:val="24"/>
        </w:rPr>
        <w:t>.</w:t>
      </w:r>
    </w:p>
    <w:sectPr w:rsidR="00135E50" w:rsidRPr="00135E50" w:rsidSect="0076034E">
      <w:pgSz w:w="11906" w:h="16838" w:code="9"/>
      <w:pgMar w:top="1418" w:right="1418" w:bottom="1418" w:left="1418" w:header="397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3CCC" w:rsidRDefault="00113CCC" w:rsidP="0050454C">
      <w:pPr>
        <w:spacing w:line="240" w:lineRule="auto"/>
      </w:pPr>
      <w:r>
        <w:separator/>
      </w:r>
    </w:p>
  </w:endnote>
  <w:endnote w:type="continuationSeparator" w:id="0">
    <w:p w:rsidR="00113CCC" w:rsidRDefault="00113CCC" w:rsidP="0050454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3CCC" w:rsidRDefault="00113CCC" w:rsidP="0050454C">
      <w:pPr>
        <w:spacing w:line="240" w:lineRule="auto"/>
      </w:pPr>
      <w:r>
        <w:separator/>
      </w:r>
    </w:p>
  </w:footnote>
  <w:footnote w:type="continuationSeparator" w:id="0">
    <w:p w:rsidR="00113CCC" w:rsidRDefault="00113CCC" w:rsidP="0050454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167CDD"/>
    <w:multiLevelType w:val="hybridMultilevel"/>
    <w:tmpl w:val="06DA1EA2"/>
    <w:lvl w:ilvl="0" w:tplc="0408000F">
      <w:start w:val="1"/>
      <w:numFmt w:val="decimal"/>
      <w:lvlText w:val="%1."/>
      <w:lvlJc w:val="left"/>
      <w:pPr>
        <w:ind w:left="770" w:hanging="360"/>
      </w:pPr>
    </w:lvl>
    <w:lvl w:ilvl="1" w:tplc="04080019" w:tentative="1">
      <w:start w:val="1"/>
      <w:numFmt w:val="lowerLetter"/>
      <w:lvlText w:val="%2."/>
      <w:lvlJc w:val="left"/>
      <w:pPr>
        <w:ind w:left="1490" w:hanging="360"/>
      </w:pPr>
    </w:lvl>
    <w:lvl w:ilvl="2" w:tplc="0408001B" w:tentative="1">
      <w:start w:val="1"/>
      <w:numFmt w:val="lowerRoman"/>
      <w:lvlText w:val="%3."/>
      <w:lvlJc w:val="right"/>
      <w:pPr>
        <w:ind w:left="2210" w:hanging="180"/>
      </w:pPr>
    </w:lvl>
    <w:lvl w:ilvl="3" w:tplc="0408000F" w:tentative="1">
      <w:start w:val="1"/>
      <w:numFmt w:val="decimal"/>
      <w:lvlText w:val="%4."/>
      <w:lvlJc w:val="left"/>
      <w:pPr>
        <w:ind w:left="2930" w:hanging="360"/>
      </w:pPr>
    </w:lvl>
    <w:lvl w:ilvl="4" w:tplc="04080019" w:tentative="1">
      <w:start w:val="1"/>
      <w:numFmt w:val="lowerLetter"/>
      <w:lvlText w:val="%5."/>
      <w:lvlJc w:val="left"/>
      <w:pPr>
        <w:ind w:left="3650" w:hanging="360"/>
      </w:pPr>
    </w:lvl>
    <w:lvl w:ilvl="5" w:tplc="0408001B" w:tentative="1">
      <w:start w:val="1"/>
      <w:numFmt w:val="lowerRoman"/>
      <w:lvlText w:val="%6."/>
      <w:lvlJc w:val="right"/>
      <w:pPr>
        <w:ind w:left="4370" w:hanging="180"/>
      </w:pPr>
    </w:lvl>
    <w:lvl w:ilvl="6" w:tplc="0408000F" w:tentative="1">
      <w:start w:val="1"/>
      <w:numFmt w:val="decimal"/>
      <w:lvlText w:val="%7."/>
      <w:lvlJc w:val="left"/>
      <w:pPr>
        <w:ind w:left="5090" w:hanging="360"/>
      </w:pPr>
    </w:lvl>
    <w:lvl w:ilvl="7" w:tplc="04080019" w:tentative="1">
      <w:start w:val="1"/>
      <w:numFmt w:val="lowerLetter"/>
      <w:lvlText w:val="%8."/>
      <w:lvlJc w:val="left"/>
      <w:pPr>
        <w:ind w:left="5810" w:hanging="360"/>
      </w:pPr>
    </w:lvl>
    <w:lvl w:ilvl="8" w:tplc="0408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1" w15:restartNumberingAfterBreak="0">
    <w:nsid w:val="165039F7"/>
    <w:multiLevelType w:val="hybridMultilevel"/>
    <w:tmpl w:val="E1EE230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C671A5"/>
    <w:multiLevelType w:val="hybridMultilevel"/>
    <w:tmpl w:val="E87A48D2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9CC6393"/>
    <w:multiLevelType w:val="hybridMultilevel"/>
    <w:tmpl w:val="92D20242"/>
    <w:lvl w:ilvl="0" w:tplc="F72262B6">
      <w:start w:val="1"/>
      <w:numFmt w:val="decimal"/>
      <w:lvlText w:val="%1."/>
      <w:lvlJc w:val="left"/>
      <w:pPr>
        <w:ind w:left="644" w:hanging="360"/>
      </w:pPr>
      <w:rPr>
        <w:color w:val="auto"/>
      </w:rPr>
    </w:lvl>
    <w:lvl w:ilvl="1" w:tplc="04080019" w:tentative="1">
      <w:start w:val="1"/>
      <w:numFmt w:val="lowerLetter"/>
      <w:lvlText w:val="%2."/>
      <w:lvlJc w:val="left"/>
      <w:pPr>
        <w:ind w:left="1364" w:hanging="360"/>
      </w:pPr>
    </w:lvl>
    <w:lvl w:ilvl="2" w:tplc="0408001B" w:tentative="1">
      <w:start w:val="1"/>
      <w:numFmt w:val="lowerRoman"/>
      <w:lvlText w:val="%3."/>
      <w:lvlJc w:val="right"/>
      <w:pPr>
        <w:ind w:left="2084" w:hanging="180"/>
      </w:pPr>
    </w:lvl>
    <w:lvl w:ilvl="3" w:tplc="0408000F" w:tentative="1">
      <w:start w:val="1"/>
      <w:numFmt w:val="decimal"/>
      <w:lvlText w:val="%4."/>
      <w:lvlJc w:val="left"/>
      <w:pPr>
        <w:ind w:left="2804" w:hanging="360"/>
      </w:pPr>
    </w:lvl>
    <w:lvl w:ilvl="4" w:tplc="04080019" w:tentative="1">
      <w:start w:val="1"/>
      <w:numFmt w:val="lowerLetter"/>
      <w:lvlText w:val="%5."/>
      <w:lvlJc w:val="left"/>
      <w:pPr>
        <w:ind w:left="3524" w:hanging="360"/>
      </w:pPr>
    </w:lvl>
    <w:lvl w:ilvl="5" w:tplc="0408001B" w:tentative="1">
      <w:start w:val="1"/>
      <w:numFmt w:val="lowerRoman"/>
      <w:lvlText w:val="%6."/>
      <w:lvlJc w:val="right"/>
      <w:pPr>
        <w:ind w:left="4244" w:hanging="180"/>
      </w:pPr>
    </w:lvl>
    <w:lvl w:ilvl="6" w:tplc="0408000F" w:tentative="1">
      <w:start w:val="1"/>
      <w:numFmt w:val="decimal"/>
      <w:lvlText w:val="%7."/>
      <w:lvlJc w:val="left"/>
      <w:pPr>
        <w:ind w:left="4964" w:hanging="360"/>
      </w:pPr>
    </w:lvl>
    <w:lvl w:ilvl="7" w:tplc="04080019" w:tentative="1">
      <w:start w:val="1"/>
      <w:numFmt w:val="lowerLetter"/>
      <w:lvlText w:val="%8."/>
      <w:lvlJc w:val="left"/>
      <w:pPr>
        <w:ind w:left="5684" w:hanging="360"/>
      </w:pPr>
    </w:lvl>
    <w:lvl w:ilvl="8" w:tplc="040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21E20627"/>
    <w:multiLevelType w:val="hybridMultilevel"/>
    <w:tmpl w:val="5B181C7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0A71C3"/>
    <w:multiLevelType w:val="hybridMultilevel"/>
    <w:tmpl w:val="3196C04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3E16F0"/>
    <w:multiLevelType w:val="hybridMultilevel"/>
    <w:tmpl w:val="7640D23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C97CA4"/>
    <w:multiLevelType w:val="multilevel"/>
    <w:tmpl w:val="DC3A5DBA"/>
    <w:lvl w:ilvl="0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4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3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0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63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63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23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72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083" w:hanging="1800"/>
      </w:pPr>
      <w:rPr>
        <w:rFonts w:hint="default"/>
      </w:rPr>
    </w:lvl>
  </w:abstractNum>
  <w:abstractNum w:abstractNumId="8" w15:restartNumberingAfterBreak="0">
    <w:nsid w:val="47AA7D0C"/>
    <w:multiLevelType w:val="hybridMultilevel"/>
    <w:tmpl w:val="249846E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245EDB"/>
    <w:multiLevelType w:val="hybridMultilevel"/>
    <w:tmpl w:val="9FDEB28A"/>
    <w:lvl w:ilvl="0" w:tplc="C4B4E878">
      <w:numFmt w:val="bullet"/>
      <w:lvlText w:val="•"/>
      <w:lvlJc w:val="left"/>
      <w:pPr>
        <w:ind w:left="664" w:hanging="301"/>
      </w:pPr>
      <w:rPr>
        <w:rFonts w:hint="default"/>
        <w:b/>
        <w:bCs/>
        <w:w w:val="99"/>
        <w:lang w:val="el-GR" w:eastAsia="en-US" w:bidi="ar-SA"/>
      </w:rPr>
    </w:lvl>
    <w:lvl w:ilvl="1" w:tplc="082A7BE6">
      <w:numFmt w:val="bullet"/>
      <w:lvlText w:val="•"/>
      <w:lvlJc w:val="left"/>
      <w:pPr>
        <w:ind w:left="1341" w:hanging="301"/>
      </w:pPr>
      <w:rPr>
        <w:rFonts w:hint="default"/>
        <w:lang w:val="el-GR" w:eastAsia="en-US" w:bidi="ar-SA"/>
      </w:rPr>
    </w:lvl>
    <w:lvl w:ilvl="2" w:tplc="8870CDAA">
      <w:numFmt w:val="bullet"/>
      <w:lvlText w:val="•"/>
      <w:lvlJc w:val="left"/>
      <w:pPr>
        <w:ind w:left="2022" w:hanging="301"/>
      </w:pPr>
      <w:rPr>
        <w:rFonts w:hint="default"/>
        <w:lang w:val="el-GR" w:eastAsia="en-US" w:bidi="ar-SA"/>
      </w:rPr>
    </w:lvl>
    <w:lvl w:ilvl="3" w:tplc="716A8B34">
      <w:numFmt w:val="bullet"/>
      <w:lvlText w:val="•"/>
      <w:lvlJc w:val="left"/>
      <w:pPr>
        <w:ind w:left="2704" w:hanging="301"/>
      </w:pPr>
      <w:rPr>
        <w:rFonts w:hint="default"/>
        <w:lang w:val="el-GR" w:eastAsia="en-US" w:bidi="ar-SA"/>
      </w:rPr>
    </w:lvl>
    <w:lvl w:ilvl="4" w:tplc="C3CCFEAC">
      <w:numFmt w:val="bullet"/>
      <w:lvlText w:val="•"/>
      <w:lvlJc w:val="left"/>
      <w:pPr>
        <w:ind w:left="3385" w:hanging="301"/>
      </w:pPr>
      <w:rPr>
        <w:rFonts w:hint="default"/>
        <w:lang w:val="el-GR" w:eastAsia="en-US" w:bidi="ar-SA"/>
      </w:rPr>
    </w:lvl>
    <w:lvl w:ilvl="5" w:tplc="9CE0DE7C">
      <w:numFmt w:val="bullet"/>
      <w:lvlText w:val="•"/>
      <w:lvlJc w:val="left"/>
      <w:pPr>
        <w:ind w:left="4067" w:hanging="301"/>
      </w:pPr>
      <w:rPr>
        <w:rFonts w:hint="default"/>
        <w:lang w:val="el-GR" w:eastAsia="en-US" w:bidi="ar-SA"/>
      </w:rPr>
    </w:lvl>
    <w:lvl w:ilvl="6" w:tplc="D140068A">
      <w:numFmt w:val="bullet"/>
      <w:lvlText w:val="•"/>
      <w:lvlJc w:val="left"/>
      <w:pPr>
        <w:ind w:left="4748" w:hanging="301"/>
      </w:pPr>
      <w:rPr>
        <w:rFonts w:hint="default"/>
        <w:lang w:val="el-GR" w:eastAsia="en-US" w:bidi="ar-SA"/>
      </w:rPr>
    </w:lvl>
    <w:lvl w:ilvl="7" w:tplc="3CE6B2F0">
      <w:numFmt w:val="bullet"/>
      <w:lvlText w:val="•"/>
      <w:lvlJc w:val="left"/>
      <w:pPr>
        <w:ind w:left="5429" w:hanging="301"/>
      </w:pPr>
      <w:rPr>
        <w:rFonts w:hint="default"/>
        <w:lang w:val="el-GR" w:eastAsia="en-US" w:bidi="ar-SA"/>
      </w:rPr>
    </w:lvl>
    <w:lvl w:ilvl="8" w:tplc="3A2AA510">
      <w:numFmt w:val="bullet"/>
      <w:lvlText w:val="•"/>
      <w:lvlJc w:val="left"/>
      <w:pPr>
        <w:ind w:left="6111" w:hanging="301"/>
      </w:pPr>
      <w:rPr>
        <w:rFonts w:hint="default"/>
        <w:lang w:val="el-GR" w:eastAsia="en-US" w:bidi="ar-SA"/>
      </w:rPr>
    </w:lvl>
  </w:abstractNum>
  <w:abstractNum w:abstractNumId="10" w15:restartNumberingAfterBreak="0">
    <w:nsid w:val="6974458A"/>
    <w:multiLevelType w:val="hybridMultilevel"/>
    <w:tmpl w:val="3F26E36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F84D73"/>
    <w:multiLevelType w:val="hybridMultilevel"/>
    <w:tmpl w:val="0F987D6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797B87"/>
    <w:multiLevelType w:val="multilevel"/>
    <w:tmpl w:val="7E2022D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8"/>
  </w:num>
  <w:num w:numId="4">
    <w:abstractNumId w:val="2"/>
  </w:num>
  <w:num w:numId="5">
    <w:abstractNumId w:val="4"/>
  </w:num>
  <w:num w:numId="6">
    <w:abstractNumId w:val="9"/>
  </w:num>
  <w:num w:numId="7">
    <w:abstractNumId w:val="3"/>
  </w:num>
  <w:num w:numId="8">
    <w:abstractNumId w:val="5"/>
  </w:num>
  <w:num w:numId="9">
    <w:abstractNumId w:val="10"/>
  </w:num>
  <w:num w:numId="10">
    <w:abstractNumId w:val="6"/>
  </w:num>
  <w:num w:numId="11">
    <w:abstractNumId w:val="11"/>
  </w:num>
  <w:num w:numId="12">
    <w:abstractNumId w:val="12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attachedTemplate r:id="rId1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35A5"/>
    <w:rsid w:val="0000753C"/>
    <w:rsid w:val="0001162F"/>
    <w:rsid w:val="000206DD"/>
    <w:rsid w:val="000269FB"/>
    <w:rsid w:val="0003659C"/>
    <w:rsid w:val="000467DB"/>
    <w:rsid w:val="00053288"/>
    <w:rsid w:val="00056983"/>
    <w:rsid w:val="000569DD"/>
    <w:rsid w:val="000711B7"/>
    <w:rsid w:val="000A373A"/>
    <w:rsid w:val="000B28E5"/>
    <w:rsid w:val="000C7F92"/>
    <w:rsid w:val="000E39BA"/>
    <w:rsid w:val="000E4796"/>
    <w:rsid w:val="000F7341"/>
    <w:rsid w:val="00112484"/>
    <w:rsid w:val="00113CCC"/>
    <w:rsid w:val="00114BC1"/>
    <w:rsid w:val="00120AC1"/>
    <w:rsid w:val="00135E50"/>
    <w:rsid w:val="00193005"/>
    <w:rsid w:val="001950A6"/>
    <w:rsid w:val="001C38B0"/>
    <w:rsid w:val="0020424D"/>
    <w:rsid w:val="00207F8C"/>
    <w:rsid w:val="0022709E"/>
    <w:rsid w:val="002568E4"/>
    <w:rsid w:val="00267876"/>
    <w:rsid w:val="002A07AA"/>
    <w:rsid w:val="002B6D68"/>
    <w:rsid w:val="002D0C82"/>
    <w:rsid w:val="002D6872"/>
    <w:rsid w:val="0030045E"/>
    <w:rsid w:val="00311C15"/>
    <w:rsid w:val="00320229"/>
    <w:rsid w:val="00321A5B"/>
    <w:rsid w:val="00330A70"/>
    <w:rsid w:val="00342FB3"/>
    <w:rsid w:val="00380E0B"/>
    <w:rsid w:val="00386030"/>
    <w:rsid w:val="003B1A78"/>
    <w:rsid w:val="003C44BC"/>
    <w:rsid w:val="003E727D"/>
    <w:rsid w:val="003F13C3"/>
    <w:rsid w:val="0040123A"/>
    <w:rsid w:val="0044314F"/>
    <w:rsid w:val="0049037E"/>
    <w:rsid w:val="00492232"/>
    <w:rsid w:val="004A366B"/>
    <w:rsid w:val="004B2BDA"/>
    <w:rsid w:val="004B667B"/>
    <w:rsid w:val="004E5500"/>
    <w:rsid w:val="004F7D73"/>
    <w:rsid w:val="0050454C"/>
    <w:rsid w:val="00534D8A"/>
    <w:rsid w:val="00543B27"/>
    <w:rsid w:val="00555693"/>
    <w:rsid w:val="00572EE7"/>
    <w:rsid w:val="00573FC0"/>
    <w:rsid w:val="00593227"/>
    <w:rsid w:val="005D3541"/>
    <w:rsid w:val="00607BA2"/>
    <w:rsid w:val="00633E40"/>
    <w:rsid w:val="00636651"/>
    <w:rsid w:val="006403DF"/>
    <w:rsid w:val="006546AD"/>
    <w:rsid w:val="006655A2"/>
    <w:rsid w:val="0067298A"/>
    <w:rsid w:val="00677397"/>
    <w:rsid w:val="00686A0F"/>
    <w:rsid w:val="006964A7"/>
    <w:rsid w:val="006B5774"/>
    <w:rsid w:val="006B6064"/>
    <w:rsid w:val="006E1173"/>
    <w:rsid w:val="006E7947"/>
    <w:rsid w:val="007346D3"/>
    <w:rsid w:val="0076034E"/>
    <w:rsid w:val="00765733"/>
    <w:rsid w:val="00772F29"/>
    <w:rsid w:val="00790BEE"/>
    <w:rsid w:val="007B648F"/>
    <w:rsid w:val="007C49F1"/>
    <w:rsid w:val="007D2DF2"/>
    <w:rsid w:val="007E159D"/>
    <w:rsid w:val="007E4464"/>
    <w:rsid w:val="007E62CD"/>
    <w:rsid w:val="0083246F"/>
    <w:rsid w:val="0084461A"/>
    <w:rsid w:val="00847876"/>
    <w:rsid w:val="00857E6E"/>
    <w:rsid w:val="00867561"/>
    <w:rsid w:val="00882817"/>
    <w:rsid w:val="00887E0D"/>
    <w:rsid w:val="008B3967"/>
    <w:rsid w:val="008B5ED9"/>
    <w:rsid w:val="008C3667"/>
    <w:rsid w:val="008C4A13"/>
    <w:rsid w:val="008D660C"/>
    <w:rsid w:val="008F10B7"/>
    <w:rsid w:val="008F3096"/>
    <w:rsid w:val="008F4DAE"/>
    <w:rsid w:val="0090254A"/>
    <w:rsid w:val="00930605"/>
    <w:rsid w:val="009339E1"/>
    <w:rsid w:val="009527E1"/>
    <w:rsid w:val="00960860"/>
    <w:rsid w:val="0099407F"/>
    <w:rsid w:val="009A3019"/>
    <w:rsid w:val="009B353C"/>
    <w:rsid w:val="009F19A2"/>
    <w:rsid w:val="009F5522"/>
    <w:rsid w:val="00A029A2"/>
    <w:rsid w:val="00A112CA"/>
    <w:rsid w:val="00A35B21"/>
    <w:rsid w:val="00A366F0"/>
    <w:rsid w:val="00A47035"/>
    <w:rsid w:val="00A6300D"/>
    <w:rsid w:val="00AA46DC"/>
    <w:rsid w:val="00AA7C07"/>
    <w:rsid w:val="00AF2D2F"/>
    <w:rsid w:val="00B0437A"/>
    <w:rsid w:val="00B21737"/>
    <w:rsid w:val="00B32E30"/>
    <w:rsid w:val="00B36964"/>
    <w:rsid w:val="00B401F5"/>
    <w:rsid w:val="00B73335"/>
    <w:rsid w:val="00B81148"/>
    <w:rsid w:val="00B87AC3"/>
    <w:rsid w:val="00BA25EE"/>
    <w:rsid w:val="00BB5B54"/>
    <w:rsid w:val="00BB60B1"/>
    <w:rsid w:val="00BC709D"/>
    <w:rsid w:val="00BD18E9"/>
    <w:rsid w:val="00BD70BC"/>
    <w:rsid w:val="00BF35E9"/>
    <w:rsid w:val="00C00874"/>
    <w:rsid w:val="00C04008"/>
    <w:rsid w:val="00C60B2F"/>
    <w:rsid w:val="00C70488"/>
    <w:rsid w:val="00C7378F"/>
    <w:rsid w:val="00C8774B"/>
    <w:rsid w:val="00CA2006"/>
    <w:rsid w:val="00CA35A5"/>
    <w:rsid w:val="00CB796A"/>
    <w:rsid w:val="00CC1EC7"/>
    <w:rsid w:val="00CE1278"/>
    <w:rsid w:val="00D136C5"/>
    <w:rsid w:val="00D1778B"/>
    <w:rsid w:val="00D419AA"/>
    <w:rsid w:val="00D54FEF"/>
    <w:rsid w:val="00D6099B"/>
    <w:rsid w:val="00D67FBA"/>
    <w:rsid w:val="00D81C40"/>
    <w:rsid w:val="00D96E3D"/>
    <w:rsid w:val="00DC6EBA"/>
    <w:rsid w:val="00DD7B78"/>
    <w:rsid w:val="00DE4CB3"/>
    <w:rsid w:val="00E10C44"/>
    <w:rsid w:val="00E15F84"/>
    <w:rsid w:val="00E21FA1"/>
    <w:rsid w:val="00E23216"/>
    <w:rsid w:val="00E44530"/>
    <w:rsid w:val="00E56189"/>
    <w:rsid w:val="00E74E8D"/>
    <w:rsid w:val="00E830BF"/>
    <w:rsid w:val="00E97EA7"/>
    <w:rsid w:val="00EE2D66"/>
    <w:rsid w:val="00EE5490"/>
    <w:rsid w:val="00EF6DCA"/>
    <w:rsid w:val="00F30F8A"/>
    <w:rsid w:val="00F32A47"/>
    <w:rsid w:val="00F33DB1"/>
    <w:rsid w:val="00F76C4D"/>
    <w:rsid w:val="00FA6C5A"/>
    <w:rsid w:val="00FC0F7D"/>
    <w:rsid w:val="00FC1AC3"/>
    <w:rsid w:val="00FD5C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865258"/>
  <w15:docId w15:val="{9F710FB2-3499-4F6C-B7D7-7EAEAFA95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112484"/>
    <w:rPr>
      <w:rFonts w:eastAsia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uiPriority w:val="99"/>
    <w:unhideWhenUsed/>
    <w:rsid w:val="00FC1AC3"/>
  </w:style>
  <w:style w:type="character" w:customStyle="1" w:styleId="Char">
    <w:name w:val="Σώμα κειμένου Char"/>
    <w:basedOn w:val="a0"/>
    <w:link w:val="a3"/>
    <w:uiPriority w:val="99"/>
    <w:rsid w:val="00FC1AC3"/>
    <w:rPr>
      <w:rFonts w:eastAsia="Times New Roman" w:cs="Times New Roman"/>
      <w:sz w:val="24"/>
    </w:rPr>
  </w:style>
  <w:style w:type="paragraph" w:styleId="a4">
    <w:name w:val="header"/>
    <w:basedOn w:val="a"/>
    <w:link w:val="Char0"/>
    <w:uiPriority w:val="99"/>
    <w:unhideWhenUsed/>
    <w:rsid w:val="0050454C"/>
    <w:pPr>
      <w:tabs>
        <w:tab w:val="center" w:pos="4153"/>
        <w:tab w:val="right" w:pos="8306"/>
      </w:tabs>
      <w:spacing w:line="240" w:lineRule="auto"/>
    </w:pPr>
  </w:style>
  <w:style w:type="character" w:customStyle="1" w:styleId="Char0">
    <w:name w:val="Κεφαλίδα Char"/>
    <w:basedOn w:val="a0"/>
    <w:link w:val="a4"/>
    <w:uiPriority w:val="99"/>
    <w:rsid w:val="0050454C"/>
    <w:rPr>
      <w:rFonts w:eastAsia="Times New Roman" w:cs="Times New Roman"/>
      <w:sz w:val="24"/>
    </w:rPr>
  </w:style>
  <w:style w:type="paragraph" w:styleId="a5">
    <w:name w:val="footer"/>
    <w:basedOn w:val="a"/>
    <w:link w:val="Char1"/>
    <w:uiPriority w:val="99"/>
    <w:unhideWhenUsed/>
    <w:rsid w:val="0050454C"/>
    <w:pPr>
      <w:tabs>
        <w:tab w:val="center" w:pos="4153"/>
        <w:tab w:val="right" w:pos="8306"/>
      </w:tabs>
      <w:spacing w:line="240" w:lineRule="auto"/>
    </w:pPr>
  </w:style>
  <w:style w:type="character" w:customStyle="1" w:styleId="Char1">
    <w:name w:val="Υποσέλιδο Char"/>
    <w:basedOn w:val="a0"/>
    <w:link w:val="a5"/>
    <w:uiPriority w:val="99"/>
    <w:rsid w:val="0050454C"/>
    <w:rPr>
      <w:rFonts w:eastAsia="Times New Roman" w:cs="Times New Roman"/>
      <w:sz w:val="24"/>
    </w:rPr>
  </w:style>
  <w:style w:type="paragraph" w:styleId="a6">
    <w:name w:val="List Paragraph"/>
    <w:basedOn w:val="a"/>
    <w:uiPriority w:val="1"/>
    <w:qFormat/>
    <w:rsid w:val="008446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76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73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epya\Desktop\&#932;&#929;&#913;&#928;&#917;&#918;&#913;%20&#913;&#929;&#935;&#917;&#931;\&#920;&#917;&#924;&#913;%202.dotx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9FA97B-1699-4B4E-8403-38C94EF7A4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ΘΕΜΑ 2.dotx</Template>
  <TotalTime>2</TotalTime>
  <Pages>1</Pages>
  <Words>83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depya</dc:creator>
  <cp:lastModifiedBy>depya</cp:lastModifiedBy>
  <cp:revision>6</cp:revision>
  <cp:lastPrinted>2022-10-30T11:53:00Z</cp:lastPrinted>
  <dcterms:created xsi:type="dcterms:W3CDTF">2022-10-29T20:01:00Z</dcterms:created>
  <dcterms:modified xsi:type="dcterms:W3CDTF">2022-10-30T11:53:00Z</dcterms:modified>
</cp:coreProperties>
</file>