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C9" w:rsidRDefault="00B016C9" w:rsidP="00B016C9">
      <w:pPr>
        <w:rPr>
          <w:rFonts w:cstheme="minorHAnsi"/>
          <w:b/>
          <w:szCs w:val="24"/>
        </w:rPr>
      </w:pPr>
      <w:r w:rsidRPr="00B016C9">
        <w:rPr>
          <w:rFonts w:cstheme="minorHAnsi"/>
          <w:b/>
          <w:szCs w:val="24"/>
        </w:rPr>
        <w:t>Ενδεικτική απάντηση</w:t>
      </w:r>
    </w:p>
    <w:p w:rsidR="00772F29" w:rsidRPr="00B016C9" w:rsidRDefault="00B016C9" w:rsidP="00B016C9">
      <w:pPr>
        <w:rPr>
          <w:rFonts w:cstheme="minorHAnsi"/>
          <w:b/>
          <w:szCs w:val="24"/>
        </w:rPr>
      </w:pPr>
      <w:r w:rsidRPr="00B016C9">
        <w:rPr>
          <w:rFonts w:cstheme="minorHAnsi"/>
          <w:b/>
          <w:szCs w:val="24"/>
        </w:rPr>
        <w:t>2.1</w:t>
      </w:r>
    </w:p>
    <w:p w:rsidR="00B016C9" w:rsidRDefault="00B016C9" w:rsidP="00B016C9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α. </w:t>
      </w:r>
      <w:r w:rsidRPr="00B016C9">
        <w:rPr>
          <w:rFonts w:cstheme="minorHAnsi"/>
          <w:szCs w:val="24"/>
        </w:rPr>
        <w:t xml:space="preserve">Στην απλή </w:t>
      </w:r>
      <w:r>
        <w:rPr>
          <w:rFonts w:cstheme="minorHAnsi"/>
          <w:szCs w:val="24"/>
        </w:rPr>
        <w:t xml:space="preserve">καταβολάδα κάμπτουμε με προσοχή </w:t>
      </w:r>
      <w:r w:rsidRPr="00B016C9">
        <w:rPr>
          <w:rFonts w:cstheme="minorHAnsi"/>
          <w:szCs w:val="24"/>
        </w:rPr>
        <w:t>το κλαδί και το το</w:t>
      </w:r>
      <w:r>
        <w:rPr>
          <w:rFonts w:cstheme="minorHAnsi"/>
          <w:szCs w:val="24"/>
        </w:rPr>
        <w:t>ποθετούμε μέσα στο έδαφος, φρο</w:t>
      </w:r>
      <w:r w:rsidRPr="00B016C9">
        <w:rPr>
          <w:rFonts w:cstheme="minorHAnsi"/>
          <w:szCs w:val="24"/>
        </w:rPr>
        <w:t>ντίζοντας το άκρο</w:t>
      </w:r>
      <w:r>
        <w:rPr>
          <w:rFonts w:cstheme="minorHAnsi"/>
          <w:szCs w:val="24"/>
        </w:rPr>
        <w:t xml:space="preserve"> του να βρίσκεται έξω από αυτό. </w:t>
      </w:r>
      <w:r w:rsidRPr="00B016C9">
        <w:rPr>
          <w:rFonts w:cstheme="minorHAnsi"/>
          <w:szCs w:val="24"/>
        </w:rPr>
        <w:t>Πολλές φορές προκαλούμε έναν τ</w:t>
      </w:r>
      <w:r>
        <w:rPr>
          <w:rFonts w:cstheme="minorHAnsi"/>
          <w:szCs w:val="24"/>
        </w:rPr>
        <w:t>εχνητό τραυματι</w:t>
      </w:r>
      <w:r w:rsidRPr="00B016C9">
        <w:rPr>
          <w:rFonts w:cstheme="minorHAnsi"/>
          <w:szCs w:val="24"/>
        </w:rPr>
        <w:t>σμό στο σημείο του</w:t>
      </w:r>
      <w:r>
        <w:rPr>
          <w:rFonts w:cstheme="minorHAnsi"/>
          <w:szCs w:val="24"/>
        </w:rPr>
        <w:t xml:space="preserve"> κλαδιού που βρίσκεται μέσα στο </w:t>
      </w:r>
      <w:r w:rsidRPr="00B016C9">
        <w:rPr>
          <w:rFonts w:cstheme="minorHAnsi"/>
          <w:szCs w:val="24"/>
        </w:rPr>
        <w:t>έδαφος, ώστε να επι</w:t>
      </w:r>
      <w:r>
        <w:rPr>
          <w:rFonts w:cstheme="minorHAnsi"/>
          <w:szCs w:val="24"/>
        </w:rPr>
        <w:t>ταχύνουμε τη ριζοβολία ή χρησι</w:t>
      </w:r>
      <w:r w:rsidRPr="00B016C9">
        <w:rPr>
          <w:rFonts w:cstheme="minorHAnsi"/>
          <w:szCs w:val="24"/>
        </w:rPr>
        <w:t>μοποιούμε ορμόνες ριζοβολίας.</w:t>
      </w:r>
    </w:p>
    <w:p w:rsidR="00B016C9" w:rsidRPr="00B016C9" w:rsidRDefault="00B016C9" w:rsidP="00B016C9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β. Ένα άλλο είδος καταβολάδας που </w:t>
      </w:r>
      <w:r w:rsidRPr="00B016C9">
        <w:rPr>
          <w:rFonts w:cstheme="minorHAnsi"/>
          <w:szCs w:val="24"/>
        </w:rPr>
        <w:t>χρησιμοποιείται στο πολλαπλασιασμό των ανθοκομικών φυτών</w:t>
      </w:r>
      <w:r>
        <w:rPr>
          <w:rFonts w:cstheme="minorHAnsi"/>
          <w:szCs w:val="24"/>
        </w:rPr>
        <w:t>,</w:t>
      </w:r>
      <w:r w:rsidRPr="00B016C9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είναι η εναέρια καταβολάδα</w:t>
      </w:r>
      <w:r w:rsidRPr="00B016C9">
        <w:rPr>
          <w:rFonts w:cstheme="minorHAnsi"/>
          <w:szCs w:val="24"/>
        </w:rPr>
        <w:t>.</w:t>
      </w:r>
    </w:p>
    <w:p w:rsidR="00B016C9" w:rsidRDefault="00B016C9" w:rsidP="00B016C9">
      <w:pPr>
        <w:rPr>
          <w:rFonts w:cstheme="minorHAnsi"/>
          <w:b/>
          <w:szCs w:val="24"/>
        </w:rPr>
      </w:pPr>
      <w:r w:rsidRPr="00B016C9">
        <w:rPr>
          <w:rFonts w:cstheme="minorHAnsi"/>
          <w:b/>
          <w:szCs w:val="24"/>
        </w:rPr>
        <w:t>2.2</w:t>
      </w:r>
    </w:p>
    <w:p w:rsidR="00B016C9" w:rsidRDefault="00B016C9" w:rsidP="00B016C9">
      <w:pPr>
        <w:rPr>
          <w:rFonts w:cstheme="minorHAnsi"/>
          <w:szCs w:val="24"/>
        </w:rPr>
      </w:pPr>
      <w:r w:rsidRPr="00B016C9">
        <w:rPr>
          <w:rFonts w:cstheme="minorHAnsi"/>
          <w:szCs w:val="24"/>
        </w:rPr>
        <w:t xml:space="preserve">α. </w:t>
      </w:r>
      <w:r>
        <w:rPr>
          <w:rFonts w:cstheme="minorHAnsi"/>
          <w:szCs w:val="24"/>
        </w:rPr>
        <w:t xml:space="preserve">Ο αριθμός </w:t>
      </w:r>
      <w:r w:rsidR="006E40B0">
        <w:rPr>
          <w:rFonts w:cstheme="minorHAnsi"/>
          <w:szCs w:val="24"/>
        </w:rPr>
        <w:t xml:space="preserve">1 αντιστοιχεί στη σωστή </w:t>
      </w:r>
      <w:r w:rsidR="0094519C">
        <w:rPr>
          <w:rFonts w:cstheme="minorHAnsi"/>
          <w:szCs w:val="24"/>
        </w:rPr>
        <w:t>λέξη που συμπληρώνει την πρόταση</w:t>
      </w:r>
      <w:bookmarkStart w:id="0" w:name="_GoBack"/>
      <w:bookmarkEnd w:id="0"/>
      <w:r w:rsidR="006E40B0">
        <w:rPr>
          <w:rFonts w:cstheme="minorHAnsi"/>
          <w:szCs w:val="24"/>
        </w:rPr>
        <w:t>.</w:t>
      </w:r>
    </w:p>
    <w:p w:rsidR="00B016C9" w:rsidRPr="00B016C9" w:rsidRDefault="00B016C9" w:rsidP="00B016C9">
      <w:pPr>
        <w:rPr>
          <w:rFonts w:cstheme="minorHAnsi"/>
          <w:szCs w:val="24"/>
        </w:rPr>
      </w:pPr>
      <w:r>
        <w:rPr>
          <w:rFonts w:cstheme="minorHAnsi"/>
          <w:szCs w:val="24"/>
        </w:rPr>
        <w:t>β. Η πρόταση είναι σωστή</w:t>
      </w:r>
      <w:r w:rsidR="006E40B0">
        <w:rPr>
          <w:rFonts w:cstheme="minorHAnsi"/>
          <w:szCs w:val="24"/>
        </w:rPr>
        <w:t>,</w:t>
      </w:r>
      <w:r>
        <w:rPr>
          <w:rFonts w:cstheme="minorHAnsi"/>
          <w:szCs w:val="24"/>
        </w:rPr>
        <w:t xml:space="preserve"> γιατί στα ριζώματα δ</w:t>
      </w:r>
      <w:r w:rsidRPr="00B016C9">
        <w:rPr>
          <w:rFonts w:cstheme="minorHAnsi"/>
          <w:szCs w:val="24"/>
        </w:rPr>
        <w:t>ιακρίνονται μεσογονάτια διαστήματα και</w:t>
      </w:r>
      <w:r>
        <w:rPr>
          <w:rFonts w:cstheme="minorHAnsi"/>
          <w:szCs w:val="24"/>
        </w:rPr>
        <w:t xml:space="preserve"> </w:t>
      </w:r>
      <w:r w:rsidRPr="00B016C9">
        <w:rPr>
          <w:rFonts w:cstheme="minorHAnsi"/>
          <w:szCs w:val="24"/>
        </w:rPr>
        <w:t>οφθαλμοί.</w:t>
      </w:r>
    </w:p>
    <w:sectPr w:rsidR="00B016C9" w:rsidRPr="00B016C9" w:rsidSect="0076034E">
      <w:footerReference w:type="default" r:id="rId9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24E" w:rsidRDefault="00EB224E" w:rsidP="0050454C">
      <w:pPr>
        <w:spacing w:line="240" w:lineRule="auto"/>
      </w:pPr>
      <w:r>
        <w:separator/>
      </w:r>
    </w:p>
  </w:endnote>
  <w:endnote w:type="continuationSeparator" w:id="0">
    <w:p w:rsidR="00EB224E" w:rsidRDefault="00EB224E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4C" w:rsidRDefault="00CB796A">
    <w:pPr>
      <w:pStyle w:val="a5"/>
      <w:jc w:val="center"/>
    </w:pPr>
    <w:r>
      <w:fldChar w:fldCharType="begin"/>
    </w:r>
    <w:r w:rsidR="0050454C">
      <w:instrText>PAGE   \* MERGEFORMAT</w:instrText>
    </w:r>
    <w:r>
      <w:fldChar w:fldCharType="separate"/>
    </w:r>
    <w:r w:rsidR="0094519C">
      <w:rPr>
        <w:noProof/>
      </w:rPr>
      <w:t>1</w:t>
    </w:r>
    <w:r>
      <w:fldChar w:fldCharType="end"/>
    </w:r>
  </w:p>
  <w:p w:rsidR="006E40B0" w:rsidRDefault="006E40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24E" w:rsidRDefault="00EB224E" w:rsidP="0050454C">
      <w:pPr>
        <w:spacing w:line="240" w:lineRule="auto"/>
      </w:pPr>
      <w:r>
        <w:separator/>
      </w:r>
    </w:p>
  </w:footnote>
  <w:footnote w:type="continuationSeparator" w:id="0">
    <w:p w:rsidR="00EB224E" w:rsidRDefault="00EB224E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D1079"/>
    <w:multiLevelType w:val="hybridMultilevel"/>
    <w:tmpl w:val="6A662F1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84"/>
    <w:rsid w:val="0000753C"/>
    <w:rsid w:val="0001162F"/>
    <w:rsid w:val="000206DD"/>
    <w:rsid w:val="000269FB"/>
    <w:rsid w:val="000351B7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93005"/>
    <w:rsid w:val="001950A6"/>
    <w:rsid w:val="001B2A73"/>
    <w:rsid w:val="001C38B0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40B0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5D3B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D660C"/>
    <w:rsid w:val="008F10B7"/>
    <w:rsid w:val="008F3096"/>
    <w:rsid w:val="008F4DAE"/>
    <w:rsid w:val="0090254A"/>
    <w:rsid w:val="00930605"/>
    <w:rsid w:val="009339E1"/>
    <w:rsid w:val="0094519C"/>
    <w:rsid w:val="009527E1"/>
    <w:rsid w:val="00960860"/>
    <w:rsid w:val="0099407F"/>
    <w:rsid w:val="009A3019"/>
    <w:rsid w:val="009F19A2"/>
    <w:rsid w:val="009F5522"/>
    <w:rsid w:val="00A029A2"/>
    <w:rsid w:val="00A112CA"/>
    <w:rsid w:val="00A35B21"/>
    <w:rsid w:val="00A366F0"/>
    <w:rsid w:val="00A47035"/>
    <w:rsid w:val="00A6300D"/>
    <w:rsid w:val="00AA46DC"/>
    <w:rsid w:val="00AA7C07"/>
    <w:rsid w:val="00B016C9"/>
    <w:rsid w:val="00B21737"/>
    <w:rsid w:val="00B32E30"/>
    <w:rsid w:val="00B36964"/>
    <w:rsid w:val="00B401F5"/>
    <w:rsid w:val="00B64784"/>
    <w:rsid w:val="00B70006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A2006"/>
    <w:rsid w:val="00CB796A"/>
    <w:rsid w:val="00CC1EC7"/>
    <w:rsid w:val="00CE1278"/>
    <w:rsid w:val="00D136C5"/>
    <w:rsid w:val="00D1778B"/>
    <w:rsid w:val="00D419AA"/>
    <w:rsid w:val="00D54FEF"/>
    <w:rsid w:val="00D6099B"/>
    <w:rsid w:val="00D67FBA"/>
    <w:rsid w:val="00D96E3D"/>
    <w:rsid w:val="00DC6EBA"/>
    <w:rsid w:val="00DD7B78"/>
    <w:rsid w:val="00DE4CB3"/>
    <w:rsid w:val="00DF0AC5"/>
    <w:rsid w:val="00DF6CCB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B224E"/>
    <w:rsid w:val="00EC4D9E"/>
    <w:rsid w:val="00EE2D66"/>
    <w:rsid w:val="00EE5490"/>
    <w:rsid w:val="00F30F8A"/>
    <w:rsid w:val="00F32A47"/>
    <w:rsid w:val="00F33DB1"/>
    <w:rsid w:val="00F76C4D"/>
    <w:rsid w:val="00FA6C5A"/>
    <w:rsid w:val="00FC0F7D"/>
    <w:rsid w:val="00FC1AC3"/>
    <w:rsid w:val="00FD18B4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ya\Desktop\&#932;&#929;&#913;&#928;&#917;&#918;&#913;%20&#913;&#925;&#920;&#927;&#922;&#927;&#924;&#921;&#913;\&#920;&#917;&#924;&#913;%202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DC610-F670-45AC-A97B-DB5DB751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ΘΕΜΑ 2</Template>
  <TotalTime>3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2022-10-18T16:35:00Z</cp:lastPrinted>
  <dcterms:created xsi:type="dcterms:W3CDTF">2022-10-18T16:37:00Z</dcterms:created>
  <dcterms:modified xsi:type="dcterms:W3CDTF">2022-10-19T19:17:00Z</dcterms:modified>
</cp:coreProperties>
</file>