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E97EA7" w:rsidRPr="00927DB8" w:rsidRDefault="00E97EA7" w:rsidP="001C38B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C14D09" w:rsidRPr="00927DB8">
        <w:rPr>
          <w:rFonts w:cstheme="minorHAnsi"/>
          <w:color w:val="231F20"/>
          <w:szCs w:val="24"/>
        </w:rPr>
        <w:t xml:space="preserve">Μια κατηγορία ανθοκομικών φυτών είναι τα </w:t>
      </w:r>
      <w:r w:rsidR="00403914" w:rsidRPr="00927DB8">
        <w:rPr>
          <w:rFonts w:cstheme="minorHAnsi"/>
          <w:color w:val="231F20"/>
          <w:szCs w:val="24"/>
        </w:rPr>
        <w:t>βολβώδη</w:t>
      </w:r>
      <w:r w:rsidR="00C14D09" w:rsidRPr="00927DB8">
        <w:rPr>
          <w:rFonts w:cstheme="minorHAnsi"/>
          <w:color w:val="231F20"/>
          <w:szCs w:val="24"/>
        </w:rPr>
        <w:t xml:space="preserve">. </w:t>
      </w:r>
    </w:p>
    <w:p w:rsidR="00C14D09" w:rsidRDefault="00C14D09" w:rsidP="001C38B0">
      <w:pPr>
        <w:rPr>
          <w:rFonts w:cstheme="minorHAnsi"/>
          <w:color w:val="231F20"/>
          <w:szCs w:val="24"/>
        </w:rPr>
      </w:pPr>
      <w:r w:rsidRPr="00C14D09">
        <w:rPr>
          <w:rFonts w:cstheme="minorHAnsi"/>
          <w:color w:val="231F20"/>
          <w:szCs w:val="24"/>
        </w:rPr>
        <w:t xml:space="preserve">α. </w:t>
      </w:r>
      <w:r>
        <w:rPr>
          <w:rFonts w:cstheme="minorHAnsi"/>
          <w:color w:val="231F20"/>
          <w:szCs w:val="24"/>
        </w:rPr>
        <w:t xml:space="preserve">Ποια ανθοκομικά </w:t>
      </w:r>
      <w:r w:rsidR="00403914">
        <w:rPr>
          <w:rFonts w:cstheme="minorHAnsi"/>
          <w:color w:val="231F20"/>
          <w:szCs w:val="24"/>
        </w:rPr>
        <w:t xml:space="preserve">φυτά χαρακτηρίζουμε </w:t>
      </w:r>
      <w:r w:rsidR="005D48C2">
        <w:rPr>
          <w:rFonts w:cstheme="minorHAnsi"/>
          <w:color w:val="231F20"/>
          <w:szCs w:val="24"/>
        </w:rPr>
        <w:t>με τον όρο</w:t>
      </w:r>
      <w:r w:rsidR="00403914">
        <w:rPr>
          <w:rFonts w:cstheme="minorHAnsi"/>
          <w:color w:val="231F20"/>
          <w:szCs w:val="24"/>
        </w:rPr>
        <w:t xml:space="preserve"> </w:t>
      </w:r>
      <w:r>
        <w:rPr>
          <w:rFonts w:cstheme="minorHAnsi"/>
          <w:color w:val="231F20"/>
          <w:szCs w:val="24"/>
        </w:rPr>
        <w:t>βολβώδη (μονάδες</w:t>
      </w:r>
      <w:r w:rsidR="00D701C3">
        <w:rPr>
          <w:rFonts w:cstheme="minorHAnsi"/>
          <w:color w:val="231F20"/>
          <w:szCs w:val="24"/>
        </w:rPr>
        <w:t xml:space="preserve"> 6</w:t>
      </w:r>
      <w:r>
        <w:rPr>
          <w:rFonts w:cstheme="minorHAnsi"/>
          <w:color w:val="231F20"/>
          <w:szCs w:val="24"/>
        </w:rPr>
        <w:t>);</w:t>
      </w:r>
    </w:p>
    <w:p w:rsidR="00C14D09" w:rsidRPr="00C14D09" w:rsidRDefault="00C14D09" w:rsidP="001C38B0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403914">
        <w:rPr>
          <w:rFonts w:cstheme="minorHAnsi"/>
          <w:color w:val="231F20"/>
          <w:szCs w:val="24"/>
        </w:rPr>
        <w:t>Να αναφέρετε τρεις (3) από τις κυριότερες</w:t>
      </w:r>
      <w:r w:rsidRPr="00C14D09">
        <w:rPr>
          <w:rFonts w:cstheme="minorHAnsi"/>
          <w:color w:val="231F20"/>
          <w:szCs w:val="24"/>
        </w:rPr>
        <w:t xml:space="preserve"> μορφές</w:t>
      </w:r>
      <w:r>
        <w:rPr>
          <w:rFonts w:cstheme="minorHAnsi"/>
          <w:color w:val="231F20"/>
          <w:szCs w:val="24"/>
        </w:rPr>
        <w:t xml:space="preserve"> των αποθησαυριστικών οργάνων τω</w:t>
      </w:r>
      <w:r w:rsidR="008359DE">
        <w:rPr>
          <w:rFonts w:cstheme="minorHAnsi"/>
          <w:color w:val="231F20"/>
          <w:szCs w:val="24"/>
        </w:rPr>
        <w:t xml:space="preserve">ν </w:t>
      </w:r>
      <w:r w:rsidR="00A84C89">
        <w:rPr>
          <w:rFonts w:cstheme="minorHAnsi"/>
          <w:color w:val="231F20"/>
          <w:szCs w:val="24"/>
        </w:rPr>
        <w:t xml:space="preserve">βολβωδών </w:t>
      </w:r>
      <w:r w:rsidR="008D095D">
        <w:rPr>
          <w:rFonts w:cstheme="minorHAnsi"/>
          <w:color w:val="231F20"/>
          <w:szCs w:val="24"/>
        </w:rPr>
        <w:t>ανθοκομικών φυτών (μονάδες 9</w:t>
      </w:r>
      <w:r w:rsidR="0086456D">
        <w:rPr>
          <w:rFonts w:cstheme="minorHAnsi"/>
          <w:color w:val="231F20"/>
          <w:szCs w:val="24"/>
        </w:rPr>
        <w:t>).</w:t>
      </w:r>
    </w:p>
    <w:p w:rsidR="00772F29" w:rsidRPr="00D6099B" w:rsidRDefault="008D095D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15</w:t>
      </w:r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120AC1" w:rsidRDefault="00E97EA7" w:rsidP="001C38B0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>α.</w:t>
      </w:r>
      <w:r w:rsidR="00B42591">
        <w:rPr>
          <w:rFonts w:cstheme="minorHAnsi"/>
          <w:color w:val="231F20"/>
          <w:szCs w:val="24"/>
        </w:rPr>
        <w:t xml:space="preserve"> </w:t>
      </w:r>
      <w:r w:rsidR="00DB7244" w:rsidRPr="00DB7244">
        <w:rPr>
          <w:rFonts w:cstheme="minorHAnsi"/>
          <w:color w:val="231F20"/>
          <w:szCs w:val="24"/>
        </w:rPr>
        <w:t>Να επιλέξετε τ</w:t>
      </w:r>
      <w:r w:rsidR="00220BED">
        <w:rPr>
          <w:rFonts w:cstheme="minorHAnsi"/>
          <w:color w:val="231F20"/>
          <w:szCs w:val="24"/>
        </w:rPr>
        <w:t>ον αριθμό που αντιστοιχεί στη λέξη</w:t>
      </w:r>
      <w:r w:rsidR="004C24BC">
        <w:rPr>
          <w:rFonts w:cstheme="minorHAnsi"/>
          <w:color w:val="231F20"/>
          <w:szCs w:val="24"/>
        </w:rPr>
        <w:t>,</w:t>
      </w:r>
      <w:r w:rsidR="00DB7244">
        <w:rPr>
          <w:rFonts w:cstheme="minorHAnsi"/>
          <w:color w:val="231F20"/>
          <w:szCs w:val="24"/>
        </w:rPr>
        <w:t xml:space="preserve"> που συμπληρώνει το κενό στη </w:t>
      </w:r>
      <w:r w:rsidR="00DB7244" w:rsidRPr="00DB7244">
        <w:rPr>
          <w:rFonts w:cstheme="minorHAnsi"/>
          <w:color w:val="231F20"/>
          <w:szCs w:val="24"/>
        </w:rPr>
        <w:t xml:space="preserve">παρακάτω </w:t>
      </w:r>
      <w:r w:rsidR="00DB7244">
        <w:rPr>
          <w:rFonts w:cstheme="minorHAnsi"/>
          <w:color w:val="231F20"/>
          <w:szCs w:val="24"/>
        </w:rPr>
        <w:t xml:space="preserve">πρόταση </w:t>
      </w:r>
      <w:r w:rsidR="008D095D">
        <w:rPr>
          <w:rFonts w:cstheme="minorHAnsi"/>
          <w:color w:val="231F20"/>
          <w:szCs w:val="24"/>
        </w:rPr>
        <w:t>(μονάδες 4</w:t>
      </w:r>
      <w:r w:rsidR="00DB7244" w:rsidRPr="00DB7244">
        <w:rPr>
          <w:rFonts w:cstheme="minorHAnsi"/>
          <w:color w:val="231F20"/>
          <w:szCs w:val="24"/>
        </w:rPr>
        <w:t>)</w:t>
      </w:r>
      <w:r w:rsidR="00D82550" w:rsidRPr="00D82550">
        <w:rPr>
          <w:rFonts w:cstheme="minorHAnsi"/>
          <w:color w:val="231F20"/>
          <w:szCs w:val="24"/>
        </w:rPr>
        <w:t>:</w:t>
      </w:r>
      <w:r w:rsidR="00C14D09">
        <w:rPr>
          <w:rFonts w:cstheme="minorHAnsi"/>
          <w:color w:val="231F20"/>
          <w:szCs w:val="24"/>
        </w:rPr>
        <w:t xml:space="preserve"> </w:t>
      </w:r>
    </w:p>
    <w:p w:rsidR="00D701C3" w:rsidRDefault="00A84C89" w:rsidP="00D82550">
      <w:pPr>
        <w:rPr>
          <w:rFonts w:cstheme="minorHAnsi"/>
          <w:color w:val="231F20"/>
          <w:szCs w:val="24"/>
        </w:rPr>
      </w:pPr>
      <w:r w:rsidRPr="00D82550">
        <w:rPr>
          <w:rFonts w:cstheme="minorHAnsi"/>
          <w:color w:val="231F20"/>
          <w:szCs w:val="24"/>
        </w:rPr>
        <w:t>Τα φυτά</w:t>
      </w:r>
      <w:r w:rsidR="00D82550">
        <w:rPr>
          <w:rFonts w:cstheme="minorHAnsi"/>
          <w:color w:val="231F20"/>
          <w:szCs w:val="24"/>
        </w:rPr>
        <w:t xml:space="preserve"> που προορίζονται για παραγωγή σπόρου και _________________μπορούν να καλλιεργηθούν μαζί,</w:t>
      </w:r>
      <w:r w:rsidRPr="00D82550">
        <w:rPr>
          <w:rFonts w:cstheme="minorHAnsi"/>
          <w:color w:val="231F20"/>
          <w:szCs w:val="24"/>
        </w:rPr>
        <w:t xml:space="preserve"> η μια ποικιλία</w:t>
      </w:r>
      <w:r w:rsidR="00D82550">
        <w:rPr>
          <w:rFonts w:cstheme="minorHAnsi"/>
          <w:color w:val="231F20"/>
          <w:szCs w:val="24"/>
        </w:rPr>
        <w:t xml:space="preserve"> </w:t>
      </w:r>
      <w:r w:rsidRPr="00D82550">
        <w:rPr>
          <w:rFonts w:cstheme="minorHAnsi"/>
          <w:color w:val="231F20"/>
          <w:szCs w:val="24"/>
        </w:rPr>
        <w:t>κοντά στην άλλη</w:t>
      </w:r>
      <w:r w:rsidR="00D82550">
        <w:rPr>
          <w:rFonts w:cstheme="minorHAnsi"/>
          <w:color w:val="231F20"/>
          <w:szCs w:val="24"/>
        </w:rPr>
        <w:t>.</w:t>
      </w:r>
      <w:r w:rsidR="00D82550" w:rsidRPr="00D82550">
        <w:rPr>
          <w:rFonts w:cstheme="minorHAnsi"/>
          <w:color w:val="231F20"/>
          <w:szCs w:val="24"/>
        </w:rPr>
        <w:t xml:space="preserve"> </w:t>
      </w:r>
    </w:p>
    <w:p w:rsidR="00D82550" w:rsidRDefault="00D82550" w:rsidP="00D82550">
      <w:pPr>
        <w:pStyle w:val="a6"/>
        <w:numPr>
          <w:ilvl w:val="0"/>
          <w:numId w:val="13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σταυρογονιμοποιούνται</w:t>
      </w:r>
    </w:p>
    <w:p w:rsidR="00D82550" w:rsidRDefault="00D82550" w:rsidP="00D82550">
      <w:pPr>
        <w:pStyle w:val="a6"/>
        <w:numPr>
          <w:ilvl w:val="0"/>
          <w:numId w:val="13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αυτογονιμοποιούνται</w:t>
      </w:r>
      <w:bookmarkStart w:id="0" w:name="_GoBack"/>
      <w:bookmarkEnd w:id="0"/>
    </w:p>
    <w:p w:rsidR="00B42591" w:rsidRPr="00B42591" w:rsidRDefault="00B42591" w:rsidP="00B42591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Να αιτιολογήσετε την απάντησή σας</w:t>
      </w:r>
      <w:r w:rsidR="008D095D">
        <w:rPr>
          <w:rFonts w:cstheme="minorHAnsi"/>
          <w:color w:val="231F20"/>
          <w:szCs w:val="24"/>
        </w:rPr>
        <w:t xml:space="preserve"> (μονάδες 6)</w:t>
      </w:r>
      <w:r>
        <w:rPr>
          <w:rFonts w:cstheme="minorHAnsi"/>
          <w:color w:val="231F20"/>
          <w:szCs w:val="24"/>
        </w:rPr>
        <w:t>.</w:t>
      </w:r>
    </w:p>
    <w:p w:rsidR="00D701C3" w:rsidRDefault="00DB7244" w:rsidP="002B6D68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</w:t>
      </w:r>
      <w:r w:rsidR="008D095D">
        <w:rPr>
          <w:rFonts w:cstheme="minorHAnsi"/>
          <w:b/>
          <w:color w:val="231F20"/>
          <w:szCs w:val="24"/>
        </w:rPr>
        <w:t>0</w:t>
      </w:r>
    </w:p>
    <w:p w:rsidR="00D701C3" w:rsidRDefault="00D701C3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p w:rsidR="008D095D" w:rsidRDefault="008D095D" w:rsidP="00D701C3">
      <w:pPr>
        <w:rPr>
          <w:rFonts w:cstheme="minorHAnsi"/>
          <w:szCs w:val="24"/>
        </w:rPr>
      </w:pPr>
    </w:p>
    <w:sectPr w:rsidR="008D095D" w:rsidSect="0076034E">
      <w:footerReference w:type="default" r:id="rId9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AFC" w:rsidRDefault="00CF2AFC" w:rsidP="0050454C">
      <w:pPr>
        <w:spacing w:line="240" w:lineRule="auto"/>
      </w:pPr>
      <w:r>
        <w:separator/>
      </w:r>
    </w:p>
  </w:endnote>
  <w:endnote w:type="continuationSeparator" w:id="0">
    <w:p w:rsidR="00CF2AFC" w:rsidRDefault="00CF2AFC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AFC" w:rsidRDefault="00CF2AFC" w:rsidP="0050454C">
      <w:pPr>
        <w:spacing w:line="240" w:lineRule="auto"/>
      </w:pPr>
      <w:r>
        <w:separator/>
      </w:r>
    </w:p>
  </w:footnote>
  <w:footnote w:type="continuationSeparator" w:id="0">
    <w:p w:rsidR="00CF2AFC" w:rsidRDefault="00CF2AFC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D17382"/>
    <w:multiLevelType w:val="hybridMultilevel"/>
    <w:tmpl w:val="10E80B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64DF6"/>
    <w:multiLevelType w:val="hybridMultilevel"/>
    <w:tmpl w:val="2EBC4F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409CD"/>
    <w:multiLevelType w:val="hybridMultilevel"/>
    <w:tmpl w:val="7E586F1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B012A"/>
    <w:multiLevelType w:val="hybridMultilevel"/>
    <w:tmpl w:val="D31EE7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3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5"/>
  </w:num>
  <w:num w:numId="6">
    <w:abstractNumId w:val="12"/>
  </w:num>
  <w:num w:numId="7">
    <w:abstractNumId w:val="4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09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76C03"/>
    <w:rsid w:val="00193005"/>
    <w:rsid w:val="001950A6"/>
    <w:rsid w:val="001C38B0"/>
    <w:rsid w:val="0020424D"/>
    <w:rsid w:val="00207F8C"/>
    <w:rsid w:val="00220BED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03914"/>
    <w:rsid w:val="0044314F"/>
    <w:rsid w:val="0047626B"/>
    <w:rsid w:val="0049037E"/>
    <w:rsid w:val="00490B1E"/>
    <w:rsid w:val="00492232"/>
    <w:rsid w:val="004A366B"/>
    <w:rsid w:val="004B2BDA"/>
    <w:rsid w:val="004B667B"/>
    <w:rsid w:val="004C24BC"/>
    <w:rsid w:val="004E5500"/>
    <w:rsid w:val="004F7D73"/>
    <w:rsid w:val="0050454C"/>
    <w:rsid w:val="00534D8A"/>
    <w:rsid w:val="00555693"/>
    <w:rsid w:val="00572EE7"/>
    <w:rsid w:val="00573FC0"/>
    <w:rsid w:val="00593227"/>
    <w:rsid w:val="005D48C2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359DE"/>
    <w:rsid w:val="0084461A"/>
    <w:rsid w:val="00847876"/>
    <w:rsid w:val="0085579C"/>
    <w:rsid w:val="00857E6E"/>
    <w:rsid w:val="0086456D"/>
    <w:rsid w:val="00867561"/>
    <w:rsid w:val="00882817"/>
    <w:rsid w:val="00887E0D"/>
    <w:rsid w:val="008B3967"/>
    <w:rsid w:val="008B5ED9"/>
    <w:rsid w:val="008C3667"/>
    <w:rsid w:val="008C4A13"/>
    <w:rsid w:val="008D095D"/>
    <w:rsid w:val="008D660C"/>
    <w:rsid w:val="008F10B7"/>
    <w:rsid w:val="008F3096"/>
    <w:rsid w:val="008F4DAE"/>
    <w:rsid w:val="0090254A"/>
    <w:rsid w:val="00927DB8"/>
    <w:rsid w:val="00930605"/>
    <w:rsid w:val="009339E1"/>
    <w:rsid w:val="009527E1"/>
    <w:rsid w:val="00960860"/>
    <w:rsid w:val="0099407F"/>
    <w:rsid w:val="009A3019"/>
    <w:rsid w:val="009C1248"/>
    <w:rsid w:val="009F19A2"/>
    <w:rsid w:val="009F5522"/>
    <w:rsid w:val="00A029A2"/>
    <w:rsid w:val="00A04BB3"/>
    <w:rsid w:val="00A112CA"/>
    <w:rsid w:val="00A35B21"/>
    <w:rsid w:val="00A366F0"/>
    <w:rsid w:val="00A47035"/>
    <w:rsid w:val="00A6300D"/>
    <w:rsid w:val="00A84C89"/>
    <w:rsid w:val="00AA46DC"/>
    <w:rsid w:val="00AA7C07"/>
    <w:rsid w:val="00B21737"/>
    <w:rsid w:val="00B32E30"/>
    <w:rsid w:val="00B36964"/>
    <w:rsid w:val="00B401F5"/>
    <w:rsid w:val="00B42591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14D09"/>
    <w:rsid w:val="00C60B2F"/>
    <w:rsid w:val="00C70488"/>
    <w:rsid w:val="00C7378F"/>
    <w:rsid w:val="00CA2006"/>
    <w:rsid w:val="00CB796A"/>
    <w:rsid w:val="00CC1EC7"/>
    <w:rsid w:val="00CE1278"/>
    <w:rsid w:val="00CF2AFC"/>
    <w:rsid w:val="00D136C5"/>
    <w:rsid w:val="00D1778B"/>
    <w:rsid w:val="00D419AA"/>
    <w:rsid w:val="00D54FEF"/>
    <w:rsid w:val="00D6099B"/>
    <w:rsid w:val="00D67FBA"/>
    <w:rsid w:val="00D701C3"/>
    <w:rsid w:val="00D82550"/>
    <w:rsid w:val="00D96E3D"/>
    <w:rsid w:val="00DB7244"/>
    <w:rsid w:val="00DC6EBA"/>
    <w:rsid w:val="00DD4807"/>
    <w:rsid w:val="00DD7B78"/>
    <w:rsid w:val="00DE4CB3"/>
    <w:rsid w:val="00E10C44"/>
    <w:rsid w:val="00E15F84"/>
    <w:rsid w:val="00E21FA1"/>
    <w:rsid w:val="00E23216"/>
    <w:rsid w:val="00E44530"/>
    <w:rsid w:val="00E56189"/>
    <w:rsid w:val="00E71574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B0803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00E4-437F-4AEE-9653-0FA6BA59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</Template>
  <TotalTime>3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2022-10-18T16:26:00Z</cp:lastPrinted>
  <dcterms:created xsi:type="dcterms:W3CDTF">2022-10-18T16:21:00Z</dcterms:created>
  <dcterms:modified xsi:type="dcterms:W3CDTF">2022-10-18T17:43:00Z</dcterms:modified>
</cp:coreProperties>
</file>