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AB6" w:rsidRDefault="0017529A" w:rsidP="0017529A">
      <w:pPr>
        <w:spacing w:line="360" w:lineRule="auto"/>
        <w:jc w:val="both"/>
        <w:rPr>
          <w:rFonts w:cstheme="minorHAnsi"/>
          <w:sz w:val="24"/>
          <w:szCs w:val="24"/>
        </w:rPr>
      </w:pPr>
      <w:r w:rsidRPr="0017529A">
        <w:rPr>
          <w:rFonts w:cstheme="minorHAnsi"/>
          <w:sz w:val="24"/>
          <w:szCs w:val="24"/>
        </w:rPr>
        <w:t xml:space="preserve">ΘΕΜΑ </w:t>
      </w:r>
      <w:r w:rsidR="00E166C3" w:rsidRPr="0061736B">
        <w:rPr>
          <w:rFonts w:cstheme="minorHAnsi"/>
          <w:sz w:val="24"/>
          <w:szCs w:val="24"/>
        </w:rPr>
        <w:t>2</w:t>
      </w:r>
    </w:p>
    <w:p w:rsidR="00A076A6" w:rsidRDefault="00A076A6" w:rsidP="00A076A6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Δίνεται η αριθμητική πρόοδος: </w:t>
      </w:r>
      <w:r w:rsidRPr="00172737">
        <w:rPr>
          <w:rFonts w:cstheme="minorHAnsi"/>
          <w:position w:val="-10"/>
          <w:sz w:val="24"/>
          <w:szCs w:val="24"/>
        </w:rPr>
        <w:object w:dxaOrig="92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15.75pt" o:ole="">
            <v:imagedata r:id="rId12" o:title=""/>
          </v:shape>
          <o:OLEObject Type="Embed" ProgID="Equation.DSMT4" ShapeID="_x0000_i1025" DrawAspect="Content" ObjectID="_1703265832" r:id="rId13"/>
        </w:object>
      </w:r>
      <w:r>
        <w:rPr>
          <w:rFonts w:cstheme="minorHAnsi"/>
          <w:sz w:val="24"/>
          <w:szCs w:val="24"/>
        </w:rPr>
        <w:t>.</w:t>
      </w:r>
    </w:p>
    <w:p w:rsidR="00A076A6" w:rsidRDefault="00A076A6" w:rsidP="00A076A6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α) Να αιτιολογήσετε γιατί η διαφορά της προόδου είναι </w:t>
      </w:r>
      <w:r w:rsidRPr="00172737">
        <w:rPr>
          <w:rFonts w:cstheme="minorHAnsi"/>
          <w:position w:val="-6"/>
          <w:sz w:val="24"/>
          <w:szCs w:val="24"/>
        </w:rPr>
        <w:object w:dxaOrig="600" w:dyaOrig="279">
          <v:shape id="_x0000_i1026" type="#_x0000_t75" style="width:30pt;height:14.25pt" o:ole="">
            <v:imagedata r:id="rId14" o:title=""/>
          </v:shape>
          <o:OLEObject Type="Embed" ProgID="Equation.DSMT4" ShapeID="_x0000_i1026" DrawAspect="Content" ObjectID="_1703265833" r:id="rId15"/>
        </w:object>
      </w:r>
      <w:r>
        <w:rPr>
          <w:rFonts w:cstheme="minorHAnsi"/>
          <w:sz w:val="24"/>
          <w:szCs w:val="24"/>
        </w:rPr>
        <w:t>.</w:t>
      </w:r>
    </w:p>
    <w:p w:rsidR="00A076A6" w:rsidRDefault="00A076A6" w:rsidP="00A076A6">
      <w:pPr>
        <w:spacing w:line="36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(Μονάδες </w:t>
      </w:r>
      <w:r w:rsidR="005D2B0E">
        <w:rPr>
          <w:rFonts w:cstheme="minorHAnsi"/>
          <w:sz w:val="24"/>
          <w:szCs w:val="24"/>
        </w:rPr>
        <w:t>7</w:t>
      </w:r>
      <w:r>
        <w:rPr>
          <w:rFonts w:cstheme="minorHAnsi"/>
          <w:sz w:val="24"/>
          <w:szCs w:val="24"/>
        </w:rPr>
        <w:t>)</w:t>
      </w:r>
    </w:p>
    <w:p w:rsidR="00A076A6" w:rsidRDefault="00A076A6" w:rsidP="00A076A6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β) Να βρείτε τον εικοστό όρο της προόδου.</w:t>
      </w:r>
    </w:p>
    <w:p w:rsidR="00A076A6" w:rsidRDefault="00A076A6" w:rsidP="00A076A6">
      <w:pPr>
        <w:spacing w:line="36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(Μονάδες </w:t>
      </w:r>
      <w:r w:rsidR="005D2B0E">
        <w:rPr>
          <w:rFonts w:cstheme="minorHAnsi"/>
          <w:sz w:val="24"/>
          <w:szCs w:val="24"/>
        </w:rPr>
        <w:t>9</w:t>
      </w:r>
      <w:r>
        <w:rPr>
          <w:rFonts w:cstheme="minorHAnsi"/>
          <w:sz w:val="24"/>
          <w:szCs w:val="24"/>
        </w:rPr>
        <w:t>)</w:t>
      </w:r>
    </w:p>
    <w:p w:rsidR="00A076A6" w:rsidRDefault="00A076A6" w:rsidP="00A076A6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γ) Να βρείτε το άθροισμα των είκοσι πρώτων όρων της προόδου.</w:t>
      </w:r>
    </w:p>
    <w:p w:rsidR="00A076A6" w:rsidRDefault="00A076A6" w:rsidP="00A076A6">
      <w:pPr>
        <w:spacing w:line="36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(Μονάδες </w:t>
      </w:r>
      <w:r w:rsidR="005D2B0E">
        <w:rPr>
          <w:rFonts w:cstheme="minorHAnsi"/>
          <w:sz w:val="24"/>
          <w:szCs w:val="24"/>
        </w:rPr>
        <w:t>9</w:t>
      </w:r>
      <w:r>
        <w:rPr>
          <w:rFonts w:cstheme="minorHAnsi"/>
          <w:sz w:val="24"/>
          <w:szCs w:val="24"/>
        </w:rPr>
        <w:t>)</w:t>
      </w:r>
    </w:p>
    <w:p w:rsidR="00A076A6" w:rsidRDefault="00A076A6" w:rsidP="00A076A6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p w:rsidR="00A076A6" w:rsidRDefault="00A076A6" w:rsidP="00A076A6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:rsidR="00A076A6" w:rsidRDefault="00A076A6" w:rsidP="0017529A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162B03" w:rsidRPr="0061736B" w:rsidRDefault="00162B03" w:rsidP="0017529A">
      <w:pPr>
        <w:spacing w:line="360" w:lineRule="auto"/>
        <w:jc w:val="both"/>
        <w:rPr>
          <w:rFonts w:cstheme="minorHAnsi"/>
          <w:sz w:val="24"/>
          <w:szCs w:val="24"/>
        </w:rPr>
      </w:pPr>
    </w:p>
    <w:sectPr w:rsidR="00162B03" w:rsidRPr="0061736B" w:rsidSect="00F910B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7D5" w:rsidRDefault="001C37D5" w:rsidP="005E6BE2">
      <w:r>
        <w:separator/>
      </w:r>
    </w:p>
  </w:endnote>
  <w:endnote w:type="continuationSeparator" w:id="0">
    <w:p w:rsidR="001C37D5" w:rsidRDefault="001C37D5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7D5" w:rsidRDefault="001C37D5" w:rsidP="005E6BE2">
      <w:r>
        <w:separator/>
      </w:r>
    </w:p>
  </w:footnote>
  <w:footnote w:type="continuationSeparator" w:id="0">
    <w:p w:rsidR="001C37D5" w:rsidRDefault="001C37D5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1D2CFB"/>
    <w:multiLevelType w:val="hybridMultilevel"/>
    <w:tmpl w:val="90B4C5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2C2"/>
    <w:rsid w:val="00094A65"/>
    <w:rsid w:val="000B5256"/>
    <w:rsid w:val="000E075D"/>
    <w:rsid w:val="000F26B8"/>
    <w:rsid w:val="000F353F"/>
    <w:rsid w:val="00105218"/>
    <w:rsid w:val="001446B6"/>
    <w:rsid w:val="00162B03"/>
    <w:rsid w:val="0017529A"/>
    <w:rsid w:val="00196BD7"/>
    <w:rsid w:val="001A0F34"/>
    <w:rsid w:val="001C37D5"/>
    <w:rsid w:val="001E7E63"/>
    <w:rsid w:val="002119AB"/>
    <w:rsid w:val="00223546"/>
    <w:rsid w:val="00251B27"/>
    <w:rsid w:val="002C6A69"/>
    <w:rsid w:val="002E72BC"/>
    <w:rsid w:val="00350C29"/>
    <w:rsid w:val="003A09C1"/>
    <w:rsid w:val="003B6FDB"/>
    <w:rsid w:val="00403942"/>
    <w:rsid w:val="00430102"/>
    <w:rsid w:val="004438CE"/>
    <w:rsid w:val="004949DA"/>
    <w:rsid w:val="004F5E76"/>
    <w:rsid w:val="00513B90"/>
    <w:rsid w:val="00565F85"/>
    <w:rsid w:val="00572722"/>
    <w:rsid w:val="0059518B"/>
    <w:rsid w:val="005A6D79"/>
    <w:rsid w:val="005C33E6"/>
    <w:rsid w:val="005D2B0E"/>
    <w:rsid w:val="005E6BE2"/>
    <w:rsid w:val="005F7347"/>
    <w:rsid w:val="0061736B"/>
    <w:rsid w:val="00633023"/>
    <w:rsid w:val="006332F7"/>
    <w:rsid w:val="0065165D"/>
    <w:rsid w:val="006601F3"/>
    <w:rsid w:val="00695910"/>
    <w:rsid w:val="00734D83"/>
    <w:rsid w:val="00737188"/>
    <w:rsid w:val="0075669D"/>
    <w:rsid w:val="007B2B90"/>
    <w:rsid w:val="007D28C3"/>
    <w:rsid w:val="008007CE"/>
    <w:rsid w:val="00810FF0"/>
    <w:rsid w:val="00814569"/>
    <w:rsid w:val="00817B49"/>
    <w:rsid w:val="008F6B15"/>
    <w:rsid w:val="00970FB2"/>
    <w:rsid w:val="00990B49"/>
    <w:rsid w:val="009B0BA6"/>
    <w:rsid w:val="009B7786"/>
    <w:rsid w:val="009E2EE1"/>
    <w:rsid w:val="009E6CCC"/>
    <w:rsid w:val="00A032DE"/>
    <w:rsid w:val="00A076A6"/>
    <w:rsid w:val="00A72C9A"/>
    <w:rsid w:val="00A94365"/>
    <w:rsid w:val="00AA5C99"/>
    <w:rsid w:val="00AF33B0"/>
    <w:rsid w:val="00B0089C"/>
    <w:rsid w:val="00B012C2"/>
    <w:rsid w:val="00B60D42"/>
    <w:rsid w:val="00B71A68"/>
    <w:rsid w:val="00BC1004"/>
    <w:rsid w:val="00BC4B4D"/>
    <w:rsid w:val="00C17198"/>
    <w:rsid w:val="00C45669"/>
    <w:rsid w:val="00C53625"/>
    <w:rsid w:val="00C6709E"/>
    <w:rsid w:val="00C87264"/>
    <w:rsid w:val="00CD1A57"/>
    <w:rsid w:val="00D32A7F"/>
    <w:rsid w:val="00D63247"/>
    <w:rsid w:val="00DC5E75"/>
    <w:rsid w:val="00DE7BEA"/>
    <w:rsid w:val="00E166C3"/>
    <w:rsid w:val="00E21585"/>
    <w:rsid w:val="00E73AE7"/>
    <w:rsid w:val="00E845CA"/>
    <w:rsid w:val="00EA4BA8"/>
    <w:rsid w:val="00EC06BE"/>
    <w:rsid w:val="00F019F6"/>
    <w:rsid w:val="00F406F0"/>
    <w:rsid w:val="00F74B88"/>
    <w:rsid w:val="00F910B6"/>
    <w:rsid w:val="00FA5AB6"/>
    <w:rsid w:val="00FD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73AE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B2B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B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B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B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B9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C5E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6BE2"/>
  </w:style>
  <w:style w:type="paragraph" w:styleId="Footer">
    <w:name w:val="footer"/>
    <w:basedOn w:val="Normal"/>
    <w:link w:val="FooterChar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73AE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B2B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B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B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B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B9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C5E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6BE2"/>
  </w:style>
  <w:style w:type="paragraph" w:styleId="Footer">
    <w:name w:val="footer"/>
    <w:basedOn w:val="Normal"/>
    <w:link w:val="FooterChar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w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oleObject" Target="embeddings/oleObject2.bin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928;&#961;&#959;&#963;&#945;&#961;&#956;&#959;&#963;&#956;&#941;&#957;&#945;%20&#960;&#961;&#972;&#964;&#965;&#960;&#945;%20&#964;&#959;&#965;%20Office\template_thema_0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FBF4F1F-9CBA-415D-95A5-7BCBC6C97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template_thema_0_onoma</Template>
  <TotalTime>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2022-01-09T18:37:00Z</dcterms:created>
  <dcterms:modified xsi:type="dcterms:W3CDTF">2022-01-09T18:37:00Z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  <property fmtid="{D5CDD505-2E9C-101B-9397-08002B2CF9AE}" pid="3" name="MTWinEqns">
    <vt:bool>true</vt:bool>
  </property>
</Properties>
</file>