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E8BC" w14:textId="77777777" w:rsidR="00BD63CA" w:rsidRPr="00E226D9" w:rsidRDefault="00BD63CA" w:rsidP="004C2E6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E226D9">
        <w:rPr>
          <w:rFonts w:eastAsiaTheme="minorEastAsia"/>
          <w:sz w:val="24"/>
          <w:szCs w:val="24"/>
        </w:rPr>
        <w:t>ΛΥΣΗ</w:t>
      </w:r>
    </w:p>
    <w:p w14:paraId="5A8C309D" w14:textId="5C7E2D49" w:rsidR="00624B78" w:rsidRDefault="00BD63CA" w:rsidP="004C2E67">
      <w:pPr>
        <w:spacing w:line="360" w:lineRule="auto"/>
        <w:jc w:val="both"/>
        <w:rPr>
          <w:rFonts w:eastAsiaTheme="minorEastAsia"/>
          <w:bCs/>
          <w:sz w:val="24"/>
          <w:szCs w:val="24"/>
        </w:rPr>
      </w:pPr>
      <w:r w:rsidRPr="00E226D9">
        <w:rPr>
          <w:rFonts w:eastAsiaTheme="minorEastAsia"/>
          <w:sz w:val="24"/>
          <w:szCs w:val="24"/>
        </w:rPr>
        <w:t xml:space="preserve">α) </w:t>
      </w:r>
      <w:r w:rsidR="006819DC">
        <w:rPr>
          <w:rFonts w:eastAsiaTheme="minorEastAsia"/>
          <w:sz w:val="24"/>
          <w:szCs w:val="24"/>
        </w:rPr>
        <w:t xml:space="preserve">Είναι: </w:t>
      </w:r>
      <m:oMath>
        <m:r>
          <w:rPr>
            <w:rFonts w:ascii="Cambria Math" w:hAnsi="Cambria Math"/>
            <w:sz w:val="24"/>
            <w:szCs w:val="24"/>
          </w:rPr>
          <m:t>συν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13π+</m:t>
            </m:r>
            <w:bookmarkStart w:id="0" w:name="_Hlk95595925"/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w:bookmarkEnd w:id="0"/>
          </m:e>
        </m:d>
        <m:r>
          <w:rPr>
            <w:rFonts w:ascii="Cambria Math" w:hAnsi="Cambria Math"/>
            <w:sz w:val="24"/>
            <w:szCs w:val="24"/>
          </w:rPr>
          <m:t>=συν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12π+π+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=συν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π+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ctrlPr>
              <w:rPr>
                <w:rFonts w:ascii="Cambria Math" w:hAnsi="Cambria Math"/>
                <w:bCs/>
                <w:i/>
                <w:sz w:val="24"/>
                <w:szCs w:val="24"/>
                <w:lang w:val="en-GB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  <w:lang w:val="en-GB"/>
          </w:rPr>
          <m:t>συν</m:t>
        </m:r>
        <w:bookmarkStart w:id="1" w:name="_Hlk96627268"/>
        <m:r>
          <w:rPr>
            <w:rFonts w:ascii="Cambria Math" w:hAnsi="Cambria Math"/>
            <w:sz w:val="24"/>
            <w:szCs w:val="24"/>
            <w:lang w:val="en-GB"/>
          </w:rPr>
          <m:t>x</m:t>
        </m:r>
      </m:oMath>
      <w:bookmarkEnd w:id="1"/>
      <w:r w:rsidR="00791717">
        <w:rPr>
          <w:rFonts w:eastAsiaTheme="minorEastAsia"/>
          <w:bCs/>
          <w:sz w:val="24"/>
          <w:szCs w:val="24"/>
        </w:rPr>
        <w:t>,</w:t>
      </w:r>
    </w:p>
    <w:p w14:paraId="6F9C283A" w14:textId="3D83E388" w:rsidR="00B756D1" w:rsidRPr="00B756D1" w:rsidRDefault="00B756D1" w:rsidP="004C2E67">
      <w:pPr>
        <w:spacing w:line="360" w:lineRule="auto"/>
        <w:jc w:val="both"/>
        <w:rPr>
          <w:rFonts w:eastAsiaTheme="minorEastAsia"/>
          <w:b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ημ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GB"/>
          </w:rPr>
          <m:t>συνx</m:t>
        </m:r>
      </m:oMath>
      <w:r>
        <w:rPr>
          <w:rFonts w:eastAsiaTheme="minorEastAsia"/>
          <w:sz w:val="24"/>
          <w:szCs w:val="24"/>
        </w:rPr>
        <w:t>.</w:t>
      </w:r>
    </w:p>
    <w:p w14:paraId="466BC46F" w14:textId="4DCEF8EC" w:rsidR="002853BB" w:rsidRPr="004C2E67" w:rsidRDefault="002853BB" w:rsidP="004C2E67">
      <w:pPr>
        <w:spacing w:line="360" w:lineRule="auto"/>
        <w:jc w:val="both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Άρα </w:t>
      </w:r>
      <w:bookmarkStart w:id="2" w:name="_Hlk95597199"/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w:bookmarkEnd w:id="2"/>
        <m:r>
          <w:rPr>
            <w:rFonts w:ascii="Cambria Math" w:hAnsi="Cambria Math"/>
            <w:sz w:val="24"/>
            <w:szCs w:val="24"/>
          </w:rPr>
          <m:t>=-συν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-συν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=-</m:t>
        </m:r>
        <m:r>
          <w:rPr>
            <w:rFonts w:ascii="Cambria Math" w:hAnsi="Cambria Math"/>
            <w:sz w:val="24"/>
            <w:szCs w:val="24"/>
          </w:rPr>
          <m:t>2</m:t>
        </m:r>
        <m:r>
          <w:rPr>
            <w:rFonts w:ascii="Cambria Math" w:hAnsi="Cambria Math"/>
            <w:sz w:val="24"/>
            <w:szCs w:val="24"/>
          </w:rPr>
          <m:t>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.</m:t>
        </m:r>
      </m:oMath>
    </w:p>
    <w:p w14:paraId="2F5BAA65" w14:textId="7BB3A7B2" w:rsidR="00C41563" w:rsidRDefault="00C41563" w:rsidP="004C2E67">
      <w:pPr>
        <w:autoSpaceDE w:val="0"/>
        <w:autoSpaceDN w:val="0"/>
        <w:adjustRightInd w:val="0"/>
        <w:spacing w:line="360" w:lineRule="auto"/>
        <w:jc w:val="both"/>
        <w:rPr>
          <w:bCs/>
          <w:spacing w:val="20"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β</w:t>
      </w:r>
      <w:r w:rsidR="00202359" w:rsidRPr="00202359">
        <w:rPr>
          <w:rFonts w:eastAsiaTheme="minorEastAsia"/>
          <w:iCs/>
          <w:sz w:val="24"/>
          <w:szCs w:val="24"/>
        </w:rPr>
        <w:t>)</w:t>
      </w:r>
      <w:r w:rsidR="00202359">
        <w:rPr>
          <w:rFonts w:eastAsiaTheme="minorEastAsia"/>
          <w:iCs/>
          <w:sz w:val="24"/>
          <w:szCs w:val="24"/>
        </w:rPr>
        <w:t xml:space="preserve"> </w:t>
      </w:r>
      <w:r w:rsidR="00E77187">
        <w:rPr>
          <w:rFonts w:eastAsiaTheme="minorEastAsia"/>
          <w:iCs/>
          <w:sz w:val="24"/>
          <w:szCs w:val="24"/>
        </w:rPr>
        <w:t xml:space="preserve">Λύνουμε την εξίσωση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=-2</m:t>
        </m:r>
        <m:r>
          <w:rPr>
            <w:rFonts w:ascii="Cambria Math" w:hAnsi="Cambria Math"/>
            <w:spacing w:val="20"/>
            <w:sz w:val="24"/>
            <w:szCs w:val="24"/>
          </w:rPr>
          <m:t>⟺</m:t>
        </m:r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2</m:t>
        </m:r>
        <m:r>
          <w:rPr>
            <w:rFonts w:ascii="Cambria Math" w:hAnsi="Cambria Math"/>
            <w:sz w:val="24"/>
            <w:szCs w:val="24"/>
          </w:rPr>
          <m:t>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=-2</m:t>
        </m:r>
        <m:r>
          <w:rPr>
            <w:rFonts w:ascii="Cambria Math" w:hAnsi="Cambria Math"/>
            <w:spacing w:val="20"/>
            <w:sz w:val="24"/>
            <w:szCs w:val="24"/>
          </w:rPr>
          <m:t>⟺</m:t>
        </m:r>
        <m:r>
          <w:rPr>
            <w:rFonts w:ascii="Cambria Math" w:hAnsi="Cambria Math"/>
            <w:sz w:val="24"/>
            <w:szCs w:val="24"/>
          </w:rPr>
          <m:t>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1</m:t>
        </m:r>
        <m:r>
          <w:rPr>
            <w:rFonts w:ascii="Cambria Math" w:hAnsi="Cambria Math"/>
            <w:spacing w:val="20"/>
            <w:sz w:val="24"/>
            <w:szCs w:val="24"/>
          </w:rPr>
          <m:t>⟺</m:t>
        </m:r>
        <m:r>
          <w:rPr>
            <w:rFonts w:ascii="Cambria Math" w:hAnsi="Cambria Math"/>
            <w:sz w:val="24"/>
            <w:szCs w:val="24"/>
          </w:rPr>
          <m:t>συν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=συν</m:t>
        </m:r>
        <m:r>
          <w:rPr>
            <w:rFonts w:ascii="Cambria Math" w:hAnsi="Cambria Math"/>
            <w:spacing w:val="20"/>
            <w:sz w:val="24"/>
            <w:szCs w:val="24"/>
          </w:rPr>
          <m:t>0</m:t>
        </m:r>
        <m:r>
          <w:rPr>
            <w:rFonts w:ascii="Cambria Math" w:hAnsi="Cambria Math"/>
            <w:spacing w:val="20"/>
            <w:sz w:val="24"/>
            <w:szCs w:val="24"/>
          </w:rPr>
          <m:t>⟺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=2</m:t>
        </m:r>
        <m:r>
          <w:rPr>
            <w:rFonts w:ascii="Cambria Math" w:hAnsi="Cambria Math"/>
            <w:sz w:val="24"/>
            <w:szCs w:val="24"/>
            <w:lang w:val="en-GB"/>
          </w:rPr>
          <m:t>κπ</m:t>
        </m:r>
        <m:r>
          <w:rPr>
            <w:rFonts w:ascii="Cambria Math" w:hAnsi="Cambria Math"/>
            <w:sz w:val="24"/>
            <w:szCs w:val="24"/>
          </w:rPr>
          <m:t>, κ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∈Z</m:t>
        </m:r>
      </m:oMath>
      <w:r w:rsidR="006023AC">
        <w:rPr>
          <w:rFonts w:eastAsiaTheme="minorEastAsia"/>
          <w:bCs/>
          <w:sz w:val="24"/>
          <w:szCs w:val="24"/>
        </w:rPr>
        <w:t>.</w:t>
      </w:r>
    </w:p>
    <w:p w14:paraId="6AA4B6E3" w14:textId="77777777" w:rsidR="00C05E06" w:rsidRPr="00E226D9" w:rsidRDefault="00C05E06" w:rsidP="007752DC">
      <w:pPr>
        <w:spacing w:line="360" w:lineRule="auto"/>
        <w:jc w:val="both"/>
        <w:rPr>
          <w:i/>
          <w:sz w:val="24"/>
          <w:szCs w:val="24"/>
        </w:rPr>
      </w:pPr>
    </w:p>
    <w:sectPr w:rsidR="00C05E06" w:rsidRPr="00E226D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E516" w14:textId="77777777" w:rsidR="00AF08CA" w:rsidRDefault="00AF08CA" w:rsidP="005E6BE2">
      <w:r>
        <w:separator/>
      </w:r>
    </w:p>
  </w:endnote>
  <w:endnote w:type="continuationSeparator" w:id="0">
    <w:p w14:paraId="28CFF1EE" w14:textId="77777777" w:rsidR="00AF08CA" w:rsidRDefault="00AF08C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798A" w14:textId="77777777" w:rsidR="00AF08CA" w:rsidRDefault="00AF08CA" w:rsidP="005E6BE2">
      <w:r>
        <w:separator/>
      </w:r>
    </w:p>
  </w:footnote>
  <w:footnote w:type="continuationSeparator" w:id="0">
    <w:p w14:paraId="67CCE386" w14:textId="77777777" w:rsidR="00AF08CA" w:rsidRDefault="00AF08C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6BB6"/>
    <w:multiLevelType w:val="hybridMultilevel"/>
    <w:tmpl w:val="CBB2F486"/>
    <w:lvl w:ilvl="0" w:tplc="0408001B">
      <w:start w:val="1"/>
      <w:numFmt w:val="lowerRoman"/>
      <w:lvlText w:val="%1."/>
      <w:lvlJc w:val="right"/>
      <w:pPr>
        <w:ind w:left="8040" w:hanging="360"/>
      </w:pPr>
    </w:lvl>
    <w:lvl w:ilvl="1" w:tplc="04080019" w:tentative="1">
      <w:start w:val="1"/>
      <w:numFmt w:val="lowerLetter"/>
      <w:lvlText w:val="%2."/>
      <w:lvlJc w:val="left"/>
      <w:pPr>
        <w:ind w:left="8760" w:hanging="360"/>
      </w:pPr>
    </w:lvl>
    <w:lvl w:ilvl="2" w:tplc="0408001B" w:tentative="1">
      <w:start w:val="1"/>
      <w:numFmt w:val="lowerRoman"/>
      <w:lvlText w:val="%3."/>
      <w:lvlJc w:val="right"/>
      <w:pPr>
        <w:ind w:left="9480" w:hanging="180"/>
      </w:pPr>
    </w:lvl>
    <w:lvl w:ilvl="3" w:tplc="0408000F" w:tentative="1">
      <w:start w:val="1"/>
      <w:numFmt w:val="decimal"/>
      <w:lvlText w:val="%4."/>
      <w:lvlJc w:val="left"/>
      <w:pPr>
        <w:ind w:left="10200" w:hanging="360"/>
      </w:pPr>
    </w:lvl>
    <w:lvl w:ilvl="4" w:tplc="04080019" w:tentative="1">
      <w:start w:val="1"/>
      <w:numFmt w:val="lowerLetter"/>
      <w:lvlText w:val="%5."/>
      <w:lvlJc w:val="left"/>
      <w:pPr>
        <w:ind w:left="10920" w:hanging="360"/>
      </w:pPr>
    </w:lvl>
    <w:lvl w:ilvl="5" w:tplc="0408001B" w:tentative="1">
      <w:start w:val="1"/>
      <w:numFmt w:val="lowerRoman"/>
      <w:lvlText w:val="%6."/>
      <w:lvlJc w:val="right"/>
      <w:pPr>
        <w:ind w:left="11640" w:hanging="180"/>
      </w:pPr>
    </w:lvl>
    <w:lvl w:ilvl="6" w:tplc="0408000F" w:tentative="1">
      <w:start w:val="1"/>
      <w:numFmt w:val="decimal"/>
      <w:lvlText w:val="%7."/>
      <w:lvlJc w:val="left"/>
      <w:pPr>
        <w:ind w:left="12360" w:hanging="360"/>
      </w:pPr>
    </w:lvl>
    <w:lvl w:ilvl="7" w:tplc="04080019" w:tentative="1">
      <w:start w:val="1"/>
      <w:numFmt w:val="lowerLetter"/>
      <w:lvlText w:val="%8."/>
      <w:lvlJc w:val="left"/>
      <w:pPr>
        <w:ind w:left="13080" w:hanging="360"/>
      </w:pPr>
    </w:lvl>
    <w:lvl w:ilvl="8" w:tplc="0408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71711"/>
    <w:multiLevelType w:val="hybridMultilevel"/>
    <w:tmpl w:val="3AAC55F4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02772935">
    <w:abstractNumId w:val="4"/>
  </w:num>
  <w:num w:numId="2" w16cid:durableId="825977717">
    <w:abstractNumId w:val="3"/>
  </w:num>
  <w:num w:numId="3" w16cid:durableId="569970683">
    <w:abstractNumId w:val="1"/>
  </w:num>
  <w:num w:numId="4" w16cid:durableId="1583491509">
    <w:abstractNumId w:val="2"/>
  </w:num>
  <w:num w:numId="5" w16cid:durableId="1122188759">
    <w:abstractNumId w:val="0"/>
  </w:num>
  <w:num w:numId="6" w16cid:durableId="1544446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8C"/>
    <w:rsid w:val="00021794"/>
    <w:rsid w:val="00026364"/>
    <w:rsid w:val="00071005"/>
    <w:rsid w:val="00094A65"/>
    <w:rsid w:val="000C5F50"/>
    <w:rsid w:val="000F26B8"/>
    <w:rsid w:val="000F353F"/>
    <w:rsid w:val="00100169"/>
    <w:rsid w:val="00105218"/>
    <w:rsid w:val="00135831"/>
    <w:rsid w:val="00164DD0"/>
    <w:rsid w:val="00167546"/>
    <w:rsid w:val="00190AC6"/>
    <w:rsid w:val="001E7E63"/>
    <w:rsid w:val="00202359"/>
    <w:rsid w:val="00211B21"/>
    <w:rsid w:val="00223546"/>
    <w:rsid w:val="002853BB"/>
    <w:rsid w:val="002C4DCE"/>
    <w:rsid w:val="002E225A"/>
    <w:rsid w:val="00326C4B"/>
    <w:rsid w:val="00337890"/>
    <w:rsid w:val="00340906"/>
    <w:rsid w:val="003529D8"/>
    <w:rsid w:val="003A56AE"/>
    <w:rsid w:val="003D49BB"/>
    <w:rsid w:val="003F2663"/>
    <w:rsid w:val="003F71BC"/>
    <w:rsid w:val="00423B31"/>
    <w:rsid w:val="00442028"/>
    <w:rsid w:val="004475BD"/>
    <w:rsid w:val="00461365"/>
    <w:rsid w:val="0047491B"/>
    <w:rsid w:val="00480431"/>
    <w:rsid w:val="004A58CC"/>
    <w:rsid w:val="004C2E67"/>
    <w:rsid w:val="004D7744"/>
    <w:rsid w:val="004F7ED7"/>
    <w:rsid w:val="00563C98"/>
    <w:rsid w:val="00572722"/>
    <w:rsid w:val="00586B49"/>
    <w:rsid w:val="005A6D79"/>
    <w:rsid w:val="005B1373"/>
    <w:rsid w:val="005C33E6"/>
    <w:rsid w:val="005D4F41"/>
    <w:rsid w:val="005E4408"/>
    <w:rsid w:val="005E6BE2"/>
    <w:rsid w:val="005F31D8"/>
    <w:rsid w:val="006023AC"/>
    <w:rsid w:val="00603436"/>
    <w:rsid w:val="00611285"/>
    <w:rsid w:val="00624B78"/>
    <w:rsid w:val="006332F7"/>
    <w:rsid w:val="00640EF5"/>
    <w:rsid w:val="00647CAE"/>
    <w:rsid w:val="006519F4"/>
    <w:rsid w:val="0067226F"/>
    <w:rsid w:val="006819DC"/>
    <w:rsid w:val="00690637"/>
    <w:rsid w:val="006B02D9"/>
    <w:rsid w:val="006B1C9D"/>
    <w:rsid w:val="006D64F3"/>
    <w:rsid w:val="00733895"/>
    <w:rsid w:val="00736762"/>
    <w:rsid w:val="00736FF1"/>
    <w:rsid w:val="0075218F"/>
    <w:rsid w:val="007549D2"/>
    <w:rsid w:val="0075669D"/>
    <w:rsid w:val="007752DC"/>
    <w:rsid w:val="00791717"/>
    <w:rsid w:val="007B2B90"/>
    <w:rsid w:val="007D3612"/>
    <w:rsid w:val="007D6603"/>
    <w:rsid w:val="00801C07"/>
    <w:rsid w:val="00802D45"/>
    <w:rsid w:val="00817B49"/>
    <w:rsid w:val="008200B3"/>
    <w:rsid w:val="0083324E"/>
    <w:rsid w:val="008360FA"/>
    <w:rsid w:val="00891784"/>
    <w:rsid w:val="008C7143"/>
    <w:rsid w:val="008E7E45"/>
    <w:rsid w:val="008F28BD"/>
    <w:rsid w:val="008F6B15"/>
    <w:rsid w:val="0091378C"/>
    <w:rsid w:val="00956030"/>
    <w:rsid w:val="00970FB2"/>
    <w:rsid w:val="00990B49"/>
    <w:rsid w:val="009A17EA"/>
    <w:rsid w:val="009A473B"/>
    <w:rsid w:val="009B0BA6"/>
    <w:rsid w:val="009B7786"/>
    <w:rsid w:val="009C54F4"/>
    <w:rsid w:val="009D2928"/>
    <w:rsid w:val="009E3E99"/>
    <w:rsid w:val="009F188F"/>
    <w:rsid w:val="00A158EF"/>
    <w:rsid w:val="00A16E94"/>
    <w:rsid w:val="00A40752"/>
    <w:rsid w:val="00A42DD8"/>
    <w:rsid w:val="00A86101"/>
    <w:rsid w:val="00AA0B9D"/>
    <w:rsid w:val="00AA5C99"/>
    <w:rsid w:val="00AA5D11"/>
    <w:rsid w:val="00AB536C"/>
    <w:rsid w:val="00AC59C4"/>
    <w:rsid w:val="00AD4399"/>
    <w:rsid w:val="00AE1812"/>
    <w:rsid w:val="00AF08CA"/>
    <w:rsid w:val="00AF7FF7"/>
    <w:rsid w:val="00B0089C"/>
    <w:rsid w:val="00B31038"/>
    <w:rsid w:val="00B60618"/>
    <w:rsid w:val="00B60D42"/>
    <w:rsid w:val="00B756D1"/>
    <w:rsid w:val="00B860A2"/>
    <w:rsid w:val="00B97DF4"/>
    <w:rsid w:val="00BC66EF"/>
    <w:rsid w:val="00BD63CA"/>
    <w:rsid w:val="00BE3A0A"/>
    <w:rsid w:val="00C042BF"/>
    <w:rsid w:val="00C05E06"/>
    <w:rsid w:val="00C13533"/>
    <w:rsid w:val="00C14F70"/>
    <w:rsid w:val="00C17198"/>
    <w:rsid w:val="00C41563"/>
    <w:rsid w:val="00C44D6B"/>
    <w:rsid w:val="00C45669"/>
    <w:rsid w:val="00C53625"/>
    <w:rsid w:val="00C6709E"/>
    <w:rsid w:val="00C721EE"/>
    <w:rsid w:val="00CA0949"/>
    <w:rsid w:val="00CA340C"/>
    <w:rsid w:val="00CD1A57"/>
    <w:rsid w:val="00CE1640"/>
    <w:rsid w:val="00CE295D"/>
    <w:rsid w:val="00D06500"/>
    <w:rsid w:val="00D32A7F"/>
    <w:rsid w:val="00D3620A"/>
    <w:rsid w:val="00D515CA"/>
    <w:rsid w:val="00DA2854"/>
    <w:rsid w:val="00DB2AD7"/>
    <w:rsid w:val="00DC5E75"/>
    <w:rsid w:val="00DD0FA4"/>
    <w:rsid w:val="00DF77C1"/>
    <w:rsid w:val="00E21585"/>
    <w:rsid w:val="00E226D9"/>
    <w:rsid w:val="00E53806"/>
    <w:rsid w:val="00E73AE7"/>
    <w:rsid w:val="00E77187"/>
    <w:rsid w:val="00E83E67"/>
    <w:rsid w:val="00EA55DC"/>
    <w:rsid w:val="00F01956"/>
    <w:rsid w:val="00F36360"/>
    <w:rsid w:val="00F626BB"/>
    <w:rsid w:val="00F84869"/>
    <w:rsid w:val="00FA5A58"/>
    <w:rsid w:val="00FA5AB6"/>
    <w:rsid w:val="00F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C1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396D7F-2BF0-4B0B-813B-EF8485E60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2022-04-30T14:05:00Z</dcterms:created>
  <dcterms:modified xsi:type="dcterms:W3CDTF">2022-04-30T14:05:00Z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