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7811" w14:textId="77777777" w:rsidR="00BD63CA" w:rsidRPr="00021794" w:rsidRDefault="00BD63CA" w:rsidP="006023AC">
      <w:pPr>
        <w:spacing w:line="360" w:lineRule="auto"/>
        <w:jc w:val="both"/>
        <w:rPr>
          <w:sz w:val="24"/>
          <w:szCs w:val="24"/>
        </w:rPr>
      </w:pPr>
      <w:r w:rsidRPr="00E226D9">
        <w:rPr>
          <w:sz w:val="24"/>
          <w:szCs w:val="24"/>
        </w:rPr>
        <w:t xml:space="preserve">ΘΕΜΑ </w:t>
      </w:r>
      <w:r w:rsidR="00021794" w:rsidRPr="00021794">
        <w:rPr>
          <w:sz w:val="24"/>
          <w:szCs w:val="24"/>
        </w:rPr>
        <w:t>2</w:t>
      </w:r>
    </w:p>
    <w:p w14:paraId="2996CF09" w14:textId="1B08AC87" w:rsidR="00164DD0" w:rsidRPr="006819DC" w:rsidRDefault="00480431" w:rsidP="007752DC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bCs/>
          <w:sz w:val="24"/>
          <w:szCs w:val="24"/>
        </w:rPr>
        <w:t xml:space="preserve">Δίνεται η συνάρτηση </w:t>
      </w:r>
      <w:bookmarkStart w:id="0" w:name="_Hlk95596821"/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=συν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13π+</m:t>
            </m:r>
            <w:bookmarkStart w:id="1" w:name="_Hlk96626911"/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w:bookmarkEnd w:id="1"/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 xml:space="preserve">ημ( 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)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.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w:softHyphen/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w:softHyphen/>
        </m:r>
      </m:oMath>
      <w:bookmarkEnd w:id="0"/>
    </w:p>
    <w:p w14:paraId="19916237" w14:textId="510D9845" w:rsidR="008F28BD" w:rsidRPr="004475BD" w:rsidRDefault="00E226D9" w:rsidP="007752D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4475BD">
        <w:rPr>
          <w:bCs/>
          <w:sz w:val="24"/>
          <w:szCs w:val="24"/>
        </w:rPr>
        <w:t xml:space="preserve">α) </w:t>
      </w:r>
      <w:r w:rsidR="00164DD0">
        <w:rPr>
          <w:bCs/>
          <w:sz w:val="24"/>
          <w:szCs w:val="24"/>
        </w:rPr>
        <w:t xml:space="preserve">Να δείξετε ότι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</w:rPr>
          <m:t>2</m:t>
        </m:r>
        <m:r>
          <w:rPr>
            <w:rFonts w:ascii="Cambria Math" w:hAnsi="Cambria Math"/>
            <w:sz w:val="24"/>
            <w:szCs w:val="24"/>
          </w:rPr>
          <m:t>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</m:oMath>
      <w:r w:rsidR="00164DD0">
        <w:rPr>
          <w:bCs/>
          <w:sz w:val="24"/>
          <w:szCs w:val="24"/>
        </w:rPr>
        <w:t>.</w:t>
      </w:r>
      <w:r w:rsidR="003F71BC" w:rsidRPr="004475BD">
        <w:rPr>
          <w:bCs/>
          <w:sz w:val="24"/>
          <w:szCs w:val="24"/>
        </w:rPr>
        <w:t xml:space="preserve"> </w:t>
      </w:r>
    </w:p>
    <w:p w14:paraId="79719891" w14:textId="77777777" w:rsidR="00C41563" w:rsidRPr="004475BD" w:rsidRDefault="00C41563" w:rsidP="007752DC">
      <w:pPr>
        <w:autoSpaceDE w:val="0"/>
        <w:autoSpaceDN w:val="0"/>
        <w:adjustRightInd w:val="0"/>
        <w:spacing w:line="360" w:lineRule="auto"/>
        <w:jc w:val="right"/>
        <w:rPr>
          <w:bCs/>
          <w:sz w:val="24"/>
          <w:szCs w:val="24"/>
        </w:rPr>
      </w:pPr>
      <w:r w:rsidRPr="004475BD">
        <w:rPr>
          <w:bCs/>
          <w:sz w:val="24"/>
          <w:szCs w:val="24"/>
        </w:rPr>
        <w:t>(Μονάδες 12)</w:t>
      </w:r>
    </w:p>
    <w:p w14:paraId="15F6E28C" w14:textId="77777777" w:rsidR="00E226D9" w:rsidRPr="004475BD" w:rsidRDefault="00E226D9" w:rsidP="007752D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4475BD">
        <w:rPr>
          <w:bCs/>
          <w:sz w:val="24"/>
          <w:szCs w:val="24"/>
        </w:rPr>
        <w:t>β)</w:t>
      </w:r>
      <w:r w:rsidR="00624B78" w:rsidRPr="004475BD">
        <w:rPr>
          <w:bCs/>
          <w:sz w:val="24"/>
          <w:szCs w:val="24"/>
        </w:rPr>
        <w:t xml:space="preserve"> </w:t>
      </w:r>
      <w:r w:rsidRPr="004475BD">
        <w:rPr>
          <w:bCs/>
          <w:sz w:val="24"/>
          <w:szCs w:val="24"/>
        </w:rPr>
        <w:t xml:space="preserve">Να </w:t>
      </w:r>
      <w:r w:rsidR="00164DD0">
        <w:rPr>
          <w:bCs/>
          <w:sz w:val="24"/>
          <w:szCs w:val="24"/>
        </w:rPr>
        <w:t xml:space="preserve">λύσετε την εξίσωση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=-2</m:t>
        </m:r>
      </m:oMath>
      <w:r w:rsidR="006D64F3" w:rsidRPr="004475BD">
        <w:rPr>
          <w:bCs/>
          <w:sz w:val="24"/>
          <w:szCs w:val="24"/>
        </w:rPr>
        <w:t>.</w:t>
      </w:r>
      <w:r w:rsidR="00CA340C" w:rsidRPr="004475BD">
        <w:rPr>
          <w:rFonts w:eastAsiaTheme="minorEastAsia"/>
          <w:sz w:val="24"/>
          <w:szCs w:val="24"/>
        </w:rPr>
        <w:t xml:space="preserve"> </w:t>
      </w:r>
      <w:r w:rsidRPr="004475BD">
        <w:rPr>
          <w:bCs/>
          <w:sz w:val="24"/>
          <w:szCs w:val="24"/>
        </w:rPr>
        <w:t xml:space="preserve"> </w:t>
      </w:r>
    </w:p>
    <w:p w14:paraId="3B5DCFAE" w14:textId="77777777" w:rsidR="008F28BD" w:rsidRPr="004475BD" w:rsidRDefault="00C41563" w:rsidP="00C41563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4475BD">
        <w:rPr>
          <w:bCs/>
          <w:sz w:val="24"/>
          <w:szCs w:val="24"/>
        </w:rPr>
        <w:t>(Μονάδες 13)</w:t>
      </w:r>
    </w:p>
    <w:p w14:paraId="18F5103E" w14:textId="77777777" w:rsidR="00337890" w:rsidRPr="00100169" w:rsidRDefault="00337890" w:rsidP="00BD63CA">
      <w:pPr>
        <w:spacing w:line="360" w:lineRule="auto"/>
        <w:jc w:val="right"/>
        <w:rPr>
          <w:rFonts w:eastAsiaTheme="minorEastAsia"/>
          <w:sz w:val="24"/>
          <w:szCs w:val="24"/>
        </w:rPr>
      </w:pPr>
    </w:p>
    <w:sectPr w:rsidR="00337890" w:rsidRPr="0010016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90BD1" w14:textId="77777777" w:rsidR="00FF0F24" w:rsidRDefault="00FF0F24" w:rsidP="005E6BE2">
      <w:r>
        <w:separator/>
      </w:r>
    </w:p>
  </w:endnote>
  <w:endnote w:type="continuationSeparator" w:id="0">
    <w:p w14:paraId="57D92D71" w14:textId="77777777" w:rsidR="00FF0F24" w:rsidRDefault="00FF0F2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A93E" w14:textId="77777777" w:rsidR="00FF0F24" w:rsidRDefault="00FF0F24" w:rsidP="005E6BE2">
      <w:r>
        <w:separator/>
      </w:r>
    </w:p>
  </w:footnote>
  <w:footnote w:type="continuationSeparator" w:id="0">
    <w:p w14:paraId="587C07E5" w14:textId="77777777" w:rsidR="00FF0F24" w:rsidRDefault="00FF0F2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6BB6"/>
    <w:multiLevelType w:val="hybridMultilevel"/>
    <w:tmpl w:val="CBB2F486"/>
    <w:lvl w:ilvl="0" w:tplc="0408001B">
      <w:start w:val="1"/>
      <w:numFmt w:val="lowerRoman"/>
      <w:lvlText w:val="%1."/>
      <w:lvlJc w:val="right"/>
      <w:pPr>
        <w:ind w:left="8040" w:hanging="360"/>
      </w:pPr>
    </w:lvl>
    <w:lvl w:ilvl="1" w:tplc="04080019" w:tentative="1">
      <w:start w:val="1"/>
      <w:numFmt w:val="lowerLetter"/>
      <w:lvlText w:val="%2."/>
      <w:lvlJc w:val="left"/>
      <w:pPr>
        <w:ind w:left="8760" w:hanging="360"/>
      </w:pPr>
    </w:lvl>
    <w:lvl w:ilvl="2" w:tplc="0408001B" w:tentative="1">
      <w:start w:val="1"/>
      <w:numFmt w:val="lowerRoman"/>
      <w:lvlText w:val="%3."/>
      <w:lvlJc w:val="right"/>
      <w:pPr>
        <w:ind w:left="9480" w:hanging="180"/>
      </w:pPr>
    </w:lvl>
    <w:lvl w:ilvl="3" w:tplc="0408000F" w:tentative="1">
      <w:start w:val="1"/>
      <w:numFmt w:val="decimal"/>
      <w:lvlText w:val="%4."/>
      <w:lvlJc w:val="left"/>
      <w:pPr>
        <w:ind w:left="10200" w:hanging="360"/>
      </w:pPr>
    </w:lvl>
    <w:lvl w:ilvl="4" w:tplc="04080019" w:tentative="1">
      <w:start w:val="1"/>
      <w:numFmt w:val="lowerLetter"/>
      <w:lvlText w:val="%5."/>
      <w:lvlJc w:val="left"/>
      <w:pPr>
        <w:ind w:left="10920" w:hanging="360"/>
      </w:pPr>
    </w:lvl>
    <w:lvl w:ilvl="5" w:tplc="0408001B" w:tentative="1">
      <w:start w:val="1"/>
      <w:numFmt w:val="lowerRoman"/>
      <w:lvlText w:val="%6."/>
      <w:lvlJc w:val="right"/>
      <w:pPr>
        <w:ind w:left="11640" w:hanging="180"/>
      </w:pPr>
    </w:lvl>
    <w:lvl w:ilvl="6" w:tplc="0408000F" w:tentative="1">
      <w:start w:val="1"/>
      <w:numFmt w:val="decimal"/>
      <w:lvlText w:val="%7."/>
      <w:lvlJc w:val="left"/>
      <w:pPr>
        <w:ind w:left="12360" w:hanging="360"/>
      </w:pPr>
    </w:lvl>
    <w:lvl w:ilvl="7" w:tplc="04080019" w:tentative="1">
      <w:start w:val="1"/>
      <w:numFmt w:val="lowerLetter"/>
      <w:lvlText w:val="%8."/>
      <w:lvlJc w:val="left"/>
      <w:pPr>
        <w:ind w:left="13080" w:hanging="360"/>
      </w:pPr>
    </w:lvl>
    <w:lvl w:ilvl="8" w:tplc="0408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71711"/>
    <w:multiLevelType w:val="hybridMultilevel"/>
    <w:tmpl w:val="3AAC55F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4832312">
    <w:abstractNumId w:val="4"/>
  </w:num>
  <w:num w:numId="2" w16cid:durableId="1087266041">
    <w:abstractNumId w:val="3"/>
  </w:num>
  <w:num w:numId="3" w16cid:durableId="2060276601">
    <w:abstractNumId w:val="1"/>
  </w:num>
  <w:num w:numId="4" w16cid:durableId="2021270308">
    <w:abstractNumId w:val="2"/>
  </w:num>
  <w:num w:numId="5" w16cid:durableId="1892308097">
    <w:abstractNumId w:val="0"/>
  </w:num>
  <w:num w:numId="6" w16cid:durableId="231937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8C"/>
    <w:rsid w:val="00021794"/>
    <w:rsid w:val="00026364"/>
    <w:rsid w:val="00071005"/>
    <w:rsid w:val="00094A65"/>
    <w:rsid w:val="000C5F50"/>
    <w:rsid w:val="000F26B8"/>
    <w:rsid w:val="000F353F"/>
    <w:rsid w:val="00100169"/>
    <w:rsid w:val="00105218"/>
    <w:rsid w:val="00135831"/>
    <w:rsid w:val="00164DD0"/>
    <w:rsid w:val="00167546"/>
    <w:rsid w:val="00190AC6"/>
    <w:rsid w:val="001E7E63"/>
    <w:rsid w:val="00202359"/>
    <w:rsid w:val="00211B21"/>
    <w:rsid w:val="00223546"/>
    <w:rsid w:val="002853BB"/>
    <w:rsid w:val="002C4DCE"/>
    <w:rsid w:val="002E225A"/>
    <w:rsid w:val="00326C4B"/>
    <w:rsid w:val="003323D4"/>
    <w:rsid w:val="00337890"/>
    <w:rsid w:val="003529D8"/>
    <w:rsid w:val="003713DB"/>
    <w:rsid w:val="003A26C3"/>
    <w:rsid w:val="003A56AE"/>
    <w:rsid w:val="003D49BB"/>
    <w:rsid w:val="003F2663"/>
    <w:rsid w:val="003F71BC"/>
    <w:rsid w:val="00423B31"/>
    <w:rsid w:val="00442028"/>
    <w:rsid w:val="004475BD"/>
    <w:rsid w:val="00461365"/>
    <w:rsid w:val="0047491B"/>
    <w:rsid w:val="00480431"/>
    <w:rsid w:val="004A58CC"/>
    <w:rsid w:val="004C2E67"/>
    <w:rsid w:val="004D7744"/>
    <w:rsid w:val="004F7ED7"/>
    <w:rsid w:val="00563C98"/>
    <w:rsid w:val="00572722"/>
    <w:rsid w:val="00586B49"/>
    <w:rsid w:val="005A6D79"/>
    <w:rsid w:val="005B1373"/>
    <w:rsid w:val="005C33E6"/>
    <w:rsid w:val="005D4F41"/>
    <w:rsid w:val="005E4408"/>
    <w:rsid w:val="005E6BE2"/>
    <w:rsid w:val="005F31D8"/>
    <w:rsid w:val="006023AC"/>
    <w:rsid w:val="00603436"/>
    <w:rsid w:val="00611285"/>
    <w:rsid w:val="00624B78"/>
    <w:rsid w:val="006332F7"/>
    <w:rsid w:val="00640EF5"/>
    <w:rsid w:val="00647CAE"/>
    <w:rsid w:val="006515DE"/>
    <w:rsid w:val="0067226F"/>
    <w:rsid w:val="006819DC"/>
    <w:rsid w:val="00690637"/>
    <w:rsid w:val="006B02D9"/>
    <w:rsid w:val="006B1C9D"/>
    <w:rsid w:val="006D64F3"/>
    <w:rsid w:val="00733895"/>
    <w:rsid w:val="00736762"/>
    <w:rsid w:val="00736FF1"/>
    <w:rsid w:val="0075218F"/>
    <w:rsid w:val="007549D2"/>
    <w:rsid w:val="0075669D"/>
    <w:rsid w:val="007752DC"/>
    <w:rsid w:val="00791717"/>
    <w:rsid w:val="007B2B90"/>
    <w:rsid w:val="007D3612"/>
    <w:rsid w:val="007D6603"/>
    <w:rsid w:val="00801C07"/>
    <w:rsid w:val="00802D45"/>
    <w:rsid w:val="00817B49"/>
    <w:rsid w:val="008200B3"/>
    <w:rsid w:val="0083324E"/>
    <w:rsid w:val="008360FA"/>
    <w:rsid w:val="00891784"/>
    <w:rsid w:val="008C7143"/>
    <w:rsid w:val="008E7E45"/>
    <w:rsid w:val="008F28BD"/>
    <w:rsid w:val="008F6B15"/>
    <w:rsid w:val="0091378C"/>
    <w:rsid w:val="00956030"/>
    <w:rsid w:val="00970FB2"/>
    <w:rsid w:val="00990B49"/>
    <w:rsid w:val="009A17EA"/>
    <w:rsid w:val="009A473B"/>
    <w:rsid w:val="009B0BA6"/>
    <w:rsid w:val="009B7786"/>
    <w:rsid w:val="009C54F4"/>
    <w:rsid w:val="009D2928"/>
    <w:rsid w:val="009E3E99"/>
    <w:rsid w:val="009F188F"/>
    <w:rsid w:val="00A158EF"/>
    <w:rsid w:val="00A16E94"/>
    <w:rsid w:val="00A40752"/>
    <w:rsid w:val="00A42DD8"/>
    <w:rsid w:val="00A86101"/>
    <w:rsid w:val="00AA0B9D"/>
    <w:rsid w:val="00AA5C99"/>
    <w:rsid w:val="00AA5D11"/>
    <w:rsid w:val="00AB536C"/>
    <w:rsid w:val="00AC59C4"/>
    <w:rsid w:val="00AD4399"/>
    <w:rsid w:val="00AE1812"/>
    <w:rsid w:val="00AF7FF7"/>
    <w:rsid w:val="00B0089C"/>
    <w:rsid w:val="00B31038"/>
    <w:rsid w:val="00B60618"/>
    <w:rsid w:val="00B60D42"/>
    <w:rsid w:val="00B860A2"/>
    <w:rsid w:val="00B97DF4"/>
    <w:rsid w:val="00BC66EF"/>
    <w:rsid w:val="00BD63CA"/>
    <w:rsid w:val="00BE3A0A"/>
    <w:rsid w:val="00C042BF"/>
    <w:rsid w:val="00C05E06"/>
    <w:rsid w:val="00C13533"/>
    <w:rsid w:val="00C14F70"/>
    <w:rsid w:val="00C17198"/>
    <w:rsid w:val="00C41563"/>
    <w:rsid w:val="00C44D6B"/>
    <w:rsid w:val="00C45669"/>
    <w:rsid w:val="00C53625"/>
    <w:rsid w:val="00C6709E"/>
    <w:rsid w:val="00C721EE"/>
    <w:rsid w:val="00CA0949"/>
    <w:rsid w:val="00CA340C"/>
    <w:rsid w:val="00CD1A57"/>
    <w:rsid w:val="00CE1640"/>
    <w:rsid w:val="00CE295D"/>
    <w:rsid w:val="00D06500"/>
    <w:rsid w:val="00D32A7F"/>
    <w:rsid w:val="00D3620A"/>
    <w:rsid w:val="00D515CA"/>
    <w:rsid w:val="00DA2854"/>
    <w:rsid w:val="00DB2AD7"/>
    <w:rsid w:val="00DC5E75"/>
    <w:rsid w:val="00DD0FA4"/>
    <w:rsid w:val="00DE65EA"/>
    <w:rsid w:val="00DF77C1"/>
    <w:rsid w:val="00E21585"/>
    <w:rsid w:val="00E226D9"/>
    <w:rsid w:val="00E53806"/>
    <w:rsid w:val="00E73AE7"/>
    <w:rsid w:val="00E77187"/>
    <w:rsid w:val="00E83E67"/>
    <w:rsid w:val="00EA55DC"/>
    <w:rsid w:val="00F01956"/>
    <w:rsid w:val="00F36360"/>
    <w:rsid w:val="00F626BB"/>
    <w:rsid w:val="00F84869"/>
    <w:rsid w:val="00FA5A58"/>
    <w:rsid w:val="00FA5AB6"/>
    <w:rsid w:val="00FD0C7B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07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96D7F-2BF0-4B0B-813B-EF8485E60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2022-04-30T14:02:00Z</dcterms:created>
  <dcterms:modified xsi:type="dcterms:W3CDTF">2022-04-30T14:02:00Z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