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957366" w14:textId="77777777" w:rsidR="0075669D" w:rsidRPr="003F63F6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3F63F6" w:rsidRPr="003F63F6">
        <w:rPr>
          <w:sz w:val="24"/>
          <w:szCs w:val="24"/>
        </w:rPr>
        <w:t>4</w:t>
      </w:r>
    </w:p>
    <w:p w14:paraId="2778E88C" w14:textId="3588D5B8" w:rsidR="003F63F6" w:rsidRPr="003F63F6" w:rsidRDefault="00020A88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Αν έχεις τις</w:t>
      </w:r>
      <w:r w:rsidR="003F63F6">
        <w:rPr>
          <w:sz w:val="24"/>
          <w:szCs w:val="24"/>
        </w:rPr>
        <w:t xml:space="preserve"> ανισώσεις</w:t>
      </w:r>
      <w:r w:rsidR="003F63F6" w:rsidRPr="003F63F6">
        <w:rPr>
          <w:sz w:val="24"/>
          <w:szCs w:val="24"/>
        </w:rPr>
        <w:t>:</w:t>
      </w:r>
    </w:p>
    <w:p w14:paraId="647E0A30" w14:textId="77777777" w:rsidR="003F63F6" w:rsidRPr="003F63F6" w:rsidRDefault="00226FF3" w:rsidP="003F63F6">
      <w:pPr>
        <w:spacing w:line="360" w:lineRule="auto"/>
        <w:jc w:val="center"/>
        <w:rPr>
          <w:rFonts w:eastAsiaTheme="minorEastAsia"/>
          <w:sz w:val="24"/>
          <w:szCs w:val="24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&lt;4</m:t>
        </m:r>
      </m:oMath>
      <w:r w:rsidR="003F63F6">
        <w:rPr>
          <w:rFonts w:eastAsiaTheme="minorEastAsia"/>
          <w:sz w:val="24"/>
          <w:szCs w:val="24"/>
        </w:rPr>
        <w:tab/>
      </w:r>
      <w:r w:rsidR="003F63F6" w:rsidRPr="003F63F6">
        <w:rPr>
          <w:rFonts w:eastAsiaTheme="minorEastAsia"/>
          <w:sz w:val="24"/>
          <w:szCs w:val="24"/>
        </w:rPr>
        <w:t>(1)</w:t>
      </w:r>
    </w:p>
    <w:p w14:paraId="5259D0A4" w14:textId="77777777" w:rsidR="003F63F6" w:rsidRDefault="003F63F6" w:rsidP="003F63F6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και</w:t>
      </w:r>
    </w:p>
    <w:p w14:paraId="5AA6116C" w14:textId="77777777" w:rsidR="001E7E63" w:rsidRPr="003F63F6" w:rsidRDefault="003F63F6" w:rsidP="003F63F6">
      <w:pPr>
        <w:spacing w:line="360" w:lineRule="auto"/>
        <w:jc w:val="center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4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x-1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&gt;6x-8</m:t>
        </m:r>
      </m:oMath>
      <w:r>
        <w:rPr>
          <w:rFonts w:eastAsiaTheme="minorEastAsia"/>
          <w:sz w:val="24"/>
          <w:szCs w:val="24"/>
        </w:rPr>
        <w:tab/>
        <w:t>(2)</w:t>
      </w:r>
      <w:r w:rsidRPr="003F63F6">
        <w:rPr>
          <w:rFonts w:eastAsiaTheme="minorEastAsia"/>
          <w:sz w:val="24"/>
          <w:szCs w:val="24"/>
        </w:rPr>
        <w:t>.</w:t>
      </w:r>
    </w:p>
    <w:p w14:paraId="36790D3D" w14:textId="3487945E" w:rsidR="00020A88" w:rsidRDefault="00020A88" w:rsidP="00DC5E7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τότε:</w:t>
      </w:r>
    </w:p>
    <w:p w14:paraId="2FF74104" w14:textId="4621C4A6" w:rsidR="00DC5E75" w:rsidRDefault="00E73AE7" w:rsidP="00DC5E75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DC5E75" w:rsidRPr="00E73AE7">
        <w:rPr>
          <w:sz w:val="24"/>
          <w:szCs w:val="24"/>
        </w:rPr>
        <w:t>Να</w:t>
      </w:r>
      <w:r w:rsidR="003F63F6">
        <w:rPr>
          <w:sz w:val="24"/>
          <w:szCs w:val="24"/>
        </w:rPr>
        <w:t xml:space="preserve"> λύσε</w:t>
      </w:r>
      <w:r w:rsidR="00020A88">
        <w:rPr>
          <w:sz w:val="24"/>
          <w:szCs w:val="24"/>
        </w:rPr>
        <w:t xml:space="preserve">ις </w:t>
      </w:r>
      <w:r w:rsidR="003F63F6">
        <w:rPr>
          <w:sz w:val="24"/>
          <w:szCs w:val="24"/>
        </w:rPr>
        <w:t>την ανίσωση (1).</w:t>
      </w:r>
    </w:p>
    <w:p w14:paraId="3B85F5B1" w14:textId="77777777" w:rsidR="003F63F6" w:rsidRDefault="003F63F6" w:rsidP="003F63F6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(Μονάδες 10)</w:t>
      </w:r>
    </w:p>
    <w:p w14:paraId="1D2F6CD5" w14:textId="7AF769F4" w:rsidR="003F63F6" w:rsidRDefault="003F63F6" w:rsidP="00DC5E7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 Να λύσε</w:t>
      </w:r>
      <w:r w:rsidR="00020A88">
        <w:rPr>
          <w:sz w:val="24"/>
          <w:szCs w:val="24"/>
        </w:rPr>
        <w:t>ις</w:t>
      </w:r>
      <w:r>
        <w:rPr>
          <w:sz w:val="24"/>
          <w:szCs w:val="24"/>
        </w:rPr>
        <w:t xml:space="preserve"> την ανίσωση (2).</w:t>
      </w:r>
    </w:p>
    <w:p w14:paraId="3F6EDF93" w14:textId="77777777" w:rsidR="003F63F6" w:rsidRPr="001E7E63" w:rsidRDefault="003F63F6" w:rsidP="003F63F6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(Μονάδες 10)</w:t>
      </w:r>
    </w:p>
    <w:p w14:paraId="1B83ED16" w14:textId="5024D357" w:rsidR="003F63F6" w:rsidRDefault="003F63F6" w:rsidP="00891784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="00E73AE7" w:rsidRPr="005A6D79">
        <w:rPr>
          <w:sz w:val="24"/>
          <w:szCs w:val="24"/>
        </w:rPr>
        <w:t>)</w:t>
      </w:r>
      <w:r w:rsidR="00FA5AB6" w:rsidRPr="003F63F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Να </w:t>
      </w:r>
      <w:r w:rsidR="00020A88">
        <w:rPr>
          <w:sz w:val="24"/>
          <w:szCs w:val="24"/>
        </w:rPr>
        <w:t>σχεδιάσεις</w:t>
      </w:r>
      <w:r>
        <w:rPr>
          <w:sz w:val="24"/>
          <w:szCs w:val="24"/>
        </w:rPr>
        <w:t xml:space="preserve"> τις λύσεις των ανισώσεων (1) και (2) </w:t>
      </w:r>
      <w:r w:rsidR="00020A88">
        <w:rPr>
          <w:sz w:val="24"/>
          <w:szCs w:val="24"/>
        </w:rPr>
        <w:t>πάνω στην αριθμογραμμή</w:t>
      </w:r>
      <w:r>
        <w:rPr>
          <w:sz w:val="24"/>
          <w:szCs w:val="24"/>
        </w:rPr>
        <w:t xml:space="preserve"> και να βρε</w:t>
      </w:r>
      <w:r w:rsidR="00020A88">
        <w:rPr>
          <w:sz w:val="24"/>
          <w:szCs w:val="24"/>
        </w:rPr>
        <w:t>ις</w:t>
      </w:r>
      <w:bookmarkStart w:id="0" w:name="_GoBack"/>
      <w:bookmarkEnd w:id="0"/>
      <w:r>
        <w:rPr>
          <w:sz w:val="24"/>
          <w:szCs w:val="24"/>
        </w:rPr>
        <w:t xml:space="preserve"> τις κοινές τους λύσεις.</w:t>
      </w:r>
    </w:p>
    <w:p w14:paraId="2F2B20F0" w14:textId="77777777" w:rsidR="00FA5AB6" w:rsidRDefault="00891784" w:rsidP="003F63F6">
      <w:pPr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(Μονάδες </w:t>
      </w:r>
      <w:r w:rsidR="003F63F6">
        <w:rPr>
          <w:sz w:val="24"/>
          <w:szCs w:val="24"/>
        </w:rPr>
        <w:t>5</w:t>
      </w:r>
      <w:r>
        <w:rPr>
          <w:sz w:val="24"/>
          <w:szCs w:val="24"/>
        </w:rPr>
        <w:t>)</w:t>
      </w:r>
    </w:p>
    <w:p w14:paraId="249B56A7" w14:textId="77777777" w:rsidR="008D1DED" w:rsidRDefault="008D1DED" w:rsidP="003F63F6">
      <w:pPr>
        <w:tabs>
          <w:tab w:val="left" w:pos="6946"/>
        </w:tabs>
        <w:spacing w:line="360" w:lineRule="auto"/>
        <w:jc w:val="right"/>
        <w:rPr>
          <w:sz w:val="24"/>
          <w:szCs w:val="24"/>
        </w:rPr>
      </w:pPr>
    </w:p>
    <w:sectPr w:rsidR="008D1DED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E130F5" w14:textId="77777777" w:rsidR="00226FF3" w:rsidRDefault="00226FF3" w:rsidP="005E6BE2">
      <w:r>
        <w:separator/>
      </w:r>
    </w:p>
  </w:endnote>
  <w:endnote w:type="continuationSeparator" w:id="0">
    <w:p w14:paraId="489D42E4" w14:textId="77777777" w:rsidR="00226FF3" w:rsidRDefault="00226FF3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47E536" w14:textId="77777777" w:rsidR="00226FF3" w:rsidRDefault="00226FF3" w:rsidP="005E6BE2">
      <w:r>
        <w:separator/>
      </w:r>
    </w:p>
  </w:footnote>
  <w:footnote w:type="continuationSeparator" w:id="0">
    <w:p w14:paraId="62FC4522" w14:textId="77777777" w:rsidR="00226FF3" w:rsidRDefault="00226FF3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3F6"/>
    <w:rsid w:val="00020A88"/>
    <w:rsid w:val="00094A65"/>
    <w:rsid w:val="000F26B8"/>
    <w:rsid w:val="000F353F"/>
    <w:rsid w:val="00105218"/>
    <w:rsid w:val="001851AC"/>
    <w:rsid w:val="00190AC6"/>
    <w:rsid w:val="001E7E63"/>
    <w:rsid w:val="00223546"/>
    <w:rsid w:val="00226FF3"/>
    <w:rsid w:val="003E7418"/>
    <w:rsid w:val="003F63F6"/>
    <w:rsid w:val="00572722"/>
    <w:rsid w:val="005A6D79"/>
    <w:rsid w:val="005C33E6"/>
    <w:rsid w:val="005E6BE2"/>
    <w:rsid w:val="0062627F"/>
    <w:rsid w:val="006332F7"/>
    <w:rsid w:val="006B02D9"/>
    <w:rsid w:val="0075669D"/>
    <w:rsid w:val="007B2B90"/>
    <w:rsid w:val="00817B49"/>
    <w:rsid w:val="00846BF9"/>
    <w:rsid w:val="00891784"/>
    <w:rsid w:val="008D1DED"/>
    <w:rsid w:val="008F6B15"/>
    <w:rsid w:val="009102BB"/>
    <w:rsid w:val="00970FB2"/>
    <w:rsid w:val="00990B49"/>
    <w:rsid w:val="009B0BA6"/>
    <w:rsid w:val="009B7786"/>
    <w:rsid w:val="00AA5C99"/>
    <w:rsid w:val="00AA5D11"/>
    <w:rsid w:val="00B0089C"/>
    <w:rsid w:val="00B3403F"/>
    <w:rsid w:val="00B60D42"/>
    <w:rsid w:val="00C17198"/>
    <w:rsid w:val="00C45669"/>
    <w:rsid w:val="00C53625"/>
    <w:rsid w:val="00C6709E"/>
    <w:rsid w:val="00CD1A57"/>
    <w:rsid w:val="00D32A7F"/>
    <w:rsid w:val="00DC5E75"/>
    <w:rsid w:val="00DF42F0"/>
    <w:rsid w:val="00E21585"/>
    <w:rsid w:val="00E73AE7"/>
    <w:rsid w:val="00EB546A"/>
    <w:rsid w:val="00EE3D48"/>
    <w:rsid w:val="00F70943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F4AC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nis\AppData\Local\Temp\Rar$DIa11760.15100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44</Words>
  <Characters>241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2023-04-24T07:32:00Z</dcterms:created>
  <dcterms:modified xsi:type="dcterms:W3CDTF">2023-04-24T08:49:00Z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