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8B47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A0C168E" w14:textId="77777777" w:rsidR="00396F3A" w:rsidRDefault="00E73AE7" w:rsidP="00396F3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bookmarkStart w:id="0" w:name="_Hlk75543865"/>
      <w:r w:rsidR="00396F3A" w:rsidRPr="00AB4D4A">
        <w:rPr>
          <w:sz w:val="24"/>
          <w:szCs w:val="24"/>
        </w:rPr>
        <w:t xml:space="preserve">Η διακρίνουσα του τριωνύμου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+x-12</m:t>
        </m:r>
      </m:oMath>
      <w:r w:rsidR="00396F3A">
        <w:rPr>
          <w:rFonts w:eastAsiaTheme="minorEastAsia"/>
          <w:sz w:val="24"/>
          <w:szCs w:val="24"/>
        </w:rPr>
        <w:t xml:space="preserve"> </w:t>
      </w:r>
      <w:r w:rsidR="00396F3A" w:rsidRPr="00AB4D4A">
        <w:rPr>
          <w:sz w:val="24"/>
          <w:szCs w:val="24"/>
        </w:rPr>
        <w:t>είναι :</w:t>
      </w:r>
    </w:p>
    <w:p w14:paraId="1CCA37DB" w14:textId="0C2A4778" w:rsidR="00396F3A" w:rsidRPr="00396F3A" w:rsidRDefault="00396F3A" w:rsidP="00396F3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=1-4</m:t>
        </m:r>
        <m:r>
          <w:rPr>
            <w:rFonts w:ascii="Cambria Math" w:hAnsi="Cambria Math"/>
            <w:sz w:val="24"/>
            <w:szCs w:val="24"/>
            <w:lang w:val="en-GB"/>
          </w:rPr>
          <m:t>⋅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z w:val="24"/>
            <w:szCs w:val="24"/>
            <w:lang w:val="en-GB"/>
          </w:rPr>
          <m:t>⋅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=1+48=49</m:t>
        </m:r>
      </m:oMath>
      <w:r w:rsidRPr="00396F3A">
        <w:rPr>
          <w:sz w:val="24"/>
          <w:szCs w:val="24"/>
        </w:rPr>
        <w:t xml:space="preserve"> και οι ρίζες:</w:t>
      </w:r>
    </w:p>
    <w:p w14:paraId="14CD801D" w14:textId="77777777" w:rsidR="00E73AE7" w:rsidRPr="00396F3A" w:rsidRDefault="007019EB" w:rsidP="00396F3A">
      <w:pPr>
        <w:spacing w:line="360" w:lineRule="auto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-1±7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w:bookmarkStart w:id="1" w:name="_Hlk75542095"/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w:bookmarkEnd w:id="1"/>
                <m:r>
                  <w:rPr>
                    <w:rFonts w:ascii="Cambria Math" w:hAnsi="Cambria Math"/>
                    <w:sz w:val="24"/>
                    <w:szCs w:val="24"/>
                  </w:rPr>
                  <m:t>=-4</m:t>
                </m:r>
              </m:e>
            </m:eqArr>
          </m:e>
        </m:d>
      </m:oMath>
      <w:bookmarkEnd w:id="0"/>
      <w:r w:rsidR="00396F3A">
        <w:rPr>
          <w:rFonts w:eastAsiaTheme="minorEastAsia"/>
          <w:sz w:val="24"/>
          <w:szCs w:val="24"/>
        </w:rPr>
        <w:t>.</w:t>
      </w:r>
      <w:r w:rsidR="00ED3F87" w:rsidRPr="00396F3A">
        <w:rPr>
          <w:sz w:val="24"/>
          <w:szCs w:val="24"/>
        </w:rPr>
        <w:t xml:space="preserve">            </w:t>
      </w:r>
    </w:p>
    <w:p w14:paraId="2AB88AD0" w14:textId="77777777" w:rsidR="00D920AE" w:rsidRPr="00D920AE" w:rsidRDefault="00DC5E75" w:rsidP="00D920AE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D920AE">
        <w:rPr>
          <w:rFonts w:eastAsiaTheme="minorEastAsia"/>
          <w:sz w:val="24"/>
          <w:szCs w:val="24"/>
        </w:rPr>
        <w:t xml:space="preserve">Το πρόσημο του τριωνύμου </w:t>
      </w:r>
      <w:r w:rsidR="00D920AE" w:rsidRPr="00D920AE">
        <w:rPr>
          <w:rFonts w:eastAsiaTheme="minorEastAsia"/>
          <w:sz w:val="24"/>
          <w:szCs w:val="24"/>
        </w:rPr>
        <w:t xml:space="preserve">(1) </w:t>
      </w:r>
      <w:r w:rsidR="00D920AE">
        <w:rPr>
          <w:rFonts w:eastAsiaTheme="minorEastAsia"/>
          <w:sz w:val="24"/>
          <w:szCs w:val="24"/>
        </w:rPr>
        <w:t>φαίνεται στον παρακάτω πίνακα:</w:t>
      </w:r>
    </w:p>
    <w:tbl>
      <w:tblPr>
        <w:tblStyle w:val="1"/>
        <w:tblW w:w="8359" w:type="dxa"/>
        <w:jc w:val="center"/>
        <w:tblInd w:w="0" w:type="dxa"/>
        <w:tblLook w:val="04A0" w:firstRow="1" w:lastRow="0" w:firstColumn="1" w:lastColumn="0" w:noHBand="0" w:noVBand="1"/>
      </w:tblPr>
      <w:tblGrid>
        <w:gridCol w:w="1587"/>
        <w:gridCol w:w="6772"/>
      </w:tblGrid>
      <w:tr w:rsidR="00D920AE" w14:paraId="2EDE4C6A" w14:textId="77777777" w:rsidTr="00D920AE">
        <w:trPr>
          <w:trHeight w:val="514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22D6" w14:textId="77777777" w:rsidR="00D920AE" w:rsidRDefault="00D920A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3FB" w14:textId="77777777" w:rsidR="00D920AE" w:rsidRDefault="00D920AE" w:rsidP="00D920AE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-∞                      -4                                           3                              +∞</m:t>
              </m:r>
            </m:oMath>
            <w:r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 </w:t>
            </w:r>
          </w:p>
        </w:tc>
      </w:tr>
      <w:bookmarkStart w:id="2" w:name="_Hlk75453213"/>
      <w:bookmarkEnd w:id="2"/>
      <w:tr w:rsidR="00D920AE" w14:paraId="39DE2211" w14:textId="77777777" w:rsidTr="00D920AE">
        <w:trPr>
          <w:trHeight w:val="497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5C3F" w14:textId="77777777" w:rsidR="00D920AE" w:rsidRDefault="007019EB" w:rsidP="00D920AE">
            <w:pPr>
              <w:spacing w:line="360" w:lineRule="auto"/>
              <w:jc w:val="both"/>
              <w:rPr>
                <w:rFonts w:ascii="Cambria Math" w:hAnsi="Cambria Math" w:cstheme="minorHAnsi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+x-12</m:t>
                </m:r>
              </m:oMath>
            </m:oMathPara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9947" w14:textId="77777777" w:rsidR="00D920AE" w:rsidRDefault="00D920AE">
            <w:pPr>
              <w:spacing w:line="360" w:lineRule="auto"/>
              <w:jc w:val="both"/>
              <w:rPr>
                <w:rFonts w:ascii="Cambria Math" w:hAnsi="Cambria Math" w:cstheme="minorHAnsi"/>
                <w:i/>
                <w:sz w:val="24"/>
                <w:szCs w:val="24"/>
              </w:rPr>
            </w:pPr>
            <w:r>
              <w:rPr>
                <w:rFonts w:ascii="Cambria Math" w:hAnsi="Cambria Math" w:cstheme="minorHAnsi"/>
                <w:i/>
                <w:sz w:val="24"/>
                <w:szCs w:val="24"/>
              </w:rPr>
              <w:t xml:space="preserve">           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+                 0                    -                    0                +</m:t>
              </m:r>
            </m:oMath>
          </w:p>
        </w:tc>
      </w:tr>
    </w:tbl>
    <w:p w14:paraId="19CDC7E3" w14:textId="77777777" w:rsidR="00FA5AB6" w:rsidRDefault="00D920AE" w:rsidP="00A0648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Άρα οι λύσεις  της ανίσωσης</w:t>
      </w:r>
      <w:r w:rsidRPr="00D920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ανήκουν στο διάστημα </w:t>
      </w:r>
      <m:oMath>
        <m:r>
          <w:rPr>
            <w:rFonts w:ascii="Cambria Math" w:hAnsi="Cambria Math"/>
            <w:sz w:val="24"/>
            <w:szCs w:val="24"/>
          </w:rPr>
          <m:t>(-4,3)</m:t>
        </m:r>
      </m:oMath>
      <w:r>
        <w:rPr>
          <w:sz w:val="24"/>
          <w:szCs w:val="24"/>
        </w:rPr>
        <w:t xml:space="preserve">. Δηλαδή </w:t>
      </w:r>
      <m:oMath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∈(-4,3)</m:t>
        </m:r>
      </m:oMath>
      <w:r>
        <w:rPr>
          <w:rFonts w:eastAsiaTheme="minorEastAsia"/>
          <w:sz w:val="24"/>
          <w:szCs w:val="24"/>
        </w:rPr>
        <w:t>.</w:t>
      </w:r>
    </w:p>
    <w:p w14:paraId="0679FD8D" w14:textId="740D0AC8" w:rsidR="00D920AE" w:rsidRPr="00D920AE" w:rsidRDefault="00D920AE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γ)</w:t>
      </w:r>
      <w:r w:rsidRPr="00D920A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Αφού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∈(-4,3)</m:t>
        </m:r>
      </m:oMath>
      <w:r>
        <w:rPr>
          <w:rFonts w:eastAsiaTheme="minorEastAsia"/>
          <w:sz w:val="24"/>
          <w:szCs w:val="24"/>
        </w:rPr>
        <w:t xml:space="preserve"> και θέλουμε συγχρόνως να είναι ακέραι</w:t>
      </w:r>
      <w:r w:rsidR="00AA1A38">
        <w:rPr>
          <w:rFonts w:eastAsiaTheme="minorEastAsia"/>
          <w:sz w:val="24"/>
          <w:szCs w:val="24"/>
        </w:rPr>
        <w:t>οι</w:t>
      </w:r>
      <w:r>
        <w:rPr>
          <w:rFonts w:eastAsiaTheme="minorEastAsia"/>
          <w:sz w:val="24"/>
          <w:szCs w:val="24"/>
        </w:rPr>
        <w:t>, τότε οι τιμές του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sz w:val="24"/>
          <w:szCs w:val="24"/>
        </w:rPr>
        <w:t xml:space="preserve"> που ικανοποιούν και τις δύο σχέσεις είναι: </w:t>
      </w:r>
      <m:oMath>
        <m:r>
          <w:rPr>
            <w:rFonts w:ascii="Cambria Math" w:eastAsiaTheme="minorEastAsia" w:hAnsi="Cambria Math"/>
            <w:sz w:val="24"/>
            <w:szCs w:val="24"/>
          </w:rPr>
          <m:t>x=-3,-2,-1,0,1,2</m:t>
        </m:r>
      </m:oMath>
      <w:r w:rsidRPr="00D920AE">
        <w:rPr>
          <w:rFonts w:eastAsiaTheme="minorEastAsia"/>
          <w:sz w:val="24"/>
          <w:szCs w:val="24"/>
        </w:rPr>
        <w:t>.</w:t>
      </w:r>
    </w:p>
    <w:p w14:paraId="1100B28A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62CE00F8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40803B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2C730" w14:textId="77777777" w:rsidR="007019EB" w:rsidRDefault="007019EB" w:rsidP="005E6BE2">
      <w:r>
        <w:separator/>
      </w:r>
    </w:p>
  </w:endnote>
  <w:endnote w:type="continuationSeparator" w:id="0">
    <w:p w14:paraId="33C1D7DD" w14:textId="77777777" w:rsidR="007019EB" w:rsidRDefault="007019E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401A" w14:textId="77777777" w:rsidR="007019EB" w:rsidRDefault="007019EB" w:rsidP="005E6BE2">
      <w:r>
        <w:separator/>
      </w:r>
    </w:p>
  </w:footnote>
  <w:footnote w:type="continuationSeparator" w:id="0">
    <w:p w14:paraId="6316A9C6" w14:textId="77777777" w:rsidR="007019EB" w:rsidRDefault="007019E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3A"/>
    <w:rsid w:val="00064174"/>
    <w:rsid w:val="00094A65"/>
    <w:rsid w:val="000F26B8"/>
    <w:rsid w:val="000F353F"/>
    <w:rsid w:val="00105218"/>
    <w:rsid w:val="001A4759"/>
    <w:rsid w:val="001E7E63"/>
    <w:rsid w:val="00223546"/>
    <w:rsid w:val="002878A9"/>
    <w:rsid w:val="00396F3A"/>
    <w:rsid w:val="00572722"/>
    <w:rsid w:val="005A6D79"/>
    <w:rsid w:val="005C33E6"/>
    <w:rsid w:val="005E6BE2"/>
    <w:rsid w:val="006332F7"/>
    <w:rsid w:val="007019EB"/>
    <w:rsid w:val="0075669D"/>
    <w:rsid w:val="007B2B90"/>
    <w:rsid w:val="00817B49"/>
    <w:rsid w:val="008F6B15"/>
    <w:rsid w:val="00970FB2"/>
    <w:rsid w:val="00990B49"/>
    <w:rsid w:val="009B0BA6"/>
    <w:rsid w:val="009B7786"/>
    <w:rsid w:val="00A06485"/>
    <w:rsid w:val="00AA1A38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920AE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AC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customStyle="1" w:styleId="1">
    <w:name w:val="Πλέγμα πίνακα1"/>
    <w:basedOn w:val="a1"/>
    <w:uiPriority w:val="59"/>
    <w:rsid w:val="00D920A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2021-07-14T08:23:00Z</dcterms:created>
  <dcterms:modified xsi:type="dcterms:W3CDTF">2021-09-21T17:19:00Z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