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A0C11" w14:textId="77777777" w:rsidR="0082335C" w:rsidRDefault="0082335C" w:rsidP="0082335C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32516882" w14:textId="0FA39567" w:rsidR="00DA45BF" w:rsidRDefault="0082335C" w:rsidP="005C642C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E35163">
        <w:rPr>
          <w:sz w:val="24"/>
          <w:szCs w:val="24"/>
        </w:rPr>
        <w:t xml:space="preserve">Επειδή η γραφική παράσταση της </w:t>
      </w:r>
      <w:r w:rsidR="00E35163" w:rsidRPr="00352BFB">
        <w:rPr>
          <w:position w:val="-10"/>
          <w:sz w:val="24"/>
          <w:szCs w:val="24"/>
        </w:rPr>
        <w:object w:dxaOrig="200" w:dyaOrig="320" w14:anchorId="3E9157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6.5pt" o:ole="">
            <v:imagedata r:id="rId10" o:title=""/>
          </v:shape>
          <o:OLEObject Type="Embed" ProgID="Equation.DSMT4" ShapeID="_x0000_i1025" DrawAspect="Content" ObjectID="_1740655615" r:id="rId11"/>
        </w:object>
      </w:r>
      <w:r w:rsidR="00E35163">
        <w:rPr>
          <w:sz w:val="24"/>
          <w:szCs w:val="24"/>
        </w:rPr>
        <w:t xml:space="preserve"> </w:t>
      </w:r>
      <w:r w:rsidR="009E532D">
        <w:rPr>
          <w:sz w:val="24"/>
          <w:szCs w:val="24"/>
        </w:rPr>
        <w:t xml:space="preserve">διέρχεται από </w:t>
      </w:r>
      <w:r w:rsidR="00E35163">
        <w:rPr>
          <w:sz w:val="24"/>
          <w:szCs w:val="24"/>
        </w:rPr>
        <w:t xml:space="preserve">τα σημεία </w:t>
      </w:r>
      <w:r w:rsidR="00A84CD3" w:rsidRPr="00352BFB">
        <w:rPr>
          <w:position w:val="-14"/>
          <w:sz w:val="24"/>
          <w:szCs w:val="24"/>
        </w:rPr>
        <w:object w:dxaOrig="920" w:dyaOrig="400" w14:anchorId="6CA8726B">
          <v:shape id="_x0000_i1027" type="#_x0000_t75" style="width:46.5pt;height:20.25pt" o:ole="">
            <v:imagedata r:id="rId12" o:title=""/>
          </v:shape>
          <o:OLEObject Type="Embed" ProgID="Equation.DSMT4" ShapeID="_x0000_i1027" DrawAspect="Content" ObjectID="_1740655616" r:id="rId13"/>
        </w:object>
      </w:r>
      <w:r w:rsidR="00E35163">
        <w:rPr>
          <w:sz w:val="24"/>
          <w:szCs w:val="24"/>
        </w:rPr>
        <w:t xml:space="preserve"> και </w:t>
      </w:r>
      <w:r w:rsidR="00E35163" w:rsidRPr="00352BFB">
        <w:rPr>
          <w:position w:val="-14"/>
          <w:sz w:val="24"/>
          <w:szCs w:val="24"/>
        </w:rPr>
        <w:object w:dxaOrig="880" w:dyaOrig="400" w14:anchorId="316ED36A">
          <v:shape id="_x0000_i1028" type="#_x0000_t75" style="width:44.25pt;height:20.25pt" o:ole="">
            <v:imagedata r:id="rId14" o:title=""/>
          </v:shape>
          <o:OLEObject Type="Embed" ProgID="Equation.DSMT4" ShapeID="_x0000_i1028" DrawAspect="Content" ObjectID="_1740655617" r:id="rId15"/>
        </w:object>
      </w:r>
      <w:r w:rsidR="00E35163">
        <w:rPr>
          <w:sz w:val="24"/>
          <w:szCs w:val="24"/>
        </w:rPr>
        <w:t xml:space="preserve"> ισχύουν </w:t>
      </w:r>
      <w:r w:rsidR="00A84CD3" w:rsidRPr="00E35163">
        <w:rPr>
          <w:position w:val="-14"/>
          <w:sz w:val="24"/>
          <w:szCs w:val="24"/>
        </w:rPr>
        <w:object w:dxaOrig="999" w:dyaOrig="400" w14:anchorId="62D24633">
          <v:shape id="_x0000_i1029" type="#_x0000_t75" style="width:49.5pt;height:20.25pt" o:ole="">
            <v:imagedata r:id="rId16" o:title=""/>
          </v:shape>
          <o:OLEObject Type="Embed" ProgID="Equation.DSMT4" ShapeID="_x0000_i1029" DrawAspect="Content" ObjectID="_1740655618" r:id="rId17"/>
        </w:object>
      </w:r>
      <w:r w:rsidR="00E35163" w:rsidRPr="00E35163">
        <w:rPr>
          <w:sz w:val="24"/>
          <w:szCs w:val="24"/>
        </w:rPr>
        <w:t xml:space="preserve"> </w:t>
      </w:r>
      <w:r w:rsidR="00E35163">
        <w:rPr>
          <w:sz w:val="24"/>
          <w:szCs w:val="24"/>
        </w:rPr>
        <w:t xml:space="preserve">και </w:t>
      </w:r>
      <w:r w:rsidR="00E35163" w:rsidRPr="00E35163">
        <w:rPr>
          <w:position w:val="-14"/>
          <w:sz w:val="24"/>
          <w:szCs w:val="24"/>
        </w:rPr>
        <w:object w:dxaOrig="999" w:dyaOrig="400" w14:anchorId="26E8FD6F">
          <v:shape id="_x0000_i1030" type="#_x0000_t75" style="width:50.25pt;height:20.25pt" o:ole="">
            <v:imagedata r:id="rId18" o:title=""/>
          </v:shape>
          <o:OLEObject Type="Embed" ProgID="Equation.DSMT4" ShapeID="_x0000_i1030" DrawAspect="Content" ObjectID="_1740655619" r:id="rId19"/>
        </w:object>
      </w:r>
      <w:r w:rsidR="00E35163">
        <w:rPr>
          <w:sz w:val="24"/>
          <w:szCs w:val="24"/>
        </w:rPr>
        <w:t>.</w:t>
      </w:r>
    </w:p>
    <w:p w14:paraId="7D8FD44D" w14:textId="5E9A5DDE" w:rsidR="00E35163" w:rsidRDefault="00E35163" w:rsidP="005C642C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Έχουμε:</w:t>
      </w:r>
    </w:p>
    <w:p w14:paraId="630FF3EC" w14:textId="6C2AE073" w:rsidR="00E35163" w:rsidRPr="00E35163" w:rsidRDefault="00A84CD3" w:rsidP="00A84CD3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 w:rsidRPr="00A84CD3">
        <w:rPr>
          <w:position w:val="-150"/>
          <w:sz w:val="24"/>
          <w:szCs w:val="24"/>
        </w:rPr>
        <w:object w:dxaOrig="3820" w:dyaOrig="3120" w14:anchorId="772DDD09">
          <v:shape id="_x0000_i1031" type="#_x0000_t75" style="width:190.5pt;height:156pt" o:ole="">
            <v:imagedata r:id="rId20" o:title=""/>
          </v:shape>
          <o:OLEObject Type="Embed" ProgID="Equation.DSMT4" ShapeID="_x0000_i1031" DrawAspect="Content" ObjectID="_1740655620" r:id="rId21"/>
        </w:object>
      </w:r>
    </w:p>
    <w:p w14:paraId="15283565" w14:textId="7CDCF6B9" w:rsidR="0082335C" w:rsidRDefault="0082335C" w:rsidP="008369B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</w:t>
      </w:r>
      <w:r w:rsidR="00FC0C80">
        <w:rPr>
          <w:sz w:val="24"/>
          <w:szCs w:val="24"/>
        </w:rPr>
        <w:t xml:space="preserve"> </w:t>
      </w:r>
      <w:r w:rsidR="0049154E">
        <w:rPr>
          <w:sz w:val="24"/>
          <w:szCs w:val="24"/>
        </w:rPr>
        <w:t xml:space="preserve">Για να βρούμε </w:t>
      </w:r>
      <w:r w:rsidR="00E13FD8">
        <w:rPr>
          <w:sz w:val="24"/>
          <w:szCs w:val="24"/>
        </w:rPr>
        <w:t xml:space="preserve">τις τετμημένες των σημείων της γραφικής παράστασης της </w:t>
      </w:r>
      <w:r w:rsidR="00E13FD8" w:rsidRPr="00352BFB">
        <w:rPr>
          <w:position w:val="-10"/>
          <w:sz w:val="24"/>
          <w:szCs w:val="24"/>
        </w:rPr>
        <w:object w:dxaOrig="200" w:dyaOrig="320" w14:anchorId="09931A0E">
          <v:shape id="_x0000_i1032" type="#_x0000_t75" style="width:9.75pt;height:16.5pt" o:ole="">
            <v:imagedata r:id="rId10" o:title=""/>
          </v:shape>
          <o:OLEObject Type="Embed" ProgID="Equation.DSMT4" ShapeID="_x0000_i1032" DrawAspect="Content" ObjectID="_1740655621" r:id="rId22"/>
        </w:object>
      </w:r>
      <w:r w:rsidR="00E13FD8">
        <w:rPr>
          <w:sz w:val="24"/>
          <w:szCs w:val="24"/>
        </w:rPr>
        <w:t xml:space="preserve"> που βρίσκονται κάτω από τον άξονα </w:t>
      </w:r>
      <w:r w:rsidR="00FC0C80" w:rsidRPr="00352BFB">
        <w:rPr>
          <w:position w:val="-4"/>
          <w:sz w:val="24"/>
          <w:szCs w:val="24"/>
        </w:rPr>
        <w:object w:dxaOrig="360" w:dyaOrig="260" w14:anchorId="62EDD5A3">
          <v:shape id="_x0000_i1033" type="#_x0000_t75" style="width:18pt;height:12.75pt" o:ole="">
            <v:imagedata r:id="rId23" o:title=""/>
          </v:shape>
          <o:OLEObject Type="Embed" ProgID="Equation.DSMT4" ShapeID="_x0000_i1033" DrawAspect="Content" ObjectID="_1740655622" r:id="rId24"/>
        </w:object>
      </w:r>
      <w:r w:rsidR="00FC0C80">
        <w:rPr>
          <w:sz w:val="24"/>
          <w:szCs w:val="24"/>
        </w:rPr>
        <w:t xml:space="preserve"> </w:t>
      </w:r>
      <w:r w:rsidR="0049154E">
        <w:rPr>
          <w:sz w:val="24"/>
          <w:szCs w:val="24"/>
        </w:rPr>
        <w:t xml:space="preserve">αρκεί να </w:t>
      </w:r>
      <w:r w:rsidR="009756AF">
        <w:rPr>
          <w:sz w:val="24"/>
          <w:szCs w:val="24"/>
        </w:rPr>
        <w:t>επι</w:t>
      </w:r>
      <w:r w:rsidR="0049154E">
        <w:rPr>
          <w:sz w:val="24"/>
          <w:szCs w:val="24"/>
        </w:rPr>
        <w:t>λύσουμε την ανίσωση</w:t>
      </w:r>
      <w:r w:rsidR="00FC0C80">
        <w:rPr>
          <w:sz w:val="24"/>
          <w:szCs w:val="24"/>
        </w:rPr>
        <w:t xml:space="preserve"> </w:t>
      </w:r>
      <w:r w:rsidR="00FC0C80" w:rsidRPr="005C642C">
        <w:rPr>
          <w:position w:val="-14"/>
          <w:sz w:val="24"/>
          <w:szCs w:val="24"/>
        </w:rPr>
        <w:object w:dxaOrig="880" w:dyaOrig="400" w14:anchorId="70EE0CA9">
          <v:shape id="_x0000_i1034" type="#_x0000_t75" style="width:44.25pt;height:19.5pt" o:ole="">
            <v:imagedata r:id="rId25" o:title=""/>
          </v:shape>
          <o:OLEObject Type="Embed" ProgID="Equation.DSMT4" ShapeID="_x0000_i1034" DrawAspect="Content" ObjectID="_1740655623" r:id="rId26"/>
        </w:object>
      </w:r>
      <w:r w:rsidR="009756AF">
        <w:rPr>
          <w:sz w:val="24"/>
          <w:szCs w:val="24"/>
        </w:rPr>
        <w:t xml:space="preserve">, όπου </w:t>
      </w:r>
      <w:r w:rsidR="009756AF" w:rsidRPr="00F3226E">
        <w:rPr>
          <w:position w:val="-14"/>
          <w:sz w:val="24"/>
          <w:szCs w:val="24"/>
        </w:rPr>
        <w:object w:dxaOrig="2620" w:dyaOrig="400" w14:anchorId="7EF11075">
          <v:shape id="_x0000_i1035" type="#_x0000_t75" style="width:130.5pt;height:19.5pt" o:ole="">
            <v:imagedata r:id="rId27" o:title=""/>
          </v:shape>
          <o:OLEObject Type="Embed" ProgID="Equation.DSMT4" ShapeID="_x0000_i1035" DrawAspect="Content" ObjectID="_1740655624" r:id="rId28"/>
        </w:object>
      </w:r>
      <w:r w:rsidR="009756AF">
        <w:rPr>
          <w:sz w:val="24"/>
          <w:szCs w:val="24"/>
        </w:rPr>
        <w:t>.</w:t>
      </w:r>
    </w:p>
    <w:p w14:paraId="78A52400" w14:textId="20214736" w:rsidR="0049154E" w:rsidRDefault="0049154E" w:rsidP="008369B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Είναι: </w:t>
      </w:r>
    </w:p>
    <w:bookmarkStart w:id="0" w:name="_Hlk101109225"/>
    <w:p w14:paraId="165CC998" w14:textId="3CA54DEB" w:rsidR="00E13FD8" w:rsidRDefault="009756AF" w:rsidP="009756AF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 w:rsidRPr="009756AF">
        <w:rPr>
          <w:position w:val="-46"/>
          <w:sz w:val="24"/>
          <w:szCs w:val="24"/>
        </w:rPr>
        <w:object w:dxaOrig="5620" w:dyaOrig="1040" w14:anchorId="58060C59">
          <v:shape id="_x0000_i1036" type="#_x0000_t75" style="width:281.25pt;height:50.25pt" o:ole="">
            <v:imagedata r:id="rId29" o:title=""/>
          </v:shape>
          <o:OLEObject Type="Embed" ProgID="Equation.DSMT4" ShapeID="_x0000_i1036" DrawAspect="Content" ObjectID="_1740655625" r:id="rId30"/>
        </w:object>
      </w:r>
      <w:bookmarkEnd w:id="0"/>
    </w:p>
    <w:p w14:paraId="232F350B" w14:textId="77777777" w:rsidR="009756AF" w:rsidRDefault="009756AF" w:rsidP="00F65461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9756AF">
        <w:rPr>
          <w:b/>
          <w:bCs/>
          <w:sz w:val="24"/>
          <w:szCs w:val="24"/>
        </w:rPr>
        <w:t>β τρόπος</w:t>
      </w:r>
      <w:r>
        <w:rPr>
          <w:sz w:val="24"/>
          <w:szCs w:val="24"/>
        </w:rPr>
        <w:t xml:space="preserve"> για την επίλυση της ανίσωσης </w:t>
      </w:r>
      <w:r w:rsidRPr="009756AF">
        <w:rPr>
          <w:position w:val="-6"/>
          <w:sz w:val="24"/>
          <w:szCs w:val="24"/>
        </w:rPr>
        <w:object w:dxaOrig="940" w:dyaOrig="320" w14:anchorId="01176BC7">
          <v:shape id="_x0000_i1037" type="#_x0000_t75" style="width:47.25pt;height:15.75pt" o:ole="">
            <v:imagedata r:id="rId31" o:title=""/>
          </v:shape>
          <o:OLEObject Type="Embed" ProgID="Equation.DSMT4" ShapeID="_x0000_i1037" DrawAspect="Content" ObjectID="_1740655626" r:id="rId32"/>
        </w:object>
      </w:r>
      <w:r>
        <w:rPr>
          <w:sz w:val="24"/>
          <w:szCs w:val="24"/>
        </w:rPr>
        <w:t>.</w:t>
      </w:r>
    </w:p>
    <w:p w14:paraId="2B50DB9E" w14:textId="4C867292" w:rsidR="004077F4" w:rsidRPr="0049154E" w:rsidRDefault="009756AF" w:rsidP="00F65461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</w:t>
      </w:r>
      <w:r w:rsidR="0049154E">
        <w:rPr>
          <w:sz w:val="24"/>
          <w:szCs w:val="24"/>
        </w:rPr>
        <w:t>ο τρι</w:t>
      </w:r>
      <w:r w:rsidR="00B850A1">
        <w:rPr>
          <w:sz w:val="24"/>
          <w:szCs w:val="24"/>
        </w:rPr>
        <w:t>ώ</w:t>
      </w:r>
      <w:r w:rsidR="0049154E">
        <w:rPr>
          <w:sz w:val="24"/>
          <w:szCs w:val="24"/>
        </w:rPr>
        <w:t>ν</w:t>
      </w:r>
      <w:r w:rsidR="00B850A1">
        <w:rPr>
          <w:sz w:val="24"/>
          <w:szCs w:val="24"/>
        </w:rPr>
        <w:t>υ</w:t>
      </w:r>
      <w:r w:rsidR="0049154E">
        <w:rPr>
          <w:sz w:val="24"/>
          <w:szCs w:val="24"/>
        </w:rPr>
        <w:t xml:space="preserve">μο </w:t>
      </w:r>
      <w:r w:rsidR="00B850A1" w:rsidRPr="00B850A1">
        <w:rPr>
          <w:position w:val="-4"/>
          <w:sz w:val="24"/>
          <w:szCs w:val="24"/>
        </w:rPr>
        <w:object w:dxaOrig="600" w:dyaOrig="300" w14:anchorId="0CADA5DB">
          <v:shape id="_x0000_i1038" type="#_x0000_t75" style="width:30pt;height:15pt" o:ole="">
            <v:imagedata r:id="rId33" o:title=""/>
          </v:shape>
          <o:OLEObject Type="Embed" ProgID="Equation.DSMT4" ShapeID="_x0000_i1038" DrawAspect="Content" ObjectID="_1740655627" r:id="rId34"/>
        </w:object>
      </w:r>
      <w:r w:rsidR="00B850A1">
        <w:rPr>
          <w:sz w:val="24"/>
          <w:szCs w:val="24"/>
        </w:rPr>
        <w:t xml:space="preserve"> έχει διακρίνουσα </w:t>
      </w:r>
      <w:r w:rsidR="00B850A1" w:rsidRPr="00B850A1">
        <w:rPr>
          <w:position w:val="-14"/>
          <w:sz w:val="24"/>
          <w:szCs w:val="24"/>
        </w:rPr>
        <w:object w:dxaOrig="2120" w:dyaOrig="400" w14:anchorId="28B90061">
          <v:shape id="_x0000_i1039" type="#_x0000_t75" style="width:105.75pt;height:20.25pt" o:ole="">
            <v:imagedata r:id="rId35" o:title=""/>
          </v:shape>
          <o:OLEObject Type="Embed" ProgID="Equation.DSMT4" ShapeID="_x0000_i1039" DrawAspect="Content" ObjectID="_1740655628" r:id="rId36"/>
        </w:object>
      </w:r>
      <w:r w:rsidR="00AF1D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οι ρίζες του </w:t>
      </w:r>
      <w:r w:rsidR="00AF1D12">
        <w:rPr>
          <w:sz w:val="24"/>
          <w:szCs w:val="24"/>
        </w:rPr>
        <w:t xml:space="preserve">είναι οι αριθμοί: </w:t>
      </w:r>
      <w:bookmarkStart w:id="1" w:name="_Hlk101109491"/>
      <w:r w:rsidRPr="00AF1D12">
        <w:rPr>
          <w:position w:val="-24"/>
          <w:sz w:val="24"/>
          <w:szCs w:val="24"/>
        </w:rPr>
        <w:object w:dxaOrig="1880" w:dyaOrig="680" w14:anchorId="02A43448">
          <v:shape id="_x0000_i1040" type="#_x0000_t75" style="width:93.75pt;height:33.75pt" o:ole="">
            <v:imagedata r:id="rId37" o:title=""/>
          </v:shape>
          <o:OLEObject Type="Embed" ProgID="Equation.DSMT4" ShapeID="_x0000_i1040" DrawAspect="Content" ObjectID="_1740655629" r:id="rId38"/>
        </w:object>
      </w:r>
      <w:bookmarkEnd w:id="1"/>
      <w:r w:rsidR="00AF1D12">
        <w:rPr>
          <w:sz w:val="24"/>
          <w:szCs w:val="24"/>
        </w:rPr>
        <w:t xml:space="preserve"> και </w:t>
      </w:r>
      <w:r w:rsidRPr="00AF1D12">
        <w:rPr>
          <w:position w:val="-24"/>
          <w:sz w:val="24"/>
          <w:szCs w:val="24"/>
        </w:rPr>
        <w:object w:dxaOrig="2160" w:dyaOrig="680" w14:anchorId="51C7EF71">
          <v:shape id="_x0000_i1041" type="#_x0000_t75" style="width:108pt;height:33.75pt" o:ole="">
            <v:imagedata r:id="rId39" o:title=""/>
          </v:shape>
          <o:OLEObject Type="Embed" ProgID="Equation.DSMT4" ShapeID="_x0000_i1041" DrawAspect="Content" ObjectID="_1740655630" r:id="rId40"/>
        </w:object>
      </w:r>
      <w:r w:rsidR="00B850A1">
        <w:rPr>
          <w:sz w:val="24"/>
          <w:szCs w:val="24"/>
        </w:rPr>
        <w:t>.</w:t>
      </w:r>
      <w:r w:rsidR="00AF1D12">
        <w:rPr>
          <w:sz w:val="24"/>
          <w:szCs w:val="24"/>
        </w:rPr>
        <w:t xml:space="preserve"> </w:t>
      </w:r>
      <w:r w:rsidR="00B850A1">
        <w:rPr>
          <w:sz w:val="24"/>
          <w:szCs w:val="24"/>
        </w:rPr>
        <w:t>Τ</w:t>
      </w:r>
      <w:r w:rsidR="00AF1D12">
        <w:rPr>
          <w:sz w:val="24"/>
          <w:szCs w:val="24"/>
        </w:rPr>
        <w:t xml:space="preserve">ο πρόσημο του </w:t>
      </w:r>
      <w:r w:rsidR="00B850A1" w:rsidRPr="00B850A1">
        <w:rPr>
          <w:position w:val="-4"/>
          <w:sz w:val="24"/>
          <w:szCs w:val="24"/>
        </w:rPr>
        <w:object w:dxaOrig="600" w:dyaOrig="300" w14:anchorId="753FB6E1">
          <v:shape id="_x0000_i1042" type="#_x0000_t75" style="width:30pt;height:15pt" o:ole="">
            <v:imagedata r:id="rId33" o:title=""/>
          </v:shape>
          <o:OLEObject Type="Embed" ProgID="Equation.DSMT4" ShapeID="_x0000_i1042" DrawAspect="Content" ObjectID="_1740655631" r:id="rId41"/>
        </w:object>
      </w:r>
      <w:r w:rsidR="00B850A1">
        <w:rPr>
          <w:sz w:val="24"/>
          <w:szCs w:val="24"/>
        </w:rPr>
        <w:t xml:space="preserve"> </w:t>
      </w:r>
      <w:r w:rsidR="00AF1D12">
        <w:rPr>
          <w:sz w:val="24"/>
          <w:szCs w:val="24"/>
        </w:rPr>
        <w:t>φαίνεται στον παρακάτω πίνακα</w:t>
      </w:r>
      <w:r w:rsidR="006D2942">
        <w:rPr>
          <w:sz w:val="24"/>
          <w:szCs w:val="24"/>
        </w:rPr>
        <w:t>:</w:t>
      </w:r>
    </w:p>
    <w:p w14:paraId="42950FC0" w14:textId="77777777" w:rsidR="0082335C" w:rsidRPr="00B129E6" w:rsidRDefault="0082335C" w:rsidP="0082335C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</w:p>
    <w:tbl>
      <w:tblPr>
        <w:tblStyle w:val="ab"/>
        <w:tblW w:w="0" w:type="auto"/>
        <w:tblInd w:w="284" w:type="dxa"/>
        <w:tblLook w:val="04A0" w:firstRow="1" w:lastRow="0" w:firstColumn="1" w:lastColumn="0" w:noHBand="0" w:noVBand="1"/>
      </w:tblPr>
      <w:tblGrid>
        <w:gridCol w:w="2288"/>
        <w:gridCol w:w="2238"/>
        <w:gridCol w:w="2238"/>
        <w:gridCol w:w="2238"/>
      </w:tblGrid>
      <w:tr w:rsidR="006D2942" w14:paraId="5B7CE5F9" w14:textId="77777777" w:rsidTr="006D2942">
        <w:tc>
          <w:tcPr>
            <w:tcW w:w="2288" w:type="dxa"/>
            <w:vAlign w:val="center"/>
          </w:tcPr>
          <w:p w14:paraId="35245B95" w14:textId="26451ADE" w:rsidR="006D2942" w:rsidRPr="006D2942" w:rsidRDefault="00B850A1" w:rsidP="006D2942">
            <w:pPr>
              <w:tabs>
                <w:tab w:val="left" w:pos="6804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B850A1">
              <w:rPr>
                <w:position w:val="-4"/>
                <w:sz w:val="24"/>
                <w:szCs w:val="24"/>
              </w:rPr>
              <w:object w:dxaOrig="200" w:dyaOrig="200" w14:anchorId="62A43105">
                <v:shape id="_x0000_i1043" type="#_x0000_t75" style="width:9.75pt;height:10.5pt" o:ole="">
                  <v:imagedata r:id="rId42" o:title=""/>
                </v:shape>
                <o:OLEObject Type="Embed" ProgID="Equation.DSMT4" ShapeID="_x0000_i1043" DrawAspect="Content" ObjectID="_1740655632" r:id="rId43"/>
              </w:object>
            </w:r>
          </w:p>
        </w:tc>
        <w:tc>
          <w:tcPr>
            <w:tcW w:w="6714" w:type="dxa"/>
            <w:gridSpan w:val="3"/>
            <w:vAlign w:val="center"/>
          </w:tcPr>
          <w:p w14:paraId="7226F473" w14:textId="6B62DAC4" w:rsidR="006D2942" w:rsidRPr="006D2942" w:rsidRDefault="006D2942" w:rsidP="006D2942">
            <w:pPr>
              <w:tabs>
                <w:tab w:val="left" w:pos="6804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6D2942">
              <w:rPr>
                <w:position w:val="-4"/>
                <w:sz w:val="24"/>
                <w:szCs w:val="24"/>
              </w:rPr>
              <w:object w:dxaOrig="380" w:dyaOrig="200" w14:anchorId="39A76F3C">
                <v:shape id="_x0000_i1044" type="#_x0000_t75" style="width:18.75pt;height:9.75pt" o:ole="">
                  <v:imagedata r:id="rId44" o:title=""/>
                </v:shape>
                <o:OLEObject Type="Embed" ProgID="Equation.DSMT4" ShapeID="_x0000_i1044" DrawAspect="Content" ObjectID="_1740655633" r:id="rId45"/>
              </w:object>
            </w:r>
            <w:r>
              <w:rPr>
                <w:sz w:val="24"/>
                <w:szCs w:val="24"/>
                <w:lang w:val="en-US"/>
              </w:rPr>
              <w:t xml:space="preserve">                            </w:t>
            </w:r>
            <w:r w:rsidR="00B850A1" w:rsidRPr="00B850A1">
              <w:rPr>
                <w:position w:val="-4"/>
                <w:sz w:val="24"/>
                <w:szCs w:val="24"/>
                <w:lang w:val="en-US"/>
              </w:rPr>
              <w:object w:dxaOrig="320" w:dyaOrig="240" w14:anchorId="35C9CC3E">
                <v:shape id="_x0000_i1045" type="#_x0000_t75" style="width:16.5pt;height:12pt" o:ole="">
                  <v:imagedata r:id="rId46" o:title=""/>
                </v:shape>
                <o:OLEObject Type="Embed" ProgID="Equation.DSMT4" ShapeID="_x0000_i1045" DrawAspect="Content" ObjectID="_1740655634" r:id="rId47"/>
              </w:object>
            </w:r>
            <w:r>
              <w:rPr>
                <w:sz w:val="24"/>
                <w:szCs w:val="24"/>
                <w:lang w:val="en-US"/>
              </w:rPr>
              <w:t xml:space="preserve">                                     </w:t>
            </w:r>
            <w:r w:rsidR="00B850A1" w:rsidRPr="006D2942">
              <w:rPr>
                <w:position w:val="-4"/>
                <w:sz w:val="24"/>
                <w:szCs w:val="24"/>
                <w:lang w:val="en-US"/>
              </w:rPr>
              <w:object w:dxaOrig="180" w:dyaOrig="240" w14:anchorId="16F53576">
                <v:shape id="_x0000_i1046" type="#_x0000_t75" style="width:9pt;height:12pt" o:ole="">
                  <v:imagedata r:id="rId48" o:title=""/>
                </v:shape>
                <o:OLEObject Type="Embed" ProgID="Equation.DSMT4" ShapeID="_x0000_i1046" DrawAspect="Content" ObjectID="_1740655635" r:id="rId49"/>
              </w:object>
            </w:r>
            <w:r>
              <w:rPr>
                <w:sz w:val="24"/>
                <w:szCs w:val="24"/>
                <w:lang w:val="en-US"/>
              </w:rPr>
              <w:t xml:space="preserve">                               </w:t>
            </w:r>
            <w:r w:rsidRPr="006D2942">
              <w:rPr>
                <w:position w:val="-4"/>
                <w:sz w:val="24"/>
                <w:szCs w:val="24"/>
                <w:lang w:val="en-US"/>
              </w:rPr>
              <w:object w:dxaOrig="380" w:dyaOrig="220" w14:anchorId="358C7D61">
                <v:shape id="_x0000_i1047" type="#_x0000_t75" style="width:18.75pt;height:11.25pt" o:ole="">
                  <v:imagedata r:id="rId50" o:title=""/>
                </v:shape>
                <o:OLEObject Type="Embed" ProgID="Equation.DSMT4" ShapeID="_x0000_i1047" DrawAspect="Content" ObjectID="_1740655636" r:id="rId51"/>
              </w:object>
            </w:r>
          </w:p>
        </w:tc>
      </w:tr>
      <w:tr w:rsidR="006D2942" w14:paraId="62A36442" w14:textId="77777777" w:rsidTr="006D2942">
        <w:tc>
          <w:tcPr>
            <w:tcW w:w="2288" w:type="dxa"/>
          </w:tcPr>
          <w:p w14:paraId="618F6795" w14:textId="4BA84295" w:rsidR="006D2942" w:rsidRDefault="00B850A1" w:rsidP="006D2942">
            <w:pPr>
              <w:tabs>
                <w:tab w:val="left" w:pos="6804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850A1">
              <w:rPr>
                <w:position w:val="-4"/>
                <w:sz w:val="24"/>
                <w:szCs w:val="24"/>
              </w:rPr>
              <w:object w:dxaOrig="600" w:dyaOrig="300" w14:anchorId="052731A5">
                <v:shape id="_x0000_i1048" type="#_x0000_t75" style="width:30pt;height:15pt" o:ole="">
                  <v:imagedata r:id="rId33" o:title=""/>
                </v:shape>
                <o:OLEObject Type="Embed" ProgID="Equation.DSMT4" ShapeID="_x0000_i1048" DrawAspect="Content" ObjectID="_1740655637" r:id="rId52"/>
              </w:object>
            </w:r>
          </w:p>
        </w:tc>
        <w:tc>
          <w:tcPr>
            <w:tcW w:w="2238" w:type="dxa"/>
          </w:tcPr>
          <w:p w14:paraId="5585AF12" w14:textId="7D4B72A4" w:rsidR="006D2942" w:rsidRPr="006D2942" w:rsidRDefault="006D2942" w:rsidP="006D2942">
            <w:pPr>
              <w:tabs>
                <w:tab w:val="left" w:pos="6804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6D2942">
              <w:rPr>
                <w:position w:val="-4"/>
                <w:sz w:val="24"/>
                <w:szCs w:val="24"/>
                <w:lang w:val="en-US"/>
              </w:rPr>
              <w:object w:dxaOrig="260" w:dyaOrig="260" w14:anchorId="0EA36865">
                <v:shape id="_x0000_i1049" type="#_x0000_t75" style="width:12.75pt;height:12.75pt" o:ole="">
                  <v:imagedata r:id="rId53" o:title=""/>
                </v:shape>
                <o:OLEObject Type="Embed" ProgID="Equation.DSMT4" ShapeID="_x0000_i1049" DrawAspect="Content" ObjectID="_1740655638" r:id="rId54"/>
              </w:object>
            </w:r>
          </w:p>
        </w:tc>
        <w:tc>
          <w:tcPr>
            <w:tcW w:w="2238" w:type="dxa"/>
          </w:tcPr>
          <w:p w14:paraId="049A2D9E" w14:textId="0E643EC4" w:rsidR="006D2942" w:rsidRDefault="006D2942" w:rsidP="006D2942">
            <w:pPr>
              <w:tabs>
                <w:tab w:val="left" w:pos="6804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D2942">
              <w:rPr>
                <w:position w:val="-4"/>
                <w:sz w:val="24"/>
                <w:szCs w:val="24"/>
                <w:lang w:val="en-US"/>
              </w:rPr>
              <w:object w:dxaOrig="240" w:dyaOrig="180" w14:anchorId="0ED29C9F">
                <v:shape id="_x0000_i1050" type="#_x0000_t75" style="width:12pt;height:9pt" o:ole="">
                  <v:imagedata r:id="rId55" o:title=""/>
                </v:shape>
                <o:OLEObject Type="Embed" ProgID="Equation.DSMT4" ShapeID="_x0000_i1050" DrawAspect="Content" ObjectID="_1740655639" r:id="rId56"/>
              </w:object>
            </w:r>
          </w:p>
        </w:tc>
        <w:tc>
          <w:tcPr>
            <w:tcW w:w="2238" w:type="dxa"/>
          </w:tcPr>
          <w:p w14:paraId="29D4C557" w14:textId="22FE3F64" w:rsidR="006D2942" w:rsidRDefault="006D2942" w:rsidP="006D2942">
            <w:pPr>
              <w:tabs>
                <w:tab w:val="left" w:pos="6804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6D2942">
              <w:rPr>
                <w:position w:val="-4"/>
                <w:sz w:val="24"/>
                <w:szCs w:val="24"/>
                <w:lang w:val="en-US"/>
              </w:rPr>
              <w:object w:dxaOrig="260" w:dyaOrig="260" w14:anchorId="1A0DEB08">
                <v:shape id="_x0000_i1051" type="#_x0000_t75" style="width:12.75pt;height:12.75pt" o:ole="">
                  <v:imagedata r:id="rId53" o:title=""/>
                </v:shape>
                <o:OLEObject Type="Embed" ProgID="Equation.DSMT4" ShapeID="_x0000_i1051" DrawAspect="Content" ObjectID="_1740655640" r:id="rId57"/>
              </w:object>
            </w:r>
          </w:p>
        </w:tc>
      </w:tr>
    </w:tbl>
    <w:p w14:paraId="6B8A0B18" w14:textId="77777777" w:rsidR="0082335C" w:rsidRDefault="0082335C" w:rsidP="0082335C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p w14:paraId="29D88976" w14:textId="2381CA70" w:rsidR="0082335C" w:rsidRPr="00552E64" w:rsidRDefault="009353F0" w:rsidP="0082335C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Οπότε είναι </w:t>
      </w:r>
      <w:r w:rsidR="00B850A1" w:rsidRPr="00B850A1">
        <w:rPr>
          <w:position w:val="-6"/>
          <w:sz w:val="24"/>
          <w:szCs w:val="24"/>
        </w:rPr>
        <w:object w:dxaOrig="2220" w:dyaOrig="320" w14:anchorId="046E96FF">
          <v:shape id="_x0000_i1052" type="#_x0000_t75" style="width:111pt;height:15.75pt" o:ole="">
            <v:imagedata r:id="rId58" o:title=""/>
          </v:shape>
          <o:OLEObject Type="Embed" ProgID="Equation.DSMT4" ShapeID="_x0000_i1052" DrawAspect="Content" ObjectID="_1740655641" r:id="rId59"/>
        </w:object>
      </w:r>
      <w:r w:rsidR="00E13FD8">
        <w:rPr>
          <w:sz w:val="24"/>
          <w:szCs w:val="24"/>
        </w:rPr>
        <w:t>.</w:t>
      </w:r>
    </w:p>
    <w:p w14:paraId="731E4383" w14:textId="41296A27" w:rsidR="0082335C" w:rsidRPr="00B850A1" w:rsidRDefault="00B850A1" w:rsidP="00B850A1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6CDA2DEF" wp14:editId="1D595B0A">
            <wp:extent cx="3352800" cy="456819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0"/>
                    <a:srcRect r="12711"/>
                    <a:stretch/>
                  </pic:blipFill>
                  <pic:spPr bwMode="auto">
                    <a:xfrm>
                      <a:off x="0" y="0"/>
                      <a:ext cx="3352954" cy="456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D55DD6" w14:textId="77777777" w:rsidR="00A917D2" w:rsidRDefault="00A917D2" w:rsidP="0082335C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5FA0820F" w14:textId="09AB46C1" w:rsidR="000B3FA4" w:rsidRPr="00F663E9" w:rsidRDefault="000B3FA4" w:rsidP="000B3FA4">
      <w:pPr>
        <w:spacing w:line="360" w:lineRule="auto"/>
        <w:jc w:val="both"/>
        <w:rPr>
          <w:rFonts w:cstheme="minorHAnsi"/>
          <w:sz w:val="24"/>
          <w:szCs w:val="24"/>
        </w:rPr>
      </w:pPr>
      <w:r w:rsidRPr="00F663E9">
        <w:rPr>
          <w:rFonts w:cstheme="minorHAnsi"/>
          <w:sz w:val="24"/>
          <w:szCs w:val="24"/>
        </w:rPr>
        <w:t xml:space="preserve"> </w:t>
      </w:r>
    </w:p>
    <w:p w14:paraId="2BAA62E0" w14:textId="77777777" w:rsidR="000B3FA4" w:rsidRDefault="000B3FA4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B3FA4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46567" w14:textId="77777777" w:rsidR="00615018" w:rsidRDefault="00615018" w:rsidP="005E6BE2">
      <w:r>
        <w:separator/>
      </w:r>
    </w:p>
  </w:endnote>
  <w:endnote w:type="continuationSeparator" w:id="0">
    <w:p w14:paraId="627A2B74" w14:textId="77777777" w:rsidR="00615018" w:rsidRDefault="0061501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7DB65" w14:textId="77777777" w:rsidR="00615018" w:rsidRDefault="00615018" w:rsidP="005E6BE2">
      <w:r>
        <w:separator/>
      </w:r>
    </w:p>
  </w:footnote>
  <w:footnote w:type="continuationSeparator" w:id="0">
    <w:p w14:paraId="26CCE915" w14:textId="77777777" w:rsidR="00615018" w:rsidRDefault="00615018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537A8"/>
    <w:multiLevelType w:val="hybridMultilevel"/>
    <w:tmpl w:val="D50230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577672">
    <w:abstractNumId w:val="4"/>
  </w:num>
  <w:num w:numId="2" w16cid:durableId="590627094">
    <w:abstractNumId w:val="3"/>
  </w:num>
  <w:num w:numId="3" w16cid:durableId="1285501557">
    <w:abstractNumId w:val="0"/>
  </w:num>
  <w:num w:numId="4" w16cid:durableId="1109425168">
    <w:abstractNumId w:val="2"/>
  </w:num>
  <w:num w:numId="5" w16cid:durableId="645815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6EB"/>
    <w:rsid w:val="00015986"/>
    <w:rsid w:val="00016D64"/>
    <w:rsid w:val="00034E0F"/>
    <w:rsid w:val="00051798"/>
    <w:rsid w:val="00094A65"/>
    <w:rsid w:val="00095ABB"/>
    <w:rsid w:val="0009702F"/>
    <w:rsid w:val="000B3216"/>
    <w:rsid w:val="000B3FA4"/>
    <w:rsid w:val="000C3E19"/>
    <w:rsid w:val="000C7ED0"/>
    <w:rsid w:val="000D3E92"/>
    <w:rsid w:val="000D6445"/>
    <w:rsid w:val="000E7F71"/>
    <w:rsid w:val="000F26B8"/>
    <w:rsid w:val="000F353F"/>
    <w:rsid w:val="00105218"/>
    <w:rsid w:val="001116B1"/>
    <w:rsid w:val="00163EB2"/>
    <w:rsid w:val="00190AC6"/>
    <w:rsid w:val="001B6DF9"/>
    <w:rsid w:val="001E685A"/>
    <w:rsid w:val="001E7E63"/>
    <w:rsid w:val="00220A2B"/>
    <w:rsid w:val="00223546"/>
    <w:rsid w:val="00223DE0"/>
    <w:rsid w:val="0022748A"/>
    <w:rsid w:val="00257B27"/>
    <w:rsid w:val="00260133"/>
    <w:rsid w:val="0026250D"/>
    <w:rsid w:val="00266C9C"/>
    <w:rsid w:val="002919EB"/>
    <w:rsid w:val="002A28C2"/>
    <w:rsid w:val="002C39CE"/>
    <w:rsid w:val="002D0C8E"/>
    <w:rsid w:val="002E1C4F"/>
    <w:rsid w:val="00352BFB"/>
    <w:rsid w:val="003865E1"/>
    <w:rsid w:val="003E3349"/>
    <w:rsid w:val="003F6496"/>
    <w:rsid w:val="00401D5B"/>
    <w:rsid w:val="00404AB1"/>
    <w:rsid w:val="004077F4"/>
    <w:rsid w:val="00407F7A"/>
    <w:rsid w:val="00421E4E"/>
    <w:rsid w:val="004408F4"/>
    <w:rsid w:val="00440BD0"/>
    <w:rsid w:val="00484A42"/>
    <w:rsid w:val="004861B1"/>
    <w:rsid w:val="0049154E"/>
    <w:rsid w:val="004C4E55"/>
    <w:rsid w:val="004D28DB"/>
    <w:rsid w:val="004E38A6"/>
    <w:rsid w:val="00511D8E"/>
    <w:rsid w:val="00520288"/>
    <w:rsid w:val="00524250"/>
    <w:rsid w:val="00525951"/>
    <w:rsid w:val="00530A79"/>
    <w:rsid w:val="00552E64"/>
    <w:rsid w:val="00572722"/>
    <w:rsid w:val="00591B81"/>
    <w:rsid w:val="00597049"/>
    <w:rsid w:val="005A6D79"/>
    <w:rsid w:val="005A743F"/>
    <w:rsid w:val="005C33E6"/>
    <w:rsid w:val="005C642C"/>
    <w:rsid w:val="005C64D6"/>
    <w:rsid w:val="005E6BE2"/>
    <w:rsid w:val="00615018"/>
    <w:rsid w:val="00631E85"/>
    <w:rsid w:val="006332F7"/>
    <w:rsid w:val="0063346D"/>
    <w:rsid w:val="0068743B"/>
    <w:rsid w:val="006B02D9"/>
    <w:rsid w:val="006D2942"/>
    <w:rsid w:val="00706739"/>
    <w:rsid w:val="007337AB"/>
    <w:rsid w:val="0075669D"/>
    <w:rsid w:val="00766616"/>
    <w:rsid w:val="007B2B90"/>
    <w:rsid w:val="007E501F"/>
    <w:rsid w:val="00817B49"/>
    <w:rsid w:val="00817E27"/>
    <w:rsid w:val="0082335C"/>
    <w:rsid w:val="008369B0"/>
    <w:rsid w:val="008514A1"/>
    <w:rsid w:val="00891680"/>
    <w:rsid w:val="00891784"/>
    <w:rsid w:val="008D2D10"/>
    <w:rsid w:val="008E04B4"/>
    <w:rsid w:val="008F6B15"/>
    <w:rsid w:val="009353F0"/>
    <w:rsid w:val="00936695"/>
    <w:rsid w:val="0096219E"/>
    <w:rsid w:val="00970FB2"/>
    <w:rsid w:val="00971E3B"/>
    <w:rsid w:val="009756AF"/>
    <w:rsid w:val="0098552E"/>
    <w:rsid w:val="00990B49"/>
    <w:rsid w:val="00993E60"/>
    <w:rsid w:val="0099428C"/>
    <w:rsid w:val="009B0BA6"/>
    <w:rsid w:val="009B7786"/>
    <w:rsid w:val="009E532D"/>
    <w:rsid w:val="00A131EA"/>
    <w:rsid w:val="00A470EA"/>
    <w:rsid w:val="00A61B45"/>
    <w:rsid w:val="00A746EB"/>
    <w:rsid w:val="00A84CD3"/>
    <w:rsid w:val="00A917D2"/>
    <w:rsid w:val="00AA5C99"/>
    <w:rsid w:val="00AA5D11"/>
    <w:rsid w:val="00AB27F6"/>
    <w:rsid w:val="00AE6209"/>
    <w:rsid w:val="00AF1D12"/>
    <w:rsid w:val="00B0089C"/>
    <w:rsid w:val="00B129E6"/>
    <w:rsid w:val="00B451B0"/>
    <w:rsid w:val="00B50087"/>
    <w:rsid w:val="00B60D42"/>
    <w:rsid w:val="00B755C0"/>
    <w:rsid w:val="00B850A1"/>
    <w:rsid w:val="00B859F6"/>
    <w:rsid w:val="00C10E93"/>
    <w:rsid w:val="00C1523D"/>
    <w:rsid w:val="00C17198"/>
    <w:rsid w:val="00C17BC5"/>
    <w:rsid w:val="00C45669"/>
    <w:rsid w:val="00C53625"/>
    <w:rsid w:val="00C6709E"/>
    <w:rsid w:val="00CC2906"/>
    <w:rsid w:val="00CD07A7"/>
    <w:rsid w:val="00CD1A57"/>
    <w:rsid w:val="00CD4400"/>
    <w:rsid w:val="00D14B42"/>
    <w:rsid w:val="00D32A7F"/>
    <w:rsid w:val="00D553D7"/>
    <w:rsid w:val="00D56C14"/>
    <w:rsid w:val="00D92414"/>
    <w:rsid w:val="00DA45BF"/>
    <w:rsid w:val="00DC1B00"/>
    <w:rsid w:val="00DC5E75"/>
    <w:rsid w:val="00DD7047"/>
    <w:rsid w:val="00DE6012"/>
    <w:rsid w:val="00E112B6"/>
    <w:rsid w:val="00E13FD8"/>
    <w:rsid w:val="00E21585"/>
    <w:rsid w:val="00E2474D"/>
    <w:rsid w:val="00E35163"/>
    <w:rsid w:val="00E56B36"/>
    <w:rsid w:val="00E63A2F"/>
    <w:rsid w:val="00E73AE7"/>
    <w:rsid w:val="00E873E5"/>
    <w:rsid w:val="00EC6CDD"/>
    <w:rsid w:val="00EE2F03"/>
    <w:rsid w:val="00EF0C60"/>
    <w:rsid w:val="00F046F9"/>
    <w:rsid w:val="00F309F7"/>
    <w:rsid w:val="00F3226E"/>
    <w:rsid w:val="00F40061"/>
    <w:rsid w:val="00F547D5"/>
    <w:rsid w:val="00F65461"/>
    <w:rsid w:val="00F7166C"/>
    <w:rsid w:val="00F85B61"/>
    <w:rsid w:val="00FA2A01"/>
    <w:rsid w:val="00FA5939"/>
    <w:rsid w:val="00FA5AB6"/>
    <w:rsid w:val="00FB66CA"/>
    <w:rsid w:val="00FC0C80"/>
    <w:rsid w:val="00FF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BC2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6D2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26" Type="http://schemas.openxmlformats.org/officeDocument/2006/relationships/oleObject" Target="embeddings/oleObject9.bin"/><Relationship Id="rId39" Type="http://schemas.openxmlformats.org/officeDocument/2006/relationships/image" Target="media/image15.wmf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3.bin"/><Relationship Id="rId42" Type="http://schemas.openxmlformats.org/officeDocument/2006/relationships/image" Target="media/image16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0.wmf"/><Relationship Id="rId55" Type="http://schemas.openxmlformats.org/officeDocument/2006/relationships/image" Target="media/image22.wmf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9" Type="http://schemas.openxmlformats.org/officeDocument/2006/relationships/image" Target="media/image10.wmf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4.wmf"/><Relationship Id="rId40" Type="http://schemas.openxmlformats.org/officeDocument/2006/relationships/oleObject" Target="embeddings/oleObject16.bin"/><Relationship Id="rId45" Type="http://schemas.openxmlformats.org/officeDocument/2006/relationships/oleObject" Target="embeddings/oleObject19.bin"/><Relationship Id="rId53" Type="http://schemas.openxmlformats.org/officeDocument/2006/relationships/image" Target="media/image21.wmf"/><Relationship Id="rId58" Type="http://schemas.openxmlformats.org/officeDocument/2006/relationships/image" Target="media/image23.wmf"/><Relationship Id="rId5" Type="http://schemas.openxmlformats.org/officeDocument/2006/relationships/styles" Target="styles.xml"/><Relationship Id="rId61" Type="http://schemas.openxmlformats.org/officeDocument/2006/relationships/fontTable" Target="fontTable.xml"/><Relationship Id="rId19" Type="http://schemas.openxmlformats.org/officeDocument/2006/relationships/oleObject" Target="embeddings/oleObject5.bin"/><Relationship Id="rId14" Type="http://schemas.openxmlformats.org/officeDocument/2006/relationships/image" Target="media/image3.wmf"/><Relationship Id="rId22" Type="http://schemas.openxmlformats.org/officeDocument/2006/relationships/oleObject" Target="embeddings/oleObject7.bin"/><Relationship Id="rId27" Type="http://schemas.openxmlformats.org/officeDocument/2006/relationships/image" Target="media/image9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3.wmf"/><Relationship Id="rId43" Type="http://schemas.openxmlformats.org/officeDocument/2006/relationships/oleObject" Target="embeddings/oleObject18.bin"/><Relationship Id="rId48" Type="http://schemas.openxmlformats.org/officeDocument/2006/relationships/image" Target="media/image19.wmf"/><Relationship Id="rId56" Type="http://schemas.openxmlformats.org/officeDocument/2006/relationships/oleObject" Target="embeddings/oleObject25.bin"/><Relationship Id="rId8" Type="http://schemas.openxmlformats.org/officeDocument/2006/relationships/footnotes" Target="footnotes.xml"/><Relationship Id="rId51" Type="http://schemas.openxmlformats.org/officeDocument/2006/relationships/oleObject" Target="embeddings/oleObject22.bin"/><Relationship Id="rId3" Type="http://schemas.openxmlformats.org/officeDocument/2006/relationships/customXml" Target="../customXml/item3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5.bin"/><Relationship Id="rId46" Type="http://schemas.openxmlformats.org/officeDocument/2006/relationships/image" Target="media/image18.wmf"/><Relationship Id="rId59" Type="http://schemas.openxmlformats.org/officeDocument/2006/relationships/oleObject" Target="embeddings/oleObject27.bin"/><Relationship Id="rId20" Type="http://schemas.openxmlformats.org/officeDocument/2006/relationships/image" Target="media/image6.wmf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4.bin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7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6.bin"/><Relationship Id="rId10" Type="http://schemas.openxmlformats.org/officeDocument/2006/relationships/image" Target="media/image1.wmf"/><Relationship Id="rId31" Type="http://schemas.openxmlformats.org/officeDocument/2006/relationships/image" Target="media/image11.wmf"/><Relationship Id="rId44" Type="http://schemas.openxmlformats.org/officeDocument/2006/relationships/image" Target="media/image17.wmf"/><Relationship Id="rId52" Type="http://schemas.openxmlformats.org/officeDocument/2006/relationships/oleObject" Target="embeddings/oleObject23.bin"/><Relationship Id="rId60" Type="http://schemas.openxmlformats.org/officeDocument/2006/relationships/image" Target="media/image24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hx\Desktop\&#932;&#961;&#940;&#960;&#949;&#950;&#945;%20&#952;&#949;&#956;&#940;&#964;&#969;&#957;%20&#921;&#917;&#928;\&#902;&#955;&#947;&#949;&#946;&#961;&#945;%20&#914;\&#928;&#929;&#927;&#932;&#917;&#921;&#925;&#927;&#924;&#917;&#925;&#913;%20&#920;&#917;&#924;&#913;&#932;&#913;\&#933;&#928;&#927;&#936;&#919;&#934;&#921;&#913;%202\&#933;&#960;&#959;&#968;&#942;&#966;&#953;&#959;%20&#920;&#941;&#956;&#945;%202_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4" ma:contentTypeDescription="Δημιουργία νέου εγγράφου" ma:contentTypeScope="" ma:versionID="c4de8ce5753e03f7e9edb5a9da9ce87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673fa35d7dbf4308f46daf5964fac951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35BE09-9FA3-44CB-A991-FA2E90A67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Υποψήφιο Θέμα 2_1</Template>
  <TotalTime>0</TotalTime>
  <Pages>2</Pages>
  <Words>193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2022-03-08T11:37:00Z</dcterms:created>
  <dcterms:modified xsi:type="dcterms:W3CDTF">2023-03-18T12:40:00Z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