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A7031" w14:textId="50A8C1C7" w:rsidR="0075669D" w:rsidRPr="00A746EB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CD4400">
        <w:rPr>
          <w:sz w:val="24"/>
          <w:szCs w:val="24"/>
        </w:rPr>
        <w:t>4</w:t>
      </w:r>
    </w:p>
    <w:p w14:paraId="74A1E862" w14:textId="6718B126" w:rsidR="00034E0F" w:rsidRDefault="00034E0F" w:rsidP="00A746E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Δίνεται η συνάρτηση </w:t>
      </w:r>
      <w:bookmarkStart w:id="0" w:name="_Hlk100952035"/>
      <w:r w:rsidR="00A84CD3" w:rsidRPr="00F3226E">
        <w:rPr>
          <w:position w:val="-14"/>
          <w:sz w:val="24"/>
          <w:szCs w:val="24"/>
        </w:rPr>
        <w:object w:dxaOrig="1960" w:dyaOrig="400" w14:anchorId="025CDC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19.5pt" o:ole="">
            <v:imagedata r:id="rId10" o:title=""/>
          </v:shape>
          <o:OLEObject Type="Embed" ProgID="Equation.DSMT4" ShapeID="_x0000_i1025" DrawAspect="Content" ObjectID="_1740655508" r:id="rId11"/>
        </w:object>
      </w:r>
      <w:bookmarkEnd w:id="0"/>
      <w:r w:rsidR="00C1523D">
        <w:rPr>
          <w:sz w:val="24"/>
          <w:szCs w:val="24"/>
        </w:rPr>
        <w:t xml:space="preserve">, </w:t>
      </w:r>
      <w:r w:rsidR="00352BFB" w:rsidRPr="00352BFB">
        <w:rPr>
          <w:position w:val="-4"/>
          <w:sz w:val="24"/>
          <w:szCs w:val="24"/>
        </w:rPr>
        <w:object w:dxaOrig="600" w:dyaOrig="260" w14:anchorId="635BC9D3">
          <v:shape id="_x0000_i1026" type="#_x0000_t75" style="width:30pt;height:13.5pt" o:ole="">
            <v:imagedata r:id="rId12" o:title=""/>
          </v:shape>
          <o:OLEObject Type="Embed" ProgID="Equation.DSMT4" ShapeID="_x0000_i1026" DrawAspect="Content" ObjectID="_1740655509" r:id="rId13"/>
        </w:object>
      </w:r>
      <w:r w:rsidR="00C17BC5">
        <w:rPr>
          <w:sz w:val="24"/>
          <w:szCs w:val="24"/>
        </w:rPr>
        <w:t>. Αν</w:t>
      </w:r>
      <w:r w:rsidR="00352BFB">
        <w:rPr>
          <w:sz w:val="24"/>
          <w:szCs w:val="24"/>
        </w:rPr>
        <w:t xml:space="preserve"> η γραφική παράσταση της</w:t>
      </w:r>
      <w:r w:rsidR="00C1523D">
        <w:rPr>
          <w:sz w:val="24"/>
          <w:szCs w:val="24"/>
        </w:rPr>
        <w:t xml:space="preserve"> </w:t>
      </w:r>
      <w:r w:rsidR="00352BFB" w:rsidRPr="00352BFB">
        <w:rPr>
          <w:position w:val="-10"/>
          <w:sz w:val="24"/>
          <w:szCs w:val="24"/>
        </w:rPr>
        <w:object w:dxaOrig="200" w:dyaOrig="320" w14:anchorId="3A52C6E0">
          <v:shape id="_x0000_i1027" type="#_x0000_t75" style="width:9.75pt;height:16.5pt" o:ole="">
            <v:imagedata r:id="rId14" o:title=""/>
          </v:shape>
          <o:OLEObject Type="Embed" ProgID="Equation.DSMT4" ShapeID="_x0000_i1027" DrawAspect="Content" ObjectID="_1740655510" r:id="rId15"/>
        </w:object>
      </w:r>
      <w:r w:rsidR="00352BFB">
        <w:rPr>
          <w:sz w:val="24"/>
          <w:szCs w:val="24"/>
        </w:rPr>
        <w:t xml:space="preserve"> </w:t>
      </w:r>
      <w:r w:rsidR="009709B6">
        <w:rPr>
          <w:sz w:val="24"/>
          <w:szCs w:val="24"/>
        </w:rPr>
        <w:t>διέρχεται από τα</w:t>
      </w:r>
      <w:r w:rsidR="00352BFB">
        <w:rPr>
          <w:sz w:val="24"/>
          <w:szCs w:val="24"/>
        </w:rPr>
        <w:t xml:space="preserve"> σημεία </w:t>
      </w:r>
      <w:r w:rsidR="00A84CD3" w:rsidRPr="00352BFB">
        <w:rPr>
          <w:position w:val="-14"/>
          <w:sz w:val="24"/>
          <w:szCs w:val="24"/>
        </w:rPr>
        <w:object w:dxaOrig="920" w:dyaOrig="400" w14:anchorId="2272E271">
          <v:shape id="_x0000_i1029" type="#_x0000_t75" style="width:46.5pt;height:20.25pt" o:ole="">
            <v:imagedata r:id="rId16" o:title=""/>
          </v:shape>
          <o:OLEObject Type="Embed" ProgID="Equation.DSMT4" ShapeID="_x0000_i1029" DrawAspect="Content" ObjectID="_1740655511" r:id="rId17"/>
        </w:object>
      </w:r>
      <w:r w:rsidR="00352BFB">
        <w:rPr>
          <w:sz w:val="24"/>
          <w:szCs w:val="24"/>
        </w:rPr>
        <w:t xml:space="preserve"> και </w:t>
      </w:r>
      <w:r w:rsidR="00352BFB" w:rsidRPr="00352BFB">
        <w:rPr>
          <w:position w:val="-14"/>
          <w:sz w:val="24"/>
          <w:szCs w:val="24"/>
        </w:rPr>
        <w:object w:dxaOrig="880" w:dyaOrig="400" w14:anchorId="4A382567">
          <v:shape id="_x0000_i1030" type="#_x0000_t75" style="width:44.25pt;height:20.25pt" o:ole="">
            <v:imagedata r:id="rId18" o:title=""/>
          </v:shape>
          <o:OLEObject Type="Embed" ProgID="Equation.DSMT4" ShapeID="_x0000_i1030" DrawAspect="Content" ObjectID="_1740655512" r:id="rId19"/>
        </w:object>
      </w:r>
      <w:r w:rsidR="009709B6">
        <w:rPr>
          <w:sz w:val="24"/>
          <w:szCs w:val="24"/>
        </w:rPr>
        <w:t xml:space="preserve">, </w:t>
      </w:r>
      <w:r w:rsidR="00352BFB">
        <w:rPr>
          <w:sz w:val="24"/>
          <w:szCs w:val="24"/>
        </w:rPr>
        <w:t xml:space="preserve">τότε: </w:t>
      </w:r>
    </w:p>
    <w:p w14:paraId="7D502203" w14:textId="2DA95F94" w:rsidR="00A746EB" w:rsidRPr="00034E0F" w:rsidRDefault="00E73AE7" w:rsidP="00A746EB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352BFB">
        <w:rPr>
          <w:sz w:val="24"/>
          <w:szCs w:val="24"/>
        </w:rPr>
        <w:t xml:space="preserve">Να αποδείξετε ότι </w:t>
      </w:r>
      <w:r w:rsidR="00A84CD3" w:rsidRPr="00A84CD3">
        <w:rPr>
          <w:position w:val="-6"/>
          <w:sz w:val="24"/>
          <w:szCs w:val="24"/>
        </w:rPr>
        <w:object w:dxaOrig="580" w:dyaOrig="260" w14:anchorId="64B7EDD1">
          <v:shape id="_x0000_i1031" type="#_x0000_t75" style="width:29.25pt;height:12.75pt" o:ole="">
            <v:imagedata r:id="rId20" o:title=""/>
          </v:shape>
          <o:OLEObject Type="Embed" ProgID="Equation.DSMT4" ShapeID="_x0000_i1031" DrawAspect="Content" ObjectID="_1740655513" r:id="rId21"/>
        </w:object>
      </w:r>
      <w:r w:rsidR="00A84CD3" w:rsidRPr="00A84CD3">
        <w:rPr>
          <w:sz w:val="24"/>
          <w:szCs w:val="24"/>
        </w:rPr>
        <w:t xml:space="preserve"> </w:t>
      </w:r>
      <w:r w:rsidR="00A84CD3">
        <w:rPr>
          <w:sz w:val="24"/>
          <w:szCs w:val="24"/>
        </w:rPr>
        <w:t xml:space="preserve">και </w:t>
      </w:r>
      <w:r w:rsidR="00A84CD3" w:rsidRPr="00A84CD3">
        <w:rPr>
          <w:position w:val="-10"/>
          <w:sz w:val="24"/>
          <w:szCs w:val="24"/>
        </w:rPr>
        <w:object w:dxaOrig="720" w:dyaOrig="320" w14:anchorId="6C287049">
          <v:shape id="_x0000_i1032" type="#_x0000_t75" style="width:36pt;height:15.75pt" o:ole="">
            <v:imagedata r:id="rId22" o:title=""/>
          </v:shape>
          <o:OLEObject Type="Embed" ProgID="Equation.DSMT4" ShapeID="_x0000_i1032" DrawAspect="Content" ObjectID="_1740655514" r:id="rId23"/>
        </w:object>
      </w:r>
      <w:r w:rsidR="00352BFB">
        <w:rPr>
          <w:sz w:val="24"/>
          <w:szCs w:val="24"/>
        </w:rPr>
        <w:t>.</w:t>
      </w:r>
    </w:p>
    <w:p w14:paraId="0635BFA9" w14:textId="7EA32B9D" w:rsidR="00E73AE7" w:rsidRDefault="005A6D79" w:rsidP="00B129E6">
      <w:pPr>
        <w:pStyle w:val="a8"/>
        <w:tabs>
          <w:tab w:val="left" w:pos="6946"/>
        </w:tabs>
        <w:spacing w:line="360" w:lineRule="auto"/>
        <w:ind w:left="714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 w:rsidR="00891784" w:rsidRPr="00A746EB">
        <w:rPr>
          <w:sz w:val="24"/>
          <w:szCs w:val="24"/>
        </w:rPr>
        <w:t xml:space="preserve">             </w:t>
      </w:r>
      <w:r w:rsidR="00D32A7F">
        <w:rPr>
          <w:sz w:val="24"/>
          <w:szCs w:val="24"/>
        </w:rPr>
        <w:t>(</w:t>
      </w:r>
      <w:r>
        <w:rPr>
          <w:sz w:val="24"/>
          <w:szCs w:val="24"/>
        </w:rPr>
        <w:t xml:space="preserve">Μονάδες </w:t>
      </w:r>
      <w:r w:rsidR="009353F0" w:rsidRPr="009353F0">
        <w:rPr>
          <w:sz w:val="24"/>
          <w:szCs w:val="24"/>
        </w:rPr>
        <w:t>15</w:t>
      </w:r>
      <w:r w:rsidR="00D32A7F">
        <w:rPr>
          <w:sz w:val="24"/>
          <w:szCs w:val="24"/>
        </w:rPr>
        <w:t>)</w:t>
      </w:r>
    </w:p>
    <w:p w14:paraId="4C733B0D" w14:textId="59B11966" w:rsidR="00A917D2" w:rsidRPr="00352BFB" w:rsidRDefault="00A61B45" w:rsidP="00A917D2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A917D2" w:rsidRPr="005A6D79">
        <w:rPr>
          <w:sz w:val="24"/>
          <w:szCs w:val="24"/>
        </w:rPr>
        <w:t>)</w:t>
      </w:r>
      <w:r w:rsidR="00A917D2" w:rsidRPr="00B129E6">
        <w:rPr>
          <w:sz w:val="24"/>
          <w:szCs w:val="24"/>
        </w:rPr>
        <w:t xml:space="preserve"> </w:t>
      </w:r>
      <w:r w:rsidR="005C642C">
        <w:rPr>
          <w:sz w:val="24"/>
          <w:szCs w:val="24"/>
        </w:rPr>
        <w:t xml:space="preserve">Να </w:t>
      </w:r>
      <w:r w:rsidR="00352BFB">
        <w:rPr>
          <w:sz w:val="24"/>
          <w:szCs w:val="24"/>
        </w:rPr>
        <w:t xml:space="preserve">βρείτε </w:t>
      </w:r>
      <w:r w:rsidR="00E13FD8">
        <w:rPr>
          <w:sz w:val="24"/>
          <w:szCs w:val="24"/>
        </w:rPr>
        <w:t>τις τετμημένες των σημείων της</w:t>
      </w:r>
      <w:r w:rsidR="00352BFB">
        <w:rPr>
          <w:sz w:val="24"/>
          <w:szCs w:val="24"/>
        </w:rPr>
        <w:t xml:space="preserve"> γραφική</w:t>
      </w:r>
      <w:r w:rsidR="00E13FD8">
        <w:rPr>
          <w:sz w:val="24"/>
          <w:szCs w:val="24"/>
        </w:rPr>
        <w:t>ς</w:t>
      </w:r>
      <w:r w:rsidR="00352BFB">
        <w:rPr>
          <w:sz w:val="24"/>
          <w:szCs w:val="24"/>
        </w:rPr>
        <w:t xml:space="preserve"> παράσταση</w:t>
      </w:r>
      <w:r w:rsidR="00E13FD8">
        <w:rPr>
          <w:sz w:val="24"/>
          <w:szCs w:val="24"/>
        </w:rPr>
        <w:t>ς</w:t>
      </w:r>
      <w:r w:rsidR="00352BFB">
        <w:rPr>
          <w:sz w:val="24"/>
          <w:szCs w:val="24"/>
        </w:rPr>
        <w:t xml:space="preserve"> της </w:t>
      </w:r>
      <w:r w:rsidR="00352BFB" w:rsidRPr="00352BFB">
        <w:rPr>
          <w:position w:val="-10"/>
          <w:sz w:val="24"/>
          <w:szCs w:val="24"/>
        </w:rPr>
        <w:object w:dxaOrig="200" w:dyaOrig="320" w14:anchorId="23E3AC14">
          <v:shape id="_x0000_i1033" type="#_x0000_t75" style="width:9.75pt;height:16.5pt" o:ole="">
            <v:imagedata r:id="rId14" o:title=""/>
          </v:shape>
          <o:OLEObject Type="Embed" ProgID="Equation.DSMT4" ShapeID="_x0000_i1033" DrawAspect="Content" ObjectID="_1740655515" r:id="rId24"/>
        </w:object>
      </w:r>
      <w:r w:rsidR="00352BFB">
        <w:rPr>
          <w:sz w:val="24"/>
          <w:szCs w:val="24"/>
        </w:rPr>
        <w:t xml:space="preserve"> </w:t>
      </w:r>
      <w:r w:rsidR="00E13FD8">
        <w:rPr>
          <w:sz w:val="24"/>
          <w:szCs w:val="24"/>
        </w:rPr>
        <w:t xml:space="preserve">που </w:t>
      </w:r>
      <w:r w:rsidR="00352BFB">
        <w:rPr>
          <w:sz w:val="24"/>
          <w:szCs w:val="24"/>
        </w:rPr>
        <w:t>βρίσκ</w:t>
      </w:r>
      <w:r w:rsidR="00E13FD8">
        <w:rPr>
          <w:sz w:val="24"/>
          <w:szCs w:val="24"/>
        </w:rPr>
        <w:t>ονται</w:t>
      </w:r>
      <w:r w:rsidR="00352BFB">
        <w:rPr>
          <w:sz w:val="24"/>
          <w:szCs w:val="24"/>
        </w:rPr>
        <w:t xml:space="preserve"> κάτω από τον άξονα </w:t>
      </w:r>
      <w:r w:rsidR="00352BFB" w:rsidRPr="00352BFB">
        <w:rPr>
          <w:position w:val="-4"/>
          <w:sz w:val="24"/>
          <w:szCs w:val="24"/>
        </w:rPr>
        <w:object w:dxaOrig="360" w:dyaOrig="260" w14:anchorId="057DD9E4">
          <v:shape id="_x0000_i1034" type="#_x0000_t75" style="width:18pt;height:12.75pt" o:ole="">
            <v:imagedata r:id="rId25" o:title=""/>
          </v:shape>
          <o:OLEObject Type="Embed" ProgID="Equation.DSMT4" ShapeID="_x0000_i1034" DrawAspect="Content" ObjectID="_1740655516" r:id="rId26"/>
        </w:object>
      </w:r>
      <w:r w:rsidR="00352BFB" w:rsidRPr="00352BFB">
        <w:rPr>
          <w:sz w:val="24"/>
          <w:szCs w:val="24"/>
        </w:rPr>
        <w:t>.</w:t>
      </w:r>
    </w:p>
    <w:p w14:paraId="7BAD48F8" w14:textId="3B970CE0" w:rsidR="00A917D2" w:rsidRDefault="00A917D2" w:rsidP="00A917D2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 w:rsidRPr="00B129E6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(Μονάδες </w:t>
      </w:r>
      <w:r w:rsidR="009353F0" w:rsidRPr="00552E64">
        <w:rPr>
          <w:sz w:val="24"/>
          <w:szCs w:val="24"/>
        </w:rPr>
        <w:t>10</w:t>
      </w:r>
      <w:r>
        <w:rPr>
          <w:sz w:val="24"/>
          <w:szCs w:val="24"/>
        </w:rPr>
        <w:t>)</w:t>
      </w:r>
    </w:p>
    <w:p w14:paraId="5E2A7CC8" w14:textId="77777777" w:rsidR="005C642C" w:rsidRDefault="005C642C" w:rsidP="00A917D2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</w:p>
    <w:p w14:paraId="41D55DD6" w14:textId="77777777" w:rsidR="00A917D2" w:rsidRDefault="00A917D2" w:rsidP="0082335C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5FA0820F" w14:textId="09AB46C1" w:rsidR="000B3FA4" w:rsidRPr="00F663E9" w:rsidRDefault="000B3FA4" w:rsidP="000B3FA4">
      <w:pPr>
        <w:spacing w:line="360" w:lineRule="auto"/>
        <w:jc w:val="both"/>
        <w:rPr>
          <w:rFonts w:cstheme="minorHAnsi"/>
          <w:sz w:val="24"/>
          <w:szCs w:val="24"/>
        </w:rPr>
      </w:pPr>
      <w:r w:rsidRPr="00F663E9">
        <w:rPr>
          <w:rFonts w:cstheme="minorHAnsi"/>
          <w:sz w:val="24"/>
          <w:szCs w:val="24"/>
        </w:rPr>
        <w:t xml:space="preserve"> </w:t>
      </w:r>
    </w:p>
    <w:p w14:paraId="2BAA62E0" w14:textId="77777777" w:rsidR="000B3FA4" w:rsidRDefault="000B3FA4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B3FA4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B45B3" w14:textId="77777777" w:rsidR="00E94518" w:rsidRDefault="00E94518" w:rsidP="005E6BE2">
      <w:r>
        <w:separator/>
      </w:r>
    </w:p>
  </w:endnote>
  <w:endnote w:type="continuationSeparator" w:id="0">
    <w:p w14:paraId="586EFC88" w14:textId="77777777" w:rsidR="00E94518" w:rsidRDefault="00E9451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E5620" w14:textId="77777777" w:rsidR="00E94518" w:rsidRDefault="00E94518" w:rsidP="005E6BE2">
      <w:r>
        <w:separator/>
      </w:r>
    </w:p>
  </w:footnote>
  <w:footnote w:type="continuationSeparator" w:id="0">
    <w:p w14:paraId="61102B8F" w14:textId="77777777" w:rsidR="00E94518" w:rsidRDefault="00E9451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537A8"/>
    <w:multiLevelType w:val="hybridMultilevel"/>
    <w:tmpl w:val="D50230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577672">
    <w:abstractNumId w:val="4"/>
  </w:num>
  <w:num w:numId="2" w16cid:durableId="590627094">
    <w:abstractNumId w:val="3"/>
  </w:num>
  <w:num w:numId="3" w16cid:durableId="1285501557">
    <w:abstractNumId w:val="0"/>
  </w:num>
  <w:num w:numId="4" w16cid:durableId="1109425168">
    <w:abstractNumId w:val="2"/>
  </w:num>
  <w:num w:numId="5" w16cid:durableId="645815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6EB"/>
    <w:rsid w:val="00015986"/>
    <w:rsid w:val="00016D64"/>
    <w:rsid w:val="00034E0F"/>
    <w:rsid w:val="00051798"/>
    <w:rsid w:val="00094A65"/>
    <w:rsid w:val="00095ABB"/>
    <w:rsid w:val="0009702F"/>
    <w:rsid w:val="000B3216"/>
    <w:rsid w:val="000B3FA4"/>
    <w:rsid w:val="000C3E19"/>
    <w:rsid w:val="000C7ED0"/>
    <w:rsid w:val="000D3E92"/>
    <w:rsid w:val="000D6445"/>
    <w:rsid w:val="000E7F71"/>
    <w:rsid w:val="000F26B8"/>
    <w:rsid w:val="000F353F"/>
    <w:rsid w:val="00105218"/>
    <w:rsid w:val="001116B1"/>
    <w:rsid w:val="00163EB2"/>
    <w:rsid w:val="00190AC6"/>
    <w:rsid w:val="001B6DF9"/>
    <w:rsid w:val="001E685A"/>
    <w:rsid w:val="001E7E63"/>
    <w:rsid w:val="00220A2B"/>
    <w:rsid w:val="00223546"/>
    <w:rsid w:val="00223DE0"/>
    <w:rsid w:val="0022748A"/>
    <w:rsid w:val="00257B27"/>
    <w:rsid w:val="00260133"/>
    <w:rsid w:val="0026250D"/>
    <w:rsid w:val="00266C9C"/>
    <w:rsid w:val="002919EB"/>
    <w:rsid w:val="002A28C2"/>
    <w:rsid w:val="002C39CE"/>
    <w:rsid w:val="002D0C8E"/>
    <w:rsid w:val="002E1C4F"/>
    <w:rsid w:val="00352BFB"/>
    <w:rsid w:val="003865E1"/>
    <w:rsid w:val="003D394E"/>
    <w:rsid w:val="003E3349"/>
    <w:rsid w:val="00401D5B"/>
    <w:rsid w:val="00404AB1"/>
    <w:rsid w:val="004077F4"/>
    <w:rsid w:val="00407F7A"/>
    <w:rsid w:val="00421E4E"/>
    <w:rsid w:val="004408F4"/>
    <w:rsid w:val="00440BD0"/>
    <w:rsid w:val="00484A42"/>
    <w:rsid w:val="004861B1"/>
    <w:rsid w:val="0049154E"/>
    <w:rsid w:val="004C4E55"/>
    <w:rsid w:val="004D28DB"/>
    <w:rsid w:val="004E38A6"/>
    <w:rsid w:val="00511D8E"/>
    <w:rsid w:val="00520288"/>
    <w:rsid w:val="00524250"/>
    <w:rsid w:val="00525951"/>
    <w:rsid w:val="00530A79"/>
    <w:rsid w:val="00552E64"/>
    <w:rsid w:val="00572722"/>
    <w:rsid w:val="00591B81"/>
    <w:rsid w:val="00597049"/>
    <w:rsid w:val="005A6D79"/>
    <w:rsid w:val="005A743F"/>
    <w:rsid w:val="005C33E6"/>
    <w:rsid w:val="005C642C"/>
    <w:rsid w:val="005C64D6"/>
    <w:rsid w:val="005E6BE2"/>
    <w:rsid w:val="00631E85"/>
    <w:rsid w:val="006332F7"/>
    <w:rsid w:val="0063346D"/>
    <w:rsid w:val="0068743B"/>
    <w:rsid w:val="006B02D9"/>
    <w:rsid w:val="006D2942"/>
    <w:rsid w:val="00706739"/>
    <w:rsid w:val="007337AB"/>
    <w:rsid w:val="0075669D"/>
    <w:rsid w:val="00766616"/>
    <w:rsid w:val="007B2B90"/>
    <w:rsid w:val="007E501F"/>
    <w:rsid w:val="00817B49"/>
    <w:rsid w:val="00817E27"/>
    <w:rsid w:val="0082335C"/>
    <w:rsid w:val="008369B0"/>
    <w:rsid w:val="008514A1"/>
    <w:rsid w:val="00891680"/>
    <w:rsid w:val="00891784"/>
    <w:rsid w:val="008D2D10"/>
    <w:rsid w:val="008E04B4"/>
    <w:rsid w:val="008F6B15"/>
    <w:rsid w:val="009353F0"/>
    <w:rsid w:val="00936695"/>
    <w:rsid w:val="0096219E"/>
    <w:rsid w:val="009709B6"/>
    <w:rsid w:val="00970FB2"/>
    <w:rsid w:val="00971E3B"/>
    <w:rsid w:val="009756AF"/>
    <w:rsid w:val="0098552E"/>
    <w:rsid w:val="00990B49"/>
    <w:rsid w:val="00993E60"/>
    <w:rsid w:val="0099428C"/>
    <w:rsid w:val="009B0BA6"/>
    <w:rsid w:val="009B7786"/>
    <w:rsid w:val="00A131EA"/>
    <w:rsid w:val="00A470EA"/>
    <w:rsid w:val="00A61B45"/>
    <w:rsid w:val="00A746EB"/>
    <w:rsid w:val="00A84CD3"/>
    <w:rsid w:val="00A917D2"/>
    <w:rsid w:val="00AA5C99"/>
    <w:rsid w:val="00AA5D11"/>
    <w:rsid w:val="00AB27F6"/>
    <w:rsid w:val="00AE6209"/>
    <w:rsid w:val="00AF1D12"/>
    <w:rsid w:val="00B0089C"/>
    <w:rsid w:val="00B129E6"/>
    <w:rsid w:val="00B451B0"/>
    <w:rsid w:val="00B50087"/>
    <w:rsid w:val="00B60D42"/>
    <w:rsid w:val="00B755C0"/>
    <w:rsid w:val="00B850A1"/>
    <w:rsid w:val="00B859F6"/>
    <w:rsid w:val="00C10E93"/>
    <w:rsid w:val="00C1523D"/>
    <w:rsid w:val="00C17198"/>
    <w:rsid w:val="00C17BC5"/>
    <w:rsid w:val="00C45669"/>
    <w:rsid w:val="00C53625"/>
    <w:rsid w:val="00C6709E"/>
    <w:rsid w:val="00CC2906"/>
    <w:rsid w:val="00CD07A7"/>
    <w:rsid w:val="00CD1A57"/>
    <w:rsid w:val="00CD4400"/>
    <w:rsid w:val="00D32A7F"/>
    <w:rsid w:val="00D553D7"/>
    <w:rsid w:val="00D56C14"/>
    <w:rsid w:val="00D92414"/>
    <w:rsid w:val="00DA45BF"/>
    <w:rsid w:val="00DC1B00"/>
    <w:rsid w:val="00DC5E75"/>
    <w:rsid w:val="00DD7047"/>
    <w:rsid w:val="00DE6012"/>
    <w:rsid w:val="00E112B6"/>
    <w:rsid w:val="00E13FD8"/>
    <w:rsid w:val="00E1506B"/>
    <w:rsid w:val="00E21585"/>
    <w:rsid w:val="00E2474D"/>
    <w:rsid w:val="00E35163"/>
    <w:rsid w:val="00E56B36"/>
    <w:rsid w:val="00E63A2F"/>
    <w:rsid w:val="00E73AE7"/>
    <w:rsid w:val="00E873E5"/>
    <w:rsid w:val="00E94518"/>
    <w:rsid w:val="00EC6CDD"/>
    <w:rsid w:val="00EE2F03"/>
    <w:rsid w:val="00EF0C60"/>
    <w:rsid w:val="00F309F7"/>
    <w:rsid w:val="00F3226E"/>
    <w:rsid w:val="00F40061"/>
    <w:rsid w:val="00F547D5"/>
    <w:rsid w:val="00F65461"/>
    <w:rsid w:val="00F7166C"/>
    <w:rsid w:val="00F85B61"/>
    <w:rsid w:val="00FA2A01"/>
    <w:rsid w:val="00FA5939"/>
    <w:rsid w:val="00FA5AB6"/>
    <w:rsid w:val="00FB66CA"/>
    <w:rsid w:val="00FC0C80"/>
    <w:rsid w:val="00FF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BC2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6D2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26" Type="http://schemas.openxmlformats.org/officeDocument/2006/relationships/oleObject" Target="embeddings/oleObject9.bin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6.bin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image" Target="media/image8.wmf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8.bin"/><Relationship Id="rId5" Type="http://schemas.openxmlformats.org/officeDocument/2006/relationships/styles" Target="styl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oleObject" Target="embeddings/oleObject5.bin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hx\Desktop\&#932;&#961;&#940;&#960;&#949;&#950;&#945;%20&#952;&#949;&#956;&#940;&#964;&#969;&#957;%20&#921;&#917;&#928;\&#902;&#955;&#947;&#949;&#946;&#961;&#945;%20&#914;\&#928;&#929;&#927;&#932;&#917;&#921;&#925;&#927;&#924;&#917;&#925;&#913;%20&#920;&#917;&#924;&#913;&#932;&#913;\&#933;&#928;&#927;&#936;&#919;&#934;&#921;&#913;%202\&#933;&#960;&#959;&#968;&#942;&#966;&#953;&#959;%20&#920;&#941;&#956;&#945;%202_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4" ma:contentTypeDescription="Δημιουργία νέου εγγράφου" ma:contentTypeScope="" ma:versionID="c4de8ce5753e03f7e9edb5a9da9ce87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673fa35d7dbf4308f46daf5964fac951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5BE09-9FA3-44CB-A991-FA2E90A67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Υποψήφιο Θέμα 2_1</Template>
  <TotalTime>0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2022-03-08T11:37:00Z</dcterms:created>
  <dcterms:modified xsi:type="dcterms:W3CDTF">2023-03-18T12:38:00Z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