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FA5AB6" w:rsidRDefault="0017529A" w:rsidP="0017529A">
      <w:pPr>
        <w:spacing w:line="360" w:lineRule="auto"/>
        <w:jc w:val="both"/>
        <w:rPr>
          <w:rFonts w:cstheme="minorHAnsi"/>
          <w:sz w:val="24"/>
          <w:szCs w:val="24"/>
        </w:rPr>
      </w:pPr>
      <w:r w:rsidRPr="0017529A">
        <w:rPr>
          <w:rFonts w:cstheme="minorHAnsi"/>
          <w:sz w:val="24"/>
          <w:szCs w:val="24"/>
        </w:rPr>
        <w:t xml:space="preserve">ΘΕΜΑ </w:t>
      </w:r>
      <w:r w:rsidR="00FB6684">
        <w:rPr>
          <w:rFonts w:cstheme="minorHAnsi"/>
          <w:sz w:val="24"/>
          <w:szCs w:val="24"/>
        </w:rPr>
        <w:t>4</w:t>
      </w:r>
    </w:p>
    <w:p w14:paraId="35C9E068" w14:textId="677AB003" w:rsidR="009B3DA5" w:rsidRDefault="005A6153" w:rsidP="005A615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Ένα μικρό κατάστημα σε μια γειτονιά πουλάει, μεταξύ άλλων αγαθών, γάλα και ψωμί. Την Τρίτη το πρωί μέσα σε μια ώρα πούλησε 8 φρατζόλες ψωμί και 5 λίτρα γάλα και εισέπραξε </w:t>
      </w:r>
      <w:r w:rsidR="004914BD" w:rsidRPr="004914BD">
        <w:rPr>
          <w:rFonts w:cstheme="minorHAnsi"/>
          <w:position w:val="-4"/>
          <w:sz w:val="24"/>
          <w:szCs w:val="24"/>
        </w:rPr>
        <w:object w:dxaOrig="279" w:dyaOrig="260" w14:anchorId="1D240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12" o:title=""/>
          </v:shape>
          <o:OLEObject Type="Embed" ProgID="Equation.DSMT4" ShapeID="_x0000_i1025" DrawAspect="Content" ObjectID="_1711634794" r:id="rId13"/>
        </w:object>
      </w:r>
      <w:r w:rsidR="002534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ευρώ. Τη</w:t>
      </w:r>
      <w:r w:rsidR="002534CF">
        <w:rPr>
          <w:rFonts w:cstheme="minorHAnsi"/>
          <w:sz w:val="24"/>
          <w:szCs w:val="24"/>
        </w:rPr>
        <w:t>ν</w:t>
      </w:r>
      <w:r>
        <w:rPr>
          <w:rFonts w:cstheme="minorHAnsi"/>
          <w:sz w:val="24"/>
          <w:szCs w:val="24"/>
        </w:rPr>
        <w:t xml:space="preserve"> Πέμπτη το πρωί την ίδια ώρα πούλησε 6 φρατζόλες ψωμί και 9 λίτρα γάλα και εισέπραξε </w:t>
      </w:r>
      <w:r w:rsidR="002534CF" w:rsidRPr="002534CF">
        <w:rPr>
          <w:rFonts w:cstheme="minorHAnsi"/>
          <w:position w:val="-4"/>
          <w:sz w:val="24"/>
          <w:szCs w:val="24"/>
        </w:rPr>
        <w:object w:dxaOrig="300" w:dyaOrig="260" w14:anchorId="0B2FF28A">
          <v:shape id="_x0000_i1026" type="#_x0000_t75" style="width:15pt;height:12.75pt" o:ole="">
            <v:imagedata r:id="rId14" o:title=""/>
          </v:shape>
          <o:OLEObject Type="Embed" ProgID="Equation.DSMT4" ShapeID="_x0000_i1026" DrawAspect="Content" ObjectID="_1711634795" r:id="rId15"/>
        </w:object>
      </w:r>
      <w:r w:rsidR="002534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ευρώ. Αν</w:t>
      </w:r>
      <w:r w:rsidR="009B3DA5">
        <w:rPr>
          <w:rFonts w:cstheme="minorHAnsi"/>
          <w:sz w:val="24"/>
          <w:szCs w:val="24"/>
        </w:rPr>
        <w:t xml:space="preserve"> </w:t>
      </w:r>
      <w:r w:rsidR="009B3DA5" w:rsidRPr="009B3DA5">
        <w:rPr>
          <w:rFonts w:cstheme="minorHAnsi"/>
          <w:position w:val="-6"/>
          <w:sz w:val="24"/>
          <w:szCs w:val="24"/>
        </w:rPr>
        <w:object w:dxaOrig="200" w:dyaOrig="220" w14:anchorId="62A7597E">
          <v:shape id="_x0000_i1027" type="#_x0000_t75" style="width:9.75pt;height:11.25pt" o:ole="">
            <v:imagedata r:id="rId16" o:title=""/>
          </v:shape>
          <o:OLEObject Type="Embed" ProgID="Equation.DSMT4" ShapeID="_x0000_i1027" DrawAspect="Content" ObjectID="_1711634796" r:id="rId17"/>
        </w:object>
      </w:r>
      <w:r w:rsidR="009B3DA5" w:rsidRPr="009B3DA5">
        <w:rPr>
          <w:rFonts w:cstheme="minorHAnsi"/>
          <w:sz w:val="24"/>
          <w:szCs w:val="24"/>
        </w:rPr>
        <w:t xml:space="preserve"> </w:t>
      </w:r>
      <w:r w:rsidR="009B3DA5">
        <w:rPr>
          <w:rFonts w:cstheme="minorHAnsi"/>
          <w:sz w:val="24"/>
          <w:szCs w:val="24"/>
        </w:rPr>
        <w:t xml:space="preserve">είναι η τιμή </w:t>
      </w:r>
      <w:r w:rsidR="002534CF">
        <w:rPr>
          <w:rFonts w:cstheme="minorHAnsi"/>
          <w:sz w:val="24"/>
          <w:szCs w:val="24"/>
        </w:rPr>
        <w:t>πώλησης της</w:t>
      </w:r>
      <w:r w:rsidR="009B3DA5">
        <w:rPr>
          <w:rFonts w:cstheme="minorHAnsi"/>
          <w:sz w:val="24"/>
          <w:szCs w:val="24"/>
        </w:rPr>
        <w:t xml:space="preserve"> μια</w:t>
      </w:r>
      <w:r w:rsidR="002534CF">
        <w:rPr>
          <w:rFonts w:cstheme="minorHAnsi"/>
          <w:sz w:val="24"/>
          <w:szCs w:val="24"/>
        </w:rPr>
        <w:t>ς</w:t>
      </w:r>
      <w:r w:rsidR="009B3DA5">
        <w:rPr>
          <w:rFonts w:cstheme="minorHAnsi"/>
          <w:sz w:val="24"/>
          <w:szCs w:val="24"/>
        </w:rPr>
        <w:t xml:space="preserve"> φρατζόλα</w:t>
      </w:r>
      <w:r w:rsidR="002534CF">
        <w:rPr>
          <w:rFonts w:cstheme="minorHAnsi"/>
          <w:sz w:val="24"/>
          <w:szCs w:val="24"/>
        </w:rPr>
        <w:t>ς</w:t>
      </w:r>
      <w:r w:rsidR="009B3DA5">
        <w:rPr>
          <w:rFonts w:cstheme="minorHAnsi"/>
          <w:sz w:val="24"/>
          <w:szCs w:val="24"/>
        </w:rPr>
        <w:t xml:space="preserve"> ψωμ</w:t>
      </w:r>
      <w:r w:rsidR="002534CF">
        <w:rPr>
          <w:rFonts w:cstheme="minorHAnsi"/>
          <w:sz w:val="24"/>
          <w:szCs w:val="24"/>
        </w:rPr>
        <w:t>ιού</w:t>
      </w:r>
      <w:r w:rsidR="009B3DA5">
        <w:rPr>
          <w:rFonts w:cstheme="minorHAnsi"/>
          <w:sz w:val="24"/>
          <w:szCs w:val="24"/>
        </w:rPr>
        <w:t xml:space="preserve"> και </w:t>
      </w:r>
      <w:r w:rsidR="009B3DA5" w:rsidRPr="009B3DA5">
        <w:rPr>
          <w:rFonts w:cstheme="minorHAnsi"/>
          <w:position w:val="-10"/>
          <w:sz w:val="24"/>
          <w:szCs w:val="24"/>
        </w:rPr>
        <w:object w:dxaOrig="220" w:dyaOrig="260" w14:anchorId="48C43A40">
          <v:shape id="_x0000_i1028" type="#_x0000_t75" style="width:11.25pt;height:12.75pt" o:ole="">
            <v:imagedata r:id="rId18" o:title=""/>
          </v:shape>
          <o:OLEObject Type="Embed" ProgID="Equation.DSMT4" ShapeID="_x0000_i1028" DrawAspect="Content" ObjectID="_1711634797" r:id="rId19"/>
        </w:object>
      </w:r>
      <w:r w:rsidR="00675DDA">
        <w:rPr>
          <w:rFonts w:cstheme="minorHAnsi"/>
          <w:sz w:val="24"/>
          <w:szCs w:val="24"/>
        </w:rPr>
        <w:t xml:space="preserve"> </w:t>
      </w:r>
      <w:r w:rsidR="002534CF">
        <w:rPr>
          <w:rFonts w:cstheme="minorHAnsi"/>
          <w:sz w:val="24"/>
          <w:szCs w:val="24"/>
        </w:rPr>
        <w:t>η τιμή πώλησης του ενός λίτρου γάλα</w:t>
      </w:r>
      <w:r w:rsidR="00D7153B">
        <w:rPr>
          <w:rFonts w:cstheme="minorHAnsi"/>
          <w:sz w:val="24"/>
          <w:szCs w:val="24"/>
        </w:rPr>
        <w:t>κ</w:t>
      </w:r>
      <w:r w:rsidR="002534CF">
        <w:rPr>
          <w:rFonts w:cstheme="minorHAnsi"/>
          <w:sz w:val="24"/>
          <w:szCs w:val="24"/>
        </w:rPr>
        <w:t>τος,</w:t>
      </w:r>
    </w:p>
    <w:p w14:paraId="64560E30" w14:textId="77777777" w:rsidR="009B3DA5" w:rsidRDefault="009B3DA5" w:rsidP="005A6153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α) Να εκφράσετε τα δεδομένα του προβλήματος με ένα γραμμικό σύστημα δυο εξισώσεων με δυο αγνώστους.</w:t>
      </w:r>
    </w:p>
    <w:p w14:paraId="1669180F" w14:textId="2D7571C6" w:rsidR="009B3DA5" w:rsidRDefault="009B3DA5" w:rsidP="009B3DA5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(Μονάδες </w:t>
      </w:r>
      <w:r w:rsidR="00B00074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)</w:t>
      </w:r>
    </w:p>
    <w:p w14:paraId="2CB5D3BD" w14:textId="68BF5AF9" w:rsidR="00B00074" w:rsidRDefault="009B3DA5" w:rsidP="009B3DA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Pr="009B3DA5">
        <w:rPr>
          <w:rFonts w:cstheme="minorHAnsi"/>
          <w:sz w:val="24"/>
          <w:szCs w:val="24"/>
        </w:rPr>
        <w:t>)</w:t>
      </w:r>
      <w:r w:rsidR="00B00074">
        <w:rPr>
          <w:rFonts w:cstheme="minorHAnsi"/>
          <w:sz w:val="24"/>
          <w:szCs w:val="24"/>
        </w:rPr>
        <w:t xml:space="preserve"> Να βρείτε την τιμή πώλησης της μιας φρατζόλας ψωμιού και του ενός λίτρου γάλα</w:t>
      </w:r>
      <w:r w:rsidR="00D7153B">
        <w:rPr>
          <w:rFonts w:cstheme="minorHAnsi"/>
          <w:sz w:val="24"/>
          <w:szCs w:val="24"/>
        </w:rPr>
        <w:t>κ</w:t>
      </w:r>
      <w:r w:rsidR="00B00074">
        <w:rPr>
          <w:rFonts w:cstheme="minorHAnsi"/>
          <w:sz w:val="24"/>
          <w:szCs w:val="24"/>
        </w:rPr>
        <w:t xml:space="preserve">τος. </w:t>
      </w:r>
    </w:p>
    <w:p w14:paraId="5A0FA835" w14:textId="7BD859F0" w:rsidR="00B00074" w:rsidRDefault="00B00074" w:rsidP="00B00074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7)</w:t>
      </w:r>
      <w:bookmarkStart w:id="0" w:name="_GoBack"/>
      <w:bookmarkEnd w:id="0"/>
    </w:p>
    <w:p w14:paraId="127FCCFC" w14:textId="77777777" w:rsidR="00B00074" w:rsidRDefault="009B3DA5" w:rsidP="009B3DA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</w:p>
    <w:p w14:paraId="5AD52E1B" w14:textId="5F713DF0" w:rsidR="00B00074" w:rsidRDefault="00B00074" w:rsidP="00B00074">
      <w:pPr>
        <w:spacing w:line="360" w:lineRule="auto"/>
        <w:ind w:left="357"/>
        <w:jc w:val="both"/>
        <w:rPr>
          <w:sz w:val="24"/>
          <w:szCs w:val="24"/>
        </w:rPr>
      </w:pPr>
      <w:proofErr w:type="spellStart"/>
      <w:proofErr w:type="gramStart"/>
      <w:r w:rsidRPr="738EEB9B">
        <w:rPr>
          <w:sz w:val="24"/>
          <w:szCs w:val="24"/>
          <w:lang w:val="en-US"/>
        </w:rPr>
        <w:t>i</w:t>
      </w:r>
      <w:proofErr w:type="spellEnd"/>
      <w:proofErr w:type="gramEnd"/>
      <w:r w:rsidRPr="738EEB9B">
        <w:rPr>
          <w:sz w:val="24"/>
          <w:szCs w:val="24"/>
        </w:rPr>
        <w:t>. Να παραστήσετε γραφικά το σύστημα</w:t>
      </w:r>
      <w:r>
        <w:rPr>
          <w:sz w:val="24"/>
          <w:szCs w:val="24"/>
        </w:rPr>
        <w:t xml:space="preserve"> του α) ερωτήματος</w:t>
      </w:r>
      <w:r w:rsidRPr="738EEB9B">
        <w:rPr>
          <w:sz w:val="24"/>
          <w:szCs w:val="24"/>
        </w:rPr>
        <w:t xml:space="preserve"> και να </w:t>
      </w:r>
      <w:r>
        <w:rPr>
          <w:sz w:val="24"/>
          <w:szCs w:val="24"/>
        </w:rPr>
        <w:t xml:space="preserve">ονομάσετε </w:t>
      </w:r>
      <w:r w:rsidRPr="00F430DD">
        <w:rPr>
          <w:rFonts w:cstheme="minorHAnsi"/>
          <w:position w:val="-4"/>
          <w:sz w:val="24"/>
          <w:szCs w:val="24"/>
        </w:rPr>
        <w:object w:dxaOrig="240" w:dyaOrig="240" w14:anchorId="68FF86B8">
          <v:shape id="_x0000_i1029" type="#_x0000_t75" style="width:12pt;height:12pt" o:ole="">
            <v:imagedata r:id="rId20" o:title=""/>
          </v:shape>
          <o:OLEObject Type="Embed" ProgID="Equation.DSMT4" ShapeID="_x0000_i1029" DrawAspect="Content" ObjectID="_1711634798" r:id="rId21"/>
        </w:object>
      </w:r>
      <w:r>
        <w:rPr>
          <w:rFonts w:cstheme="minorHAnsi"/>
          <w:sz w:val="24"/>
          <w:szCs w:val="24"/>
        </w:rPr>
        <w:t xml:space="preserve"> </w:t>
      </w:r>
      <w:r w:rsidRPr="738EEB9B">
        <w:rPr>
          <w:sz w:val="24"/>
          <w:szCs w:val="24"/>
        </w:rPr>
        <w:t>το σημείο τομής</w:t>
      </w:r>
      <w:r>
        <w:rPr>
          <w:sz w:val="24"/>
          <w:szCs w:val="24"/>
        </w:rPr>
        <w:t xml:space="preserve"> των δυο ευθειών</w:t>
      </w:r>
      <w:r w:rsidRPr="738EEB9B">
        <w:rPr>
          <w:sz w:val="24"/>
          <w:szCs w:val="24"/>
        </w:rPr>
        <w:t>.</w:t>
      </w:r>
    </w:p>
    <w:p w14:paraId="3F56B905" w14:textId="77777777" w:rsidR="00B00074" w:rsidRPr="009B3DA5" w:rsidRDefault="00B00074" w:rsidP="00B00074">
      <w:pPr>
        <w:spacing w:line="360" w:lineRule="auto"/>
        <w:ind w:left="357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6)</w:t>
      </w:r>
    </w:p>
    <w:p w14:paraId="7D04CE47" w14:textId="596C5415" w:rsidR="00B00074" w:rsidRDefault="00B00074" w:rsidP="00B00074">
      <w:pPr>
        <w:spacing w:line="360" w:lineRule="auto"/>
        <w:ind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ii</w:t>
      </w:r>
      <w:r w:rsidRPr="009B3DA5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Αν το σημείο τομής των ευθειών </w:t>
      </w:r>
      <w:proofErr w:type="gramStart"/>
      <w:r>
        <w:rPr>
          <w:rFonts w:cstheme="minorHAnsi"/>
          <w:sz w:val="24"/>
          <w:szCs w:val="24"/>
        </w:rPr>
        <w:t xml:space="preserve">είναι </w:t>
      </w:r>
      <w:proofErr w:type="gramEnd"/>
      <w:r w:rsidRPr="00B00074">
        <w:rPr>
          <w:rFonts w:cstheme="minorHAnsi"/>
          <w:position w:val="-28"/>
          <w:sz w:val="24"/>
          <w:szCs w:val="24"/>
        </w:rPr>
        <w:object w:dxaOrig="880" w:dyaOrig="680" w14:anchorId="13B03E8A">
          <v:shape id="_x0000_i1030" type="#_x0000_t75" style="width:44.25pt;height:33.75pt" o:ole="">
            <v:imagedata r:id="rId22" o:title=""/>
          </v:shape>
          <o:OLEObject Type="Embed" ProgID="Equation.DSMT4" ShapeID="_x0000_i1030" DrawAspect="Content" ObjectID="_1711634799" r:id="rId23"/>
        </w:object>
      </w:r>
      <w:r>
        <w:rPr>
          <w:rFonts w:cstheme="minorHAnsi"/>
          <w:sz w:val="24"/>
          <w:szCs w:val="24"/>
        </w:rPr>
        <w:t>, να ερμηνεύσετε τις συντεταγμένες του στο πλαίσιο του προβλήματος.</w:t>
      </w:r>
    </w:p>
    <w:p w14:paraId="3C6A755A" w14:textId="45AEAE95" w:rsidR="00B00074" w:rsidRPr="009B3DA5" w:rsidRDefault="00B00074" w:rsidP="00B00074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7)</w:t>
      </w:r>
    </w:p>
    <w:p w14:paraId="0D36E7E8" w14:textId="77777777" w:rsidR="00B00074" w:rsidRDefault="00B00074" w:rsidP="009B3DA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E6B763E" w14:textId="77777777" w:rsidR="00B00074" w:rsidRDefault="00B00074" w:rsidP="009B3DA5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B00074" w:rsidSect="009B3D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7DA1D9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DA1D90" w16cid:durableId="553CAE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20BFA" w14:textId="77777777" w:rsidR="00186327" w:rsidRDefault="00186327" w:rsidP="005E6BE2">
      <w:r>
        <w:separator/>
      </w:r>
    </w:p>
  </w:endnote>
  <w:endnote w:type="continuationSeparator" w:id="0">
    <w:p w14:paraId="653C680B" w14:textId="77777777" w:rsidR="00186327" w:rsidRDefault="0018632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B7D19" w14:textId="77777777" w:rsidR="00186327" w:rsidRDefault="00186327" w:rsidP="005E6BE2">
      <w:r>
        <w:separator/>
      </w:r>
    </w:p>
  </w:footnote>
  <w:footnote w:type="continuationSeparator" w:id="0">
    <w:p w14:paraId="59B1AF86" w14:textId="77777777" w:rsidR="00186327" w:rsidRDefault="0018632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D2CFB"/>
    <w:multiLevelType w:val="hybridMultilevel"/>
    <w:tmpl w:val="90B4C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54583"/>
    <w:rsid w:val="00086E7B"/>
    <w:rsid w:val="00094A65"/>
    <w:rsid w:val="000E075D"/>
    <w:rsid w:val="000F26B8"/>
    <w:rsid w:val="000F353F"/>
    <w:rsid w:val="00105218"/>
    <w:rsid w:val="001310E0"/>
    <w:rsid w:val="001446B6"/>
    <w:rsid w:val="00162B03"/>
    <w:rsid w:val="00172737"/>
    <w:rsid w:val="0017529A"/>
    <w:rsid w:val="00186327"/>
    <w:rsid w:val="00196BD7"/>
    <w:rsid w:val="001A0F34"/>
    <w:rsid w:val="001D77BD"/>
    <w:rsid w:val="001E7E63"/>
    <w:rsid w:val="00223546"/>
    <w:rsid w:val="00232443"/>
    <w:rsid w:val="00251B27"/>
    <w:rsid w:val="002534CF"/>
    <w:rsid w:val="00267049"/>
    <w:rsid w:val="002870DE"/>
    <w:rsid w:val="002C6A69"/>
    <w:rsid w:val="002E2067"/>
    <w:rsid w:val="002E72BC"/>
    <w:rsid w:val="00316963"/>
    <w:rsid w:val="00350C29"/>
    <w:rsid w:val="00353EB0"/>
    <w:rsid w:val="003B6FDB"/>
    <w:rsid w:val="00403942"/>
    <w:rsid w:val="00430102"/>
    <w:rsid w:val="004438CE"/>
    <w:rsid w:val="004914BD"/>
    <w:rsid w:val="004949DA"/>
    <w:rsid w:val="004F5E76"/>
    <w:rsid w:val="00513B90"/>
    <w:rsid w:val="0054725A"/>
    <w:rsid w:val="00565F85"/>
    <w:rsid w:val="00572722"/>
    <w:rsid w:val="005A6153"/>
    <w:rsid w:val="005A6D79"/>
    <w:rsid w:val="005C33E6"/>
    <w:rsid w:val="005D574D"/>
    <w:rsid w:val="005E6BE2"/>
    <w:rsid w:val="0061736B"/>
    <w:rsid w:val="0062499E"/>
    <w:rsid w:val="00633023"/>
    <w:rsid w:val="006332F7"/>
    <w:rsid w:val="0065165D"/>
    <w:rsid w:val="006601F3"/>
    <w:rsid w:val="00675DDA"/>
    <w:rsid w:val="00695910"/>
    <w:rsid w:val="00734D83"/>
    <w:rsid w:val="00737188"/>
    <w:rsid w:val="0075669D"/>
    <w:rsid w:val="00794628"/>
    <w:rsid w:val="007A00DF"/>
    <w:rsid w:val="007B2B90"/>
    <w:rsid w:val="008007CE"/>
    <w:rsid w:val="00810FF0"/>
    <w:rsid w:val="00814569"/>
    <w:rsid w:val="00817B49"/>
    <w:rsid w:val="008A3CBE"/>
    <w:rsid w:val="008F6B15"/>
    <w:rsid w:val="00914A6B"/>
    <w:rsid w:val="00970FB2"/>
    <w:rsid w:val="00990B49"/>
    <w:rsid w:val="009B0BA6"/>
    <w:rsid w:val="009B3DA5"/>
    <w:rsid w:val="009B7786"/>
    <w:rsid w:val="009E2EE1"/>
    <w:rsid w:val="009E6CCC"/>
    <w:rsid w:val="00A032DE"/>
    <w:rsid w:val="00A62F54"/>
    <w:rsid w:val="00A72C9A"/>
    <w:rsid w:val="00A94365"/>
    <w:rsid w:val="00AA5C99"/>
    <w:rsid w:val="00AF33B0"/>
    <w:rsid w:val="00B00074"/>
    <w:rsid w:val="00B0089C"/>
    <w:rsid w:val="00B012C2"/>
    <w:rsid w:val="00B56ED4"/>
    <w:rsid w:val="00B60D42"/>
    <w:rsid w:val="00B71A68"/>
    <w:rsid w:val="00BC1004"/>
    <w:rsid w:val="00BC4B4D"/>
    <w:rsid w:val="00C17198"/>
    <w:rsid w:val="00C45669"/>
    <w:rsid w:val="00C53625"/>
    <w:rsid w:val="00C6709E"/>
    <w:rsid w:val="00C87264"/>
    <w:rsid w:val="00CD0188"/>
    <w:rsid w:val="00CD1A57"/>
    <w:rsid w:val="00D32A7F"/>
    <w:rsid w:val="00D41F2C"/>
    <w:rsid w:val="00D63247"/>
    <w:rsid w:val="00D7153B"/>
    <w:rsid w:val="00DC5E75"/>
    <w:rsid w:val="00DE7BEA"/>
    <w:rsid w:val="00DF588A"/>
    <w:rsid w:val="00E166C3"/>
    <w:rsid w:val="00E21585"/>
    <w:rsid w:val="00E42C08"/>
    <w:rsid w:val="00E73AE7"/>
    <w:rsid w:val="00E845CA"/>
    <w:rsid w:val="00EA4BA8"/>
    <w:rsid w:val="00EC06BE"/>
    <w:rsid w:val="00EE28EB"/>
    <w:rsid w:val="00F406F0"/>
    <w:rsid w:val="00F430DD"/>
    <w:rsid w:val="00F910B6"/>
    <w:rsid w:val="00FA5AB6"/>
    <w:rsid w:val="00FB6684"/>
    <w:rsid w:val="00FD4431"/>
    <w:rsid w:val="738EE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6B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919b43e1eb0e4a53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54dc862be5c643ab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ca5c54d6d90b446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B97B3-FBA4-4B13-AAC0-25B98DCAE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BAE770-4A5B-4E78-AD8A-F3E81F4D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2022-04-14T16:35:00Z</dcterms:created>
  <dcterms:modified xsi:type="dcterms:W3CDTF">2022-04-16T14:20:00Z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