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A0C11" w14:textId="77777777" w:rsidR="0082335C" w:rsidRDefault="0082335C" w:rsidP="0082335C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79E95751" w14:textId="072BAC64" w:rsidR="0082335C" w:rsidRDefault="0082335C" w:rsidP="00511D8E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511D8E">
        <w:rPr>
          <w:sz w:val="24"/>
          <w:szCs w:val="24"/>
        </w:rPr>
        <w:t>Είναι:</w:t>
      </w:r>
    </w:p>
    <w:p w14:paraId="31812E47" w14:textId="003B003D" w:rsidR="00511D8E" w:rsidRDefault="000D3E92" w:rsidP="00407F7A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r w:rsidRPr="000D3E92">
        <w:rPr>
          <w:position w:val="-106"/>
          <w:sz w:val="24"/>
          <w:szCs w:val="24"/>
        </w:rPr>
        <w:object w:dxaOrig="5580" w:dyaOrig="2260" w14:anchorId="18F12D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79pt;height:113.25pt" o:ole="">
            <v:imagedata r:id="rId10" o:title=""/>
          </v:shape>
          <o:OLEObject Type="Embed" ProgID="Equation.DSMT4" ShapeID="_x0000_i1027" DrawAspect="Content" ObjectID="_1711388197" r:id="rId11"/>
        </w:object>
      </w:r>
    </w:p>
    <w:p w14:paraId="7284D709" w14:textId="171D1C84" w:rsidR="000D3E92" w:rsidRDefault="00D56C14" w:rsidP="00511D8E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Τελικά,</w:t>
      </w:r>
      <w:r w:rsidR="000D3E92">
        <w:rPr>
          <w:sz w:val="24"/>
          <w:szCs w:val="24"/>
        </w:rPr>
        <w:t xml:space="preserve"> η λύση του συστήματος </w:t>
      </w:r>
      <w:r w:rsidR="000D3E92" w:rsidRPr="00E112B6">
        <w:rPr>
          <w:position w:val="-14"/>
          <w:sz w:val="24"/>
          <w:szCs w:val="24"/>
        </w:rPr>
        <w:object w:dxaOrig="400" w:dyaOrig="400" w14:anchorId="1C23805A">
          <v:shape id="_x0000_i1028" type="#_x0000_t75" style="width:20.25pt;height:20.25pt" o:ole="">
            <v:imagedata r:id="rId12" o:title=""/>
          </v:shape>
          <o:OLEObject Type="Embed" ProgID="Equation.DSMT4" ShapeID="_x0000_i1028" DrawAspect="Content" ObjectID="_1711388198" r:id="rId13"/>
        </w:object>
      </w:r>
      <w:r w:rsidR="000D3E92" w:rsidRPr="000D3E92">
        <w:rPr>
          <w:sz w:val="24"/>
          <w:szCs w:val="24"/>
        </w:rPr>
        <w:t xml:space="preserve"> </w:t>
      </w:r>
      <w:r w:rsidR="000D3E92">
        <w:rPr>
          <w:sz w:val="24"/>
          <w:szCs w:val="24"/>
        </w:rPr>
        <w:t xml:space="preserve">είναι το ζεύγος </w:t>
      </w:r>
      <w:r w:rsidR="000D3E92" w:rsidRPr="00E112B6">
        <w:rPr>
          <w:position w:val="-14"/>
          <w:sz w:val="24"/>
          <w:szCs w:val="24"/>
        </w:rPr>
        <w:object w:dxaOrig="1420" w:dyaOrig="400" w14:anchorId="35A648DF">
          <v:shape id="_x0000_i1029" type="#_x0000_t75" style="width:71.25pt;height:20.25pt" o:ole="">
            <v:imagedata r:id="rId14" o:title=""/>
          </v:shape>
          <o:OLEObject Type="Embed" ProgID="Equation.DSMT4" ShapeID="_x0000_i1029" DrawAspect="Content" ObjectID="_1711388199" r:id="rId15"/>
        </w:object>
      </w:r>
      <w:r w:rsidR="000D3E92">
        <w:rPr>
          <w:sz w:val="24"/>
          <w:szCs w:val="24"/>
        </w:rPr>
        <w:t>.</w:t>
      </w:r>
    </w:p>
    <w:p w14:paraId="15283565" w14:textId="19D969DD" w:rsidR="0082335C" w:rsidRPr="00E63A2F" w:rsidRDefault="0082335C" w:rsidP="0082335C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D56C14">
        <w:rPr>
          <w:sz w:val="24"/>
          <w:szCs w:val="24"/>
        </w:rPr>
        <w:t xml:space="preserve">Επειδή η λύση του συστήματος </w:t>
      </w:r>
      <w:r w:rsidR="00D56C14" w:rsidRPr="00E112B6">
        <w:rPr>
          <w:position w:val="-14"/>
          <w:sz w:val="24"/>
          <w:szCs w:val="24"/>
        </w:rPr>
        <w:object w:dxaOrig="400" w:dyaOrig="400" w14:anchorId="22258DA7">
          <v:shape id="_x0000_i1030" type="#_x0000_t75" style="width:20.25pt;height:20.25pt" o:ole="">
            <v:imagedata r:id="rId12" o:title=""/>
          </v:shape>
          <o:OLEObject Type="Embed" ProgID="Equation.DSMT4" ShapeID="_x0000_i1030" DrawAspect="Content" ObjectID="_1711388200" r:id="rId16"/>
        </w:object>
      </w:r>
      <w:r w:rsidR="00D56C14">
        <w:rPr>
          <w:sz w:val="24"/>
          <w:szCs w:val="24"/>
        </w:rPr>
        <w:t xml:space="preserve"> του ερωτήματος (α) είναι το ζεύγος </w:t>
      </w:r>
      <w:r w:rsidR="00D56C14" w:rsidRPr="00E112B6">
        <w:rPr>
          <w:position w:val="-14"/>
          <w:sz w:val="24"/>
          <w:szCs w:val="24"/>
        </w:rPr>
        <w:object w:dxaOrig="1420" w:dyaOrig="400" w14:anchorId="15B80222">
          <v:shape id="_x0000_i1031" type="#_x0000_t75" style="width:71.25pt;height:20.25pt" o:ole="">
            <v:imagedata r:id="rId14" o:title=""/>
          </v:shape>
          <o:OLEObject Type="Embed" ProgID="Equation.DSMT4" ShapeID="_x0000_i1031" DrawAspect="Content" ObjectID="_1711388201" r:id="rId17"/>
        </w:object>
      </w:r>
      <w:r w:rsidR="00D56C14">
        <w:rPr>
          <w:sz w:val="24"/>
          <w:szCs w:val="24"/>
        </w:rPr>
        <w:t xml:space="preserve">, έπεται ότι </w:t>
      </w:r>
      <w:r w:rsidR="003865E1">
        <w:rPr>
          <w:sz w:val="24"/>
          <w:szCs w:val="24"/>
        </w:rPr>
        <w:t>τ</w:t>
      </w:r>
      <w:r w:rsidR="000D3E92">
        <w:rPr>
          <w:sz w:val="24"/>
          <w:szCs w:val="24"/>
        </w:rPr>
        <w:t xml:space="preserve">ο σημείο τομής των ευθειών που παριστάνουν οι εξισώσεις του συστήματος </w:t>
      </w:r>
      <w:r w:rsidR="000D3E92" w:rsidRPr="00E112B6">
        <w:rPr>
          <w:position w:val="-14"/>
          <w:sz w:val="24"/>
          <w:szCs w:val="24"/>
        </w:rPr>
        <w:object w:dxaOrig="400" w:dyaOrig="400" w14:anchorId="744DDE9B">
          <v:shape id="_x0000_i1032" type="#_x0000_t75" style="width:20.25pt;height:20.25pt" o:ole="">
            <v:imagedata r:id="rId12" o:title=""/>
          </v:shape>
          <o:OLEObject Type="Embed" ProgID="Equation.DSMT4" ShapeID="_x0000_i1032" DrawAspect="Content" ObjectID="_1711388202" r:id="rId18"/>
        </w:object>
      </w:r>
      <w:r w:rsidR="000D3E92">
        <w:rPr>
          <w:sz w:val="24"/>
          <w:szCs w:val="24"/>
        </w:rPr>
        <w:t xml:space="preserve"> </w:t>
      </w:r>
      <w:r w:rsidR="00D56C14">
        <w:rPr>
          <w:sz w:val="24"/>
          <w:szCs w:val="24"/>
        </w:rPr>
        <w:t xml:space="preserve">είναι το </w:t>
      </w:r>
      <w:r w:rsidR="00D56C14" w:rsidRPr="00E112B6">
        <w:rPr>
          <w:position w:val="-14"/>
          <w:sz w:val="24"/>
          <w:szCs w:val="24"/>
        </w:rPr>
        <w:object w:dxaOrig="680" w:dyaOrig="400" w14:anchorId="4CF5FC13">
          <v:shape id="_x0000_i1033" type="#_x0000_t75" style="width:33.75pt;height:20.25pt" o:ole="">
            <v:imagedata r:id="rId19" o:title=""/>
          </v:shape>
          <o:OLEObject Type="Embed" ProgID="Equation.DSMT4" ShapeID="_x0000_i1033" DrawAspect="Content" ObjectID="_1711388203" r:id="rId20"/>
        </w:object>
      </w:r>
      <w:r w:rsidR="00D56C14">
        <w:rPr>
          <w:sz w:val="24"/>
          <w:szCs w:val="24"/>
        </w:rPr>
        <w:t>.</w:t>
      </w:r>
      <w:r w:rsidR="000D3E92">
        <w:rPr>
          <w:sz w:val="24"/>
          <w:szCs w:val="24"/>
        </w:rPr>
        <w:t xml:space="preserve"> </w:t>
      </w:r>
    </w:p>
    <w:p w14:paraId="42950FC0" w14:textId="77777777" w:rsidR="0082335C" w:rsidRPr="00B129E6" w:rsidRDefault="0082335C" w:rsidP="0082335C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</w:p>
    <w:p w14:paraId="6B8A0B18" w14:textId="77777777" w:rsidR="0082335C" w:rsidRDefault="0082335C" w:rsidP="0082335C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p w14:paraId="29D88976" w14:textId="77777777" w:rsidR="0082335C" w:rsidRDefault="0082335C" w:rsidP="0082335C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p w14:paraId="731E4383" w14:textId="77777777" w:rsidR="0082335C" w:rsidRDefault="0082335C" w:rsidP="0082335C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p w14:paraId="41D55DD6" w14:textId="77777777" w:rsidR="00A917D2" w:rsidRDefault="00A917D2" w:rsidP="0082335C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5FA0820F" w14:textId="09AB46C1" w:rsidR="000B3FA4" w:rsidRPr="00F663E9" w:rsidRDefault="000B3FA4" w:rsidP="000B3FA4">
      <w:pPr>
        <w:spacing w:line="360" w:lineRule="auto"/>
        <w:jc w:val="both"/>
        <w:rPr>
          <w:rFonts w:cstheme="minorHAnsi"/>
          <w:sz w:val="24"/>
          <w:szCs w:val="24"/>
        </w:rPr>
      </w:pPr>
      <w:r w:rsidRPr="00F663E9">
        <w:rPr>
          <w:rFonts w:cstheme="minorHAnsi"/>
          <w:sz w:val="24"/>
          <w:szCs w:val="24"/>
        </w:rPr>
        <w:t xml:space="preserve"> </w:t>
      </w:r>
    </w:p>
    <w:p w14:paraId="2BAA62E0" w14:textId="77777777" w:rsidR="000B3FA4" w:rsidRDefault="000B3FA4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B3FA4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7CCCA" w14:textId="77777777" w:rsidR="006E36C9" w:rsidRDefault="006E36C9" w:rsidP="005E6BE2">
      <w:r>
        <w:separator/>
      </w:r>
    </w:p>
  </w:endnote>
  <w:endnote w:type="continuationSeparator" w:id="0">
    <w:p w14:paraId="1279F80A" w14:textId="77777777" w:rsidR="006E36C9" w:rsidRDefault="006E36C9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23DC2" w14:textId="77777777" w:rsidR="006E36C9" w:rsidRDefault="006E36C9" w:rsidP="005E6BE2">
      <w:r>
        <w:separator/>
      </w:r>
    </w:p>
  </w:footnote>
  <w:footnote w:type="continuationSeparator" w:id="0">
    <w:p w14:paraId="2A81F48D" w14:textId="77777777" w:rsidR="006E36C9" w:rsidRDefault="006E36C9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537A8"/>
    <w:multiLevelType w:val="hybridMultilevel"/>
    <w:tmpl w:val="D50230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1577672">
    <w:abstractNumId w:val="4"/>
  </w:num>
  <w:num w:numId="2" w16cid:durableId="590627094">
    <w:abstractNumId w:val="3"/>
  </w:num>
  <w:num w:numId="3" w16cid:durableId="1285501557">
    <w:abstractNumId w:val="0"/>
  </w:num>
  <w:num w:numId="4" w16cid:durableId="1109425168">
    <w:abstractNumId w:val="2"/>
  </w:num>
  <w:num w:numId="5" w16cid:durableId="645815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46EB"/>
    <w:rsid w:val="00015986"/>
    <w:rsid w:val="00016D64"/>
    <w:rsid w:val="00094A65"/>
    <w:rsid w:val="00095ABB"/>
    <w:rsid w:val="0009702F"/>
    <w:rsid w:val="000B3216"/>
    <w:rsid w:val="000B3FA4"/>
    <w:rsid w:val="000C7ED0"/>
    <w:rsid w:val="000D3E92"/>
    <w:rsid w:val="000D6445"/>
    <w:rsid w:val="000E7F71"/>
    <w:rsid w:val="000F26B8"/>
    <w:rsid w:val="000F353F"/>
    <w:rsid w:val="00105218"/>
    <w:rsid w:val="001116B1"/>
    <w:rsid w:val="00190AC6"/>
    <w:rsid w:val="001E7E63"/>
    <w:rsid w:val="00220A2B"/>
    <w:rsid w:val="00223546"/>
    <w:rsid w:val="00223DE0"/>
    <w:rsid w:val="00226A0A"/>
    <w:rsid w:val="0022748A"/>
    <w:rsid w:val="00260133"/>
    <w:rsid w:val="0026250D"/>
    <w:rsid w:val="00266C9C"/>
    <w:rsid w:val="002C39CE"/>
    <w:rsid w:val="002D0C8E"/>
    <w:rsid w:val="002E1C4F"/>
    <w:rsid w:val="003865E1"/>
    <w:rsid w:val="003E3349"/>
    <w:rsid w:val="00401D5B"/>
    <w:rsid w:val="00404AB1"/>
    <w:rsid w:val="00407F7A"/>
    <w:rsid w:val="00440BD0"/>
    <w:rsid w:val="00484A42"/>
    <w:rsid w:val="004861B1"/>
    <w:rsid w:val="004D28DB"/>
    <w:rsid w:val="004E38A6"/>
    <w:rsid w:val="00511D8E"/>
    <w:rsid w:val="00524250"/>
    <w:rsid w:val="00530A79"/>
    <w:rsid w:val="00572722"/>
    <w:rsid w:val="00597049"/>
    <w:rsid w:val="005A6D79"/>
    <w:rsid w:val="005C33E6"/>
    <w:rsid w:val="005C64D6"/>
    <w:rsid w:val="005E6BE2"/>
    <w:rsid w:val="00631E85"/>
    <w:rsid w:val="006332F7"/>
    <w:rsid w:val="0063346D"/>
    <w:rsid w:val="0068743B"/>
    <w:rsid w:val="006B02D9"/>
    <w:rsid w:val="006E36C9"/>
    <w:rsid w:val="00706739"/>
    <w:rsid w:val="0075669D"/>
    <w:rsid w:val="00766616"/>
    <w:rsid w:val="007B2B90"/>
    <w:rsid w:val="00817B49"/>
    <w:rsid w:val="00817E27"/>
    <w:rsid w:val="0082335C"/>
    <w:rsid w:val="008514A1"/>
    <w:rsid w:val="00891784"/>
    <w:rsid w:val="008D2D10"/>
    <w:rsid w:val="008F6B15"/>
    <w:rsid w:val="00936695"/>
    <w:rsid w:val="0096219E"/>
    <w:rsid w:val="00970FB2"/>
    <w:rsid w:val="00971E3B"/>
    <w:rsid w:val="0098552E"/>
    <w:rsid w:val="00990B49"/>
    <w:rsid w:val="00993E60"/>
    <w:rsid w:val="0099428C"/>
    <w:rsid w:val="009B0BA6"/>
    <w:rsid w:val="009B7786"/>
    <w:rsid w:val="00A131EA"/>
    <w:rsid w:val="00A470EA"/>
    <w:rsid w:val="00A61B45"/>
    <w:rsid w:val="00A746EB"/>
    <w:rsid w:val="00A917D2"/>
    <w:rsid w:val="00AA5C99"/>
    <w:rsid w:val="00AA5D11"/>
    <w:rsid w:val="00AB27F6"/>
    <w:rsid w:val="00AE6209"/>
    <w:rsid w:val="00B0089C"/>
    <w:rsid w:val="00B129E6"/>
    <w:rsid w:val="00B451B0"/>
    <w:rsid w:val="00B60D42"/>
    <w:rsid w:val="00B755C0"/>
    <w:rsid w:val="00B859F6"/>
    <w:rsid w:val="00C10E93"/>
    <w:rsid w:val="00C17198"/>
    <w:rsid w:val="00C45669"/>
    <w:rsid w:val="00C53625"/>
    <w:rsid w:val="00C6709E"/>
    <w:rsid w:val="00CC2906"/>
    <w:rsid w:val="00CD1A57"/>
    <w:rsid w:val="00D32A7F"/>
    <w:rsid w:val="00D553D7"/>
    <w:rsid w:val="00D56C14"/>
    <w:rsid w:val="00D92414"/>
    <w:rsid w:val="00DC1B00"/>
    <w:rsid w:val="00DC5E75"/>
    <w:rsid w:val="00DD7047"/>
    <w:rsid w:val="00E112B6"/>
    <w:rsid w:val="00E21585"/>
    <w:rsid w:val="00E56B36"/>
    <w:rsid w:val="00E63A2F"/>
    <w:rsid w:val="00E73AE7"/>
    <w:rsid w:val="00E873E5"/>
    <w:rsid w:val="00EF0C60"/>
    <w:rsid w:val="00F40061"/>
    <w:rsid w:val="00F547D5"/>
    <w:rsid w:val="00FA5939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0BC2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6.bin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17" Type="http://schemas.openxmlformats.org/officeDocument/2006/relationships/oleObject" Target="embeddings/oleObject5.bin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oleObject" Target="embeddings/oleObject3.bin"/><Relationship Id="rId10" Type="http://schemas.openxmlformats.org/officeDocument/2006/relationships/image" Target="media/image1.wmf"/><Relationship Id="rId19" Type="http://schemas.openxmlformats.org/officeDocument/2006/relationships/image" Target="media/image4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w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hx\Desktop\&#932;&#961;&#940;&#960;&#949;&#950;&#945;%20&#952;&#949;&#956;&#940;&#964;&#969;&#957;%20&#921;&#917;&#928;\&#902;&#955;&#947;&#949;&#946;&#961;&#945;%20&#914;\&#928;&#929;&#927;&#932;&#917;&#921;&#925;&#927;&#924;&#917;&#925;&#913;%20&#920;&#917;&#924;&#913;&#932;&#913;\&#933;&#928;&#927;&#936;&#919;&#934;&#921;&#913;%202\&#933;&#960;&#959;&#968;&#942;&#966;&#953;&#959;%20&#920;&#941;&#956;&#945;%202_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4" ma:contentTypeDescription="Δημιουργία νέου εγγράφου" ma:contentTypeScope="" ma:versionID="c4de8ce5753e03f7e9edb5a9da9ce87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673fa35d7dbf4308f46daf5964fac951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35BE09-9FA3-44CB-A991-FA2E90A673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Υποψήφιο Θέμα 2_1</Template>
  <TotalTime>0</TotalTime>
  <Pages>1</Pages>
  <Words>65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2022-03-08T11:37:00Z</dcterms:created>
  <dcterms:modified xsi:type="dcterms:W3CDTF">2022-04-13T17:50:00Z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