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A7031" w14:textId="77777777" w:rsidR="0075669D" w:rsidRPr="00A746EB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A746EB" w:rsidRPr="00A746EB">
        <w:rPr>
          <w:sz w:val="24"/>
          <w:szCs w:val="24"/>
        </w:rPr>
        <w:t>2</w:t>
      </w:r>
    </w:p>
    <w:p w14:paraId="7D502203" w14:textId="6B3E60E0" w:rsidR="00A746EB" w:rsidRPr="00530A79" w:rsidRDefault="00E73AE7" w:rsidP="00A746EB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r w:rsidR="00F547D5">
        <w:rPr>
          <w:sz w:val="24"/>
          <w:szCs w:val="24"/>
        </w:rPr>
        <w:t>Ν</w:t>
      </w:r>
      <w:r w:rsidR="00DC5E75" w:rsidRPr="00E73AE7">
        <w:rPr>
          <w:sz w:val="24"/>
          <w:szCs w:val="24"/>
        </w:rPr>
        <w:t xml:space="preserve">α </w:t>
      </w:r>
      <w:r w:rsidR="00530A79">
        <w:rPr>
          <w:sz w:val="24"/>
          <w:szCs w:val="24"/>
        </w:rPr>
        <w:t xml:space="preserve">λυθεί το σύστημα </w:t>
      </w:r>
      <w:bookmarkStart w:id="0" w:name="_Hlk100681811"/>
      <w:r w:rsidR="002E1C4F" w:rsidRPr="00530A79">
        <w:rPr>
          <w:position w:val="-32"/>
          <w:sz w:val="24"/>
          <w:szCs w:val="24"/>
        </w:rPr>
        <w:object w:dxaOrig="1820" w:dyaOrig="760" w14:anchorId="69ED7A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75pt;height:38.25pt" o:ole="">
            <v:imagedata r:id="rId10" o:title=""/>
          </v:shape>
          <o:OLEObject Type="Embed" ProgID="Equation.DSMT4" ShapeID="_x0000_i1025" DrawAspect="Content" ObjectID="_1711388138" r:id="rId11"/>
        </w:object>
      </w:r>
      <w:bookmarkEnd w:id="0"/>
    </w:p>
    <w:p w14:paraId="0635BFA9" w14:textId="3981776E" w:rsidR="00E73AE7" w:rsidRDefault="005A6D79" w:rsidP="00B129E6">
      <w:pPr>
        <w:pStyle w:val="a8"/>
        <w:tabs>
          <w:tab w:val="left" w:pos="6946"/>
        </w:tabs>
        <w:spacing w:line="360" w:lineRule="auto"/>
        <w:ind w:left="714"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 w:rsidR="00891784" w:rsidRPr="00A746EB">
        <w:rPr>
          <w:sz w:val="24"/>
          <w:szCs w:val="24"/>
        </w:rPr>
        <w:t xml:space="preserve">             </w:t>
      </w:r>
      <w:r w:rsidR="00D32A7F">
        <w:rPr>
          <w:sz w:val="24"/>
          <w:szCs w:val="24"/>
        </w:rPr>
        <w:t>(</w:t>
      </w:r>
      <w:r>
        <w:rPr>
          <w:sz w:val="24"/>
          <w:szCs w:val="24"/>
        </w:rPr>
        <w:t xml:space="preserve">Μονάδες </w:t>
      </w:r>
      <w:r w:rsidR="002D0C8E">
        <w:rPr>
          <w:sz w:val="24"/>
          <w:szCs w:val="24"/>
        </w:rPr>
        <w:t>1</w:t>
      </w:r>
      <w:r w:rsidR="00D56C14">
        <w:rPr>
          <w:sz w:val="24"/>
          <w:szCs w:val="24"/>
        </w:rPr>
        <w:t>5</w:t>
      </w:r>
      <w:r w:rsidR="00D32A7F">
        <w:rPr>
          <w:sz w:val="24"/>
          <w:szCs w:val="24"/>
        </w:rPr>
        <w:t>)</w:t>
      </w:r>
    </w:p>
    <w:p w14:paraId="4C733B0D" w14:textId="52DBC15A" w:rsidR="00A917D2" w:rsidRDefault="00A61B45" w:rsidP="00A917D2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</w:t>
      </w:r>
      <w:r w:rsidR="00A917D2" w:rsidRPr="005A6D79">
        <w:rPr>
          <w:sz w:val="24"/>
          <w:szCs w:val="24"/>
        </w:rPr>
        <w:t>)</w:t>
      </w:r>
      <w:r w:rsidR="00A917D2" w:rsidRPr="00B129E6">
        <w:rPr>
          <w:sz w:val="24"/>
          <w:szCs w:val="24"/>
        </w:rPr>
        <w:t xml:space="preserve"> </w:t>
      </w:r>
      <w:r w:rsidR="00D56C14">
        <w:rPr>
          <w:sz w:val="24"/>
          <w:szCs w:val="24"/>
        </w:rPr>
        <w:t>Ποιο είναι</w:t>
      </w:r>
      <w:r w:rsidR="000C7ED0">
        <w:rPr>
          <w:sz w:val="24"/>
          <w:szCs w:val="24"/>
        </w:rPr>
        <w:t xml:space="preserve"> το σημείο τομής των ευθειών που παριστάνουν οι εξισώσεις του συ</w:t>
      </w:r>
      <w:r w:rsidR="00D56C14">
        <w:rPr>
          <w:sz w:val="24"/>
          <w:szCs w:val="24"/>
        </w:rPr>
        <w:t xml:space="preserve">στήματος </w:t>
      </w:r>
      <w:r w:rsidR="00D56C14" w:rsidRPr="00E112B6">
        <w:rPr>
          <w:position w:val="-14"/>
          <w:sz w:val="24"/>
          <w:szCs w:val="24"/>
        </w:rPr>
        <w:object w:dxaOrig="400" w:dyaOrig="400" w14:anchorId="33E697E5">
          <v:shape id="_x0000_i1026" type="#_x0000_t75" style="width:20.25pt;height:20.25pt" o:ole="">
            <v:imagedata r:id="rId12" o:title=""/>
          </v:shape>
          <o:OLEObject Type="Embed" ProgID="Equation.DSMT4" ShapeID="_x0000_i1026" DrawAspect="Content" ObjectID="_1711388139" r:id="rId13"/>
        </w:object>
      </w:r>
      <w:r w:rsidR="00D56C14">
        <w:rPr>
          <w:sz w:val="24"/>
          <w:szCs w:val="24"/>
        </w:rPr>
        <w:t xml:space="preserve">; </w:t>
      </w:r>
      <w:r w:rsidR="003865E1">
        <w:rPr>
          <w:sz w:val="24"/>
          <w:szCs w:val="24"/>
        </w:rPr>
        <w:t>Να δ</w:t>
      </w:r>
      <w:r w:rsidR="00511D8E">
        <w:rPr>
          <w:sz w:val="24"/>
          <w:szCs w:val="24"/>
        </w:rPr>
        <w:t>ικαιολογήσ</w:t>
      </w:r>
      <w:r w:rsidR="003865E1">
        <w:rPr>
          <w:sz w:val="24"/>
          <w:szCs w:val="24"/>
        </w:rPr>
        <w:t>ε</w:t>
      </w:r>
      <w:r w:rsidR="00511D8E">
        <w:rPr>
          <w:sz w:val="24"/>
          <w:szCs w:val="24"/>
        </w:rPr>
        <w:t>τε</w:t>
      </w:r>
      <w:r>
        <w:rPr>
          <w:sz w:val="24"/>
          <w:szCs w:val="24"/>
        </w:rPr>
        <w:t xml:space="preserve"> την απάντηση σας.</w:t>
      </w:r>
    </w:p>
    <w:p w14:paraId="7BAD48F8" w14:textId="1028572E" w:rsidR="00A917D2" w:rsidRDefault="00A917D2" w:rsidP="00A917D2">
      <w:pPr>
        <w:tabs>
          <w:tab w:val="left" w:pos="6946"/>
        </w:tabs>
        <w:spacing w:line="360" w:lineRule="auto"/>
        <w:jc w:val="right"/>
        <w:rPr>
          <w:sz w:val="24"/>
          <w:szCs w:val="24"/>
        </w:rPr>
      </w:pPr>
      <w:r w:rsidRPr="00B129E6">
        <w:rPr>
          <w:sz w:val="24"/>
          <w:szCs w:val="24"/>
        </w:rPr>
        <w:t xml:space="preserve">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(Μονάδες </w:t>
      </w:r>
      <w:r w:rsidR="00D56C14">
        <w:rPr>
          <w:sz w:val="24"/>
          <w:szCs w:val="24"/>
        </w:rPr>
        <w:t>10</w:t>
      </w:r>
      <w:r>
        <w:rPr>
          <w:sz w:val="24"/>
          <w:szCs w:val="24"/>
        </w:rPr>
        <w:t>)</w:t>
      </w:r>
    </w:p>
    <w:p w14:paraId="2DFE791D" w14:textId="753AD9F7" w:rsidR="0082335C" w:rsidRPr="00F663E9" w:rsidRDefault="0082335C" w:rsidP="0082335C">
      <w:pPr>
        <w:spacing w:line="360" w:lineRule="auto"/>
        <w:jc w:val="both"/>
        <w:rPr>
          <w:rFonts w:cstheme="minorHAnsi"/>
          <w:sz w:val="24"/>
          <w:szCs w:val="24"/>
        </w:rPr>
      </w:pPr>
      <w:r w:rsidRPr="00F663E9">
        <w:rPr>
          <w:rFonts w:cstheme="minorHAnsi"/>
          <w:sz w:val="24"/>
          <w:szCs w:val="24"/>
        </w:rPr>
        <w:t xml:space="preserve"> </w:t>
      </w:r>
    </w:p>
    <w:p w14:paraId="41D55DD6" w14:textId="77777777" w:rsidR="00A917D2" w:rsidRDefault="00A917D2" w:rsidP="0082335C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</w:p>
    <w:p w14:paraId="5FA0820F" w14:textId="09AB46C1" w:rsidR="000B3FA4" w:rsidRPr="00F663E9" w:rsidRDefault="000B3FA4" w:rsidP="000B3FA4">
      <w:pPr>
        <w:spacing w:line="360" w:lineRule="auto"/>
        <w:jc w:val="both"/>
        <w:rPr>
          <w:rFonts w:cstheme="minorHAnsi"/>
          <w:sz w:val="24"/>
          <w:szCs w:val="24"/>
        </w:rPr>
      </w:pPr>
      <w:r w:rsidRPr="00F663E9">
        <w:rPr>
          <w:rFonts w:cstheme="minorHAnsi"/>
          <w:sz w:val="24"/>
          <w:szCs w:val="24"/>
        </w:rPr>
        <w:t xml:space="preserve"> </w:t>
      </w:r>
    </w:p>
    <w:p w14:paraId="2BAA62E0" w14:textId="77777777" w:rsidR="000B3FA4" w:rsidRDefault="000B3FA4" w:rsidP="00DC5E75">
      <w:pPr>
        <w:tabs>
          <w:tab w:val="left" w:pos="6804"/>
        </w:tabs>
        <w:spacing w:line="360" w:lineRule="auto"/>
        <w:ind w:left="284" w:hanging="284"/>
        <w:jc w:val="both"/>
        <w:rPr>
          <w:sz w:val="24"/>
          <w:szCs w:val="24"/>
        </w:rPr>
      </w:pPr>
    </w:p>
    <w:sectPr w:rsidR="000B3FA4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A274A" w14:textId="77777777" w:rsidR="009B3B38" w:rsidRDefault="009B3B38" w:rsidP="005E6BE2">
      <w:r>
        <w:separator/>
      </w:r>
    </w:p>
  </w:endnote>
  <w:endnote w:type="continuationSeparator" w:id="0">
    <w:p w14:paraId="71D4ACB4" w14:textId="77777777" w:rsidR="009B3B38" w:rsidRDefault="009B3B38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1E2EC" w14:textId="77777777" w:rsidR="009B3B38" w:rsidRDefault="009B3B38" w:rsidP="005E6BE2">
      <w:r>
        <w:separator/>
      </w:r>
    </w:p>
  </w:footnote>
  <w:footnote w:type="continuationSeparator" w:id="0">
    <w:p w14:paraId="3BE6302E" w14:textId="77777777" w:rsidR="009B3B38" w:rsidRDefault="009B3B38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A537A8"/>
    <w:multiLevelType w:val="hybridMultilevel"/>
    <w:tmpl w:val="D50230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1577672">
    <w:abstractNumId w:val="4"/>
  </w:num>
  <w:num w:numId="2" w16cid:durableId="590627094">
    <w:abstractNumId w:val="3"/>
  </w:num>
  <w:num w:numId="3" w16cid:durableId="1285501557">
    <w:abstractNumId w:val="0"/>
  </w:num>
  <w:num w:numId="4" w16cid:durableId="1109425168">
    <w:abstractNumId w:val="2"/>
  </w:num>
  <w:num w:numId="5" w16cid:durableId="6458156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46EB"/>
    <w:rsid w:val="00015986"/>
    <w:rsid w:val="00016D64"/>
    <w:rsid w:val="00094A65"/>
    <w:rsid w:val="00095ABB"/>
    <w:rsid w:val="0009702F"/>
    <w:rsid w:val="000B3216"/>
    <w:rsid w:val="000B3FA4"/>
    <w:rsid w:val="000C7ED0"/>
    <w:rsid w:val="000D3E92"/>
    <w:rsid w:val="000D6445"/>
    <w:rsid w:val="000E7F71"/>
    <w:rsid w:val="000F26B8"/>
    <w:rsid w:val="000F353F"/>
    <w:rsid w:val="00105218"/>
    <w:rsid w:val="001116B1"/>
    <w:rsid w:val="00190AC6"/>
    <w:rsid w:val="001E7E63"/>
    <w:rsid w:val="00220A2B"/>
    <w:rsid w:val="00223546"/>
    <w:rsid w:val="00223DE0"/>
    <w:rsid w:val="0022748A"/>
    <w:rsid w:val="00260133"/>
    <w:rsid w:val="0026250D"/>
    <w:rsid w:val="00266C9C"/>
    <w:rsid w:val="002C39CE"/>
    <w:rsid w:val="002D0C8E"/>
    <w:rsid w:val="002E1C4F"/>
    <w:rsid w:val="003865E1"/>
    <w:rsid w:val="003E3349"/>
    <w:rsid w:val="00401D5B"/>
    <w:rsid w:val="00404AB1"/>
    <w:rsid w:val="00407F7A"/>
    <w:rsid w:val="00440BD0"/>
    <w:rsid w:val="00484A42"/>
    <w:rsid w:val="004861B1"/>
    <w:rsid w:val="004D28DB"/>
    <w:rsid w:val="004E38A6"/>
    <w:rsid w:val="00511D8E"/>
    <w:rsid w:val="00524250"/>
    <w:rsid w:val="00530A79"/>
    <w:rsid w:val="00572722"/>
    <w:rsid w:val="00597049"/>
    <w:rsid w:val="005A6D79"/>
    <w:rsid w:val="005C33E6"/>
    <w:rsid w:val="005C64D6"/>
    <w:rsid w:val="005E6BE2"/>
    <w:rsid w:val="00631E85"/>
    <w:rsid w:val="006332F7"/>
    <w:rsid w:val="0063346D"/>
    <w:rsid w:val="0068743B"/>
    <w:rsid w:val="006B02D9"/>
    <w:rsid w:val="00706739"/>
    <w:rsid w:val="0075669D"/>
    <w:rsid w:val="00766616"/>
    <w:rsid w:val="007B2B90"/>
    <w:rsid w:val="00817B49"/>
    <w:rsid w:val="00817E27"/>
    <w:rsid w:val="0082335C"/>
    <w:rsid w:val="008514A1"/>
    <w:rsid w:val="00891784"/>
    <w:rsid w:val="008D2D10"/>
    <w:rsid w:val="008F6B15"/>
    <w:rsid w:val="00936695"/>
    <w:rsid w:val="0096219E"/>
    <w:rsid w:val="00970FB2"/>
    <w:rsid w:val="00971E3B"/>
    <w:rsid w:val="0098552E"/>
    <w:rsid w:val="00990B49"/>
    <w:rsid w:val="00993E60"/>
    <w:rsid w:val="0099428C"/>
    <w:rsid w:val="009B0BA6"/>
    <w:rsid w:val="009B3B38"/>
    <w:rsid w:val="009B7786"/>
    <w:rsid w:val="00A131EA"/>
    <w:rsid w:val="00A470EA"/>
    <w:rsid w:val="00A61B45"/>
    <w:rsid w:val="00A746EB"/>
    <w:rsid w:val="00A917D2"/>
    <w:rsid w:val="00AA5C99"/>
    <w:rsid w:val="00AA5D11"/>
    <w:rsid w:val="00AB27F6"/>
    <w:rsid w:val="00AE6209"/>
    <w:rsid w:val="00B0089C"/>
    <w:rsid w:val="00B129E6"/>
    <w:rsid w:val="00B451B0"/>
    <w:rsid w:val="00B60D42"/>
    <w:rsid w:val="00B755C0"/>
    <w:rsid w:val="00B859F6"/>
    <w:rsid w:val="00C10E93"/>
    <w:rsid w:val="00C17198"/>
    <w:rsid w:val="00C45669"/>
    <w:rsid w:val="00C53625"/>
    <w:rsid w:val="00C6709E"/>
    <w:rsid w:val="00CC2906"/>
    <w:rsid w:val="00CD1A57"/>
    <w:rsid w:val="00D32A7F"/>
    <w:rsid w:val="00D553D7"/>
    <w:rsid w:val="00D56C14"/>
    <w:rsid w:val="00D92414"/>
    <w:rsid w:val="00DC1B00"/>
    <w:rsid w:val="00DC5E75"/>
    <w:rsid w:val="00DD7047"/>
    <w:rsid w:val="00E112B6"/>
    <w:rsid w:val="00E21585"/>
    <w:rsid w:val="00E56B36"/>
    <w:rsid w:val="00E63A2F"/>
    <w:rsid w:val="00E73AE7"/>
    <w:rsid w:val="00E873E5"/>
    <w:rsid w:val="00EF0C60"/>
    <w:rsid w:val="00F40061"/>
    <w:rsid w:val="00F547D5"/>
    <w:rsid w:val="00F748CA"/>
    <w:rsid w:val="00FA5939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0BC2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7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oleObject" Target="embeddings/oleObject2.bin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w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thx\Desktop\&#932;&#961;&#940;&#960;&#949;&#950;&#945;%20&#952;&#949;&#956;&#940;&#964;&#969;&#957;%20&#921;&#917;&#928;\&#902;&#955;&#947;&#949;&#946;&#961;&#945;%20&#914;\&#928;&#929;&#927;&#932;&#917;&#921;&#925;&#927;&#924;&#917;&#925;&#913;%20&#920;&#917;&#924;&#913;&#932;&#913;\&#933;&#928;&#927;&#936;&#919;&#934;&#921;&#913;%202\&#933;&#960;&#959;&#968;&#942;&#966;&#953;&#959;%20&#920;&#941;&#956;&#945;%202_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4" ma:contentTypeDescription="Δημιουργία νέου εγγράφου" ma:contentTypeScope="" ma:versionID="c4de8ce5753e03f7e9edb5a9da9ce879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673fa35d7dbf4308f46daf5964fac951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35BE09-9FA3-44CB-A991-FA2E90A673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Υποψήφιο Θέμα 2_1</Template>
  <TotalTime>0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2022-03-08T11:37:00Z</dcterms:created>
  <dcterms:modified xsi:type="dcterms:W3CDTF">2022-04-13T17:49:00Z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  <property fmtid="{D5CDD505-2E9C-101B-9397-08002B2CF9AE}" pid="3" name="MTWinEqns">
    <vt:bool>true</vt:bool>
  </property>
</Properties>
</file>