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D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D87151">
        <w:rPr>
          <w:sz w:val="24"/>
          <w:szCs w:val="24"/>
        </w:rPr>
        <w:t>2</w:t>
      </w:r>
    </w:p>
    <w:p w:rsidR="000E5584" w:rsidRDefault="0098696B" w:rsidP="00D871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περίμετρος του ορθογ</w:t>
      </w:r>
      <w:r w:rsidR="0056364A">
        <w:rPr>
          <w:sz w:val="24"/>
          <w:szCs w:val="24"/>
        </w:rPr>
        <w:t xml:space="preserve">ωνίου ΑΒΓΔ του σχήματος είναι </w:t>
      </w:r>
      <w:r w:rsidR="00000F3E">
        <w:rPr>
          <w:sz w:val="24"/>
          <w:szCs w:val="24"/>
        </w:rPr>
        <w:t>3</w:t>
      </w:r>
      <w:r w:rsidR="00000F3E" w:rsidRPr="00000F3E">
        <w:rPr>
          <w:sz w:val="24"/>
          <w:szCs w:val="24"/>
        </w:rPr>
        <w:t>6</w:t>
      </w:r>
      <w:r>
        <w:rPr>
          <w:sz w:val="24"/>
          <w:szCs w:val="24"/>
        </w:rPr>
        <w:t xml:space="preserve"> και το Ε είναι σημείο στην πλευρά ΑΒ. Τα μήκη των τμημάτων </w:t>
      </w:r>
      <w:r>
        <w:rPr>
          <w:sz w:val="24"/>
          <w:szCs w:val="24"/>
          <w:lang w:val="en-US"/>
        </w:rPr>
        <w:t>x</w:t>
      </w:r>
      <w:r w:rsidRPr="0098696B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z</w:t>
      </w:r>
      <w:r>
        <w:rPr>
          <w:sz w:val="24"/>
          <w:szCs w:val="24"/>
        </w:rPr>
        <w:t xml:space="preserve"> είναι ανάλογα προς τους </w:t>
      </w:r>
      <w:r w:rsidR="00C97A72">
        <w:rPr>
          <w:sz w:val="24"/>
          <w:szCs w:val="24"/>
        </w:rPr>
        <w:t>αριθμούς 2,4</w:t>
      </w:r>
      <w:r>
        <w:rPr>
          <w:sz w:val="24"/>
          <w:szCs w:val="24"/>
        </w:rPr>
        <w:t xml:space="preserve">,3 αντίστοιχα. </w:t>
      </w:r>
    </w:p>
    <w:p w:rsidR="0098646F" w:rsidRDefault="000E5584" w:rsidP="0098646F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0E55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αποδείξετε ότι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= </w:t>
      </w:r>
      <w:r w:rsidRPr="0098696B">
        <w:rPr>
          <w:sz w:val="24"/>
          <w:szCs w:val="24"/>
        </w:rPr>
        <w:t xml:space="preserve"> </w:t>
      </w:r>
      <w:r w:rsidR="00000F3E">
        <w:rPr>
          <w:sz w:val="24"/>
          <w:szCs w:val="24"/>
        </w:rPr>
        <w:t>4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y</w:t>
      </w:r>
      <w:r w:rsidR="00000F3E">
        <w:rPr>
          <w:sz w:val="24"/>
          <w:szCs w:val="24"/>
        </w:rPr>
        <w:t xml:space="preserve"> = 8</w:t>
      </w:r>
      <w:r>
        <w:rPr>
          <w:sz w:val="24"/>
          <w:szCs w:val="24"/>
        </w:rPr>
        <w:t xml:space="preserve"> και  </w:t>
      </w:r>
      <w:r>
        <w:rPr>
          <w:sz w:val="24"/>
          <w:szCs w:val="24"/>
          <w:lang w:val="en-US"/>
        </w:rPr>
        <w:t>z</w:t>
      </w:r>
      <w:r w:rsidR="00000F3E">
        <w:rPr>
          <w:sz w:val="24"/>
          <w:szCs w:val="24"/>
        </w:rPr>
        <w:t xml:space="preserve"> = 6</w:t>
      </w:r>
      <w:r w:rsidR="0056364A" w:rsidRPr="0056364A">
        <w:rPr>
          <w:sz w:val="24"/>
          <w:szCs w:val="24"/>
        </w:rPr>
        <w:t>.</w:t>
      </w:r>
      <w:r w:rsidR="00AB12B7">
        <w:rPr>
          <w:sz w:val="24"/>
          <w:szCs w:val="24"/>
        </w:rPr>
        <w:tab/>
      </w:r>
      <w:r w:rsidR="000747B8" w:rsidRPr="000E5584">
        <w:rPr>
          <w:sz w:val="24"/>
          <w:szCs w:val="24"/>
        </w:rPr>
        <w:t xml:space="preserve">(Μονάδες </w:t>
      </w:r>
      <w:r w:rsidR="0098646F">
        <w:rPr>
          <w:sz w:val="24"/>
          <w:szCs w:val="24"/>
        </w:rPr>
        <w:t>13</w:t>
      </w:r>
      <w:r w:rsidR="000747B8" w:rsidRPr="000E5584">
        <w:rPr>
          <w:sz w:val="24"/>
          <w:szCs w:val="24"/>
        </w:rPr>
        <w:t>)</w:t>
      </w:r>
    </w:p>
    <w:p w:rsidR="00E20720" w:rsidRDefault="000E5584" w:rsidP="0099137A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>
        <w:rPr>
          <w:sz w:val="24"/>
          <w:szCs w:val="24"/>
        </w:rPr>
        <w:t xml:space="preserve">) </w:t>
      </w:r>
    </w:p>
    <w:p w:rsidR="00E20720" w:rsidRDefault="0056364A" w:rsidP="00E20720">
      <w:pPr>
        <w:pStyle w:val="a8"/>
        <w:numPr>
          <w:ilvl w:val="0"/>
          <w:numId w:val="7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E20720">
        <w:rPr>
          <w:sz w:val="24"/>
          <w:szCs w:val="24"/>
        </w:rPr>
        <w:t>Να υπολογίσετε τ</w:t>
      </w:r>
      <w:r w:rsidR="00777DF1" w:rsidRPr="00E20720">
        <w:rPr>
          <w:sz w:val="24"/>
          <w:szCs w:val="24"/>
        </w:rPr>
        <w:t>ο εμβαδό του τρ</w:t>
      </w:r>
      <w:r w:rsidR="008F70C8" w:rsidRPr="00E20720">
        <w:rPr>
          <w:sz w:val="24"/>
          <w:szCs w:val="24"/>
        </w:rPr>
        <w:t>ιγώνου ΓΕΔ</w:t>
      </w:r>
      <w:r w:rsidR="00000F3E" w:rsidRPr="00E20720">
        <w:rPr>
          <w:sz w:val="24"/>
          <w:szCs w:val="24"/>
        </w:rPr>
        <w:t xml:space="preserve">. </w:t>
      </w:r>
    </w:p>
    <w:p w:rsidR="00E20720" w:rsidRDefault="00E20720" w:rsidP="00E20720">
      <w:pPr>
        <w:pStyle w:val="a8"/>
        <w:numPr>
          <w:ilvl w:val="0"/>
          <w:numId w:val="7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N</w:t>
      </w:r>
      <w:r w:rsidRPr="00E20720">
        <w:rPr>
          <w:sz w:val="24"/>
          <w:szCs w:val="24"/>
        </w:rPr>
        <w:t xml:space="preserve">α βρεθεί ο λόγος του εμβαδού του τριγώνου </w:t>
      </w:r>
      <w:r>
        <w:rPr>
          <w:sz w:val="24"/>
          <w:szCs w:val="24"/>
        </w:rPr>
        <w:t xml:space="preserve">ΓΔΕ </w:t>
      </w:r>
      <w:r w:rsidRPr="00E20720">
        <w:rPr>
          <w:sz w:val="24"/>
          <w:szCs w:val="24"/>
        </w:rPr>
        <w:t>προς το εμβαδό του ορθογωνίου ΑΒΓΔ</w:t>
      </w:r>
      <w:r>
        <w:rPr>
          <w:sz w:val="24"/>
          <w:szCs w:val="24"/>
        </w:rPr>
        <w:t>.</w:t>
      </w:r>
      <w:r w:rsidR="00AB12B7" w:rsidRPr="00E20720">
        <w:rPr>
          <w:sz w:val="24"/>
          <w:szCs w:val="24"/>
        </w:rPr>
        <w:tab/>
      </w:r>
    </w:p>
    <w:p w:rsidR="00AB12B7" w:rsidRPr="00E20720" w:rsidRDefault="00E20720" w:rsidP="00E20720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B12B7" w:rsidRPr="00E20720">
        <w:rPr>
          <w:sz w:val="24"/>
          <w:szCs w:val="24"/>
        </w:rPr>
        <w:t>(Μονάδες 12)</w:t>
      </w:r>
    </w:p>
    <w:p w:rsidR="00C97A72" w:rsidRDefault="00C97A72" w:rsidP="00AB12B7">
      <w:pPr>
        <w:tabs>
          <w:tab w:val="left" w:pos="7513"/>
        </w:tabs>
        <w:spacing w:line="360" w:lineRule="auto"/>
        <w:jc w:val="center"/>
        <w:rPr>
          <w:sz w:val="24"/>
          <w:szCs w:val="24"/>
        </w:rPr>
      </w:pPr>
      <w:r w:rsidRPr="00C97A72">
        <w:rPr>
          <w:noProof/>
          <w:sz w:val="24"/>
          <w:szCs w:val="24"/>
          <w:lang w:eastAsia="el-GR"/>
        </w:rPr>
        <w:drawing>
          <wp:inline distT="0" distB="0" distL="0" distR="0">
            <wp:extent cx="2886075" cy="1753740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376" cy="180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7A72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C3B670" w16cid:durableId="25D08AC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5E4" w:rsidRDefault="002625E4" w:rsidP="005E6BE2">
      <w:r>
        <w:separator/>
      </w:r>
    </w:p>
  </w:endnote>
  <w:endnote w:type="continuationSeparator" w:id="0">
    <w:p w:rsidR="002625E4" w:rsidRDefault="002625E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5E4" w:rsidRDefault="002625E4" w:rsidP="005E6BE2">
      <w:r>
        <w:separator/>
      </w:r>
    </w:p>
  </w:footnote>
  <w:footnote w:type="continuationSeparator" w:id="0">
    <w:p w:rsidR="002625E4" w:rsidRDefault="002625E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82B53"/>
    <w:multiLevelType w:val="hybridMultilevel"/>
    <w:tmpl w:val="9DE8556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96B"/>
    <w:rsid w:val="00000F3E"/>
    <w:rsid w:val="000747B8"/>
    <w:rsid w:val="00094A65"/>
    <w:rsid w:val="000C5EAB"/>
    <w:rsid w:val="000E410E"/>
    <w:rsid w:val="000E5584"/>
    <w:rsid w:val="000E7241"/>
    <w:rsid w:val="000F26B8"/>
    <w:rsid w:val="000F353F"/>
    <w:rsid w:val="000F3EB2"/>
    <w:rsid w:val="00105218"/>
    <w:rsid w:val="00105F98"/>
    <w:rsid w:val="0016656E"/>
    <w:rsid w:val="00190AC6"/>
    <w:rsid w:val="001E7E63"/>
    <w:rsid w:val="00223546"/>
    <w:rsid w:val="0024324F"/>
    <w:rsid w:val="002625E4"/>
    <w:rsid w:val="00281982"/>
    <w:rsid w:val="002925E4"/>
    <w:rsid w:val="00305655"/>
    <w:rsid w:val="003129D3"/>
    <w:rsid w:val="00326D60"/>
    <w:rsid w:val="003507E1"/>
    <w:rsid w:val="00393F52"/>
    <w:rsid w:val="003A5DF2"/>
    <w:rsid w:val="003A6C28"/>
    <w:rsid w:val="003D5B30"/>
    <w:rsid w:val="0056364A"/>
    <w:rsid w:val="00572722"/>
    <w:rsid w:val="005A6D79"/>
    <w:rsid w:val="005C33E6"/>
    <w:rsid w:val="005E6BE2"/>
    <w:rsid w:val="006332F7"/>
    <w:rsid w:val="00647401"/>
    <w:rsid w:val="006B02D9"/>
    <w:rsid w:val="0075669D"/>
    <w:rsid w:val="00777DF1"/>
    <w:rsid w:val="007B2B90"/>
    <w:rsid w:val="00812A08"/>
    <w:rsid w:val="00817B49"/>
    <w:rsid w:val="00827E99"/>
    <w:rsid w:val="00851B6F"/>
    <w:rsid w:val="00891784"/>
    <w:rsid w:val="008F05D2"/>
    <w:rsid w:val="008F6B15"/>
    <w:rsid w:val="008F70C8"/>
    <w:rsid w:val="00952200"/>
    <w:rsid w:val="00964923"/>
    <w:rsid w:val="00970FB2"/>
    <w:rsid w:val="0098646F"/>
    <w:rsid w:val="0098696B"/>
    <w:rsid w:val="00990B49"/>
    <w:rsid w:val="0099137A"/>
    <w:rsid w:val="009B0BA6"/>
    <w:rsid w:val="009B7786"/>
    <w:rsid w:val="009C3501"/>
    <w:rsid w:val="009D67BD"/>
    <w:rsid w:val="00A74250"/>
    <w:rsid w:val="00AA5C99"/>
    <w:rsid w:val="00AA5D11"/>
    <w:rsid w:val="00AB12B7"/>
    <w:rsid w:val="00B0089C"/>
    <w:rsid w:val="00B17785"/>
    <w:rsid w:val="00B47440"/>
    <w:rsid w:val="00B60D42"/>
    <w:rsid w:val="00C17198"/>
    <w:rsid w:val="00C45669"/>
    <w:rsid w:val="00C53625"/>
    <w:rsid w:val="00C6709E"/>
    <w:rsid w:val="00C97A72"/>
    <w:rsid w:val="00CD1A57"/>
    <w:rsid w:val="00CF47BC"/>
    <w:rsid w:val="00D32A7F"/>
    <w:rsid w:val="00D87151"/>
    <w:rsid w:val="00DC5E75"/>
    <w:rsid w:val="00E02745"/>
    <w:rsid w:val="00E20720"/>
    <w:rsid w:val="00E21585"/>
    <w:rsid w:val="00E73AE7"/>
    <w:rsid w:val="00E936EF"/>
    <w:rsid w:val="00EF6CC1"/>
    <w:rsid w:val="00F30C99"/>
    <w:rsid w:val="00F4097B"/>
    <w:rsid w:val="00FA5AB6"/>
    <w:rsid w:val="00FB709E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2022-03-05T23:17:00Z</dcterms:created>
  <dcterms:modified xsi:type="dcterms:W3CDTF">2022-03-27T19:44:00Z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