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A4578D" w:rsidRDefault="00A4578D" w:rsidP="00A4578D">
      <w:pPr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2490E196" wp14:editId="652AF5E8">
            <wp:extent cx="2567436" cy="1819275"/>
            <wp:effectExtent l="0" t="0" r="444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6582" cy="183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D8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164ED8">
        <w:rPr>
          <w:sz w:val="24"/>
          <w:szCs w:val="24"/>
        </w:rPr>
        <w:t>Η διάμεσος του τραπεζίου ισούται με το ημιάθροισμα των βάσεών του, επομένως</w:t>
      </w:r>
    </w:p>
    <w:p w:rsidR="00164ED8" w:rsidRDefault="00164ED8" w:rsidP="00164ED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ΕΖ = </w:t>
      </w:r>
      <w:r w:rsidRPr="00164ED8">
        <w:rPr>
          <w:position w:val="-24"/>
          <w:sz w:val="24"/>
          <w:szCs w:val="24"/>
        </w:rPr>
        <w:object w:dxaOrig="26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75pt;height:30.75pt" o:ole="">
            <v:imagedata r:id="rId11" o:title=""/>
          </v:shape>
          <o:OLEObject Type="Embed" ProgID="Equation.DSMT4" ShapeID="_x0000_i1025" DrawAspect="Content" ObjectID="_1709582123" r:id="rId12"/>
        </w:object>
      </w:r>
      <w:r>
        <w:rPr>
          <w:sz w:val="24"/>
          <w:szCs w:val="24"/>
        </w:rPr>
        <w:t>.</w:t>
      </w:r>
    </w:p>
    <w:p w:rsidR="00B07560" w:rsidRDefault="00DC5E75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164ED8">
        <w:rPr>
          <w:sz w:val="24"/>
          <w:szCs w:val="24"/>
        </w:rPr>
        <w:t xml:space="preserve"> Φέρουμε ΒΗ // </w:t>
      </w:r>
      <w:r w:rsidR="00B07560">
        <w:rPr>
          <w:sz w:val="24"/>
          <w:szCs w:val="24"/>
        </w:rPr>
        <w:t>Α</w:t>
      </w:r>
      <w:r w:rsidR="00164ED8">
        <w:rPr>
          <w:sz w:val="24"/>
          <w:szCs w:val="24"/>
        </w:rPr>
        <w:t xml:space="preserve">Δ. </w:t>
      </w:r>
    </w:p>
    <w:p w:rsidR="00B07560" w:rsidRDefault="00B07560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ΑΒ // ΔΗ σαν βάσεις τραπεζίου και ΒΗ // ΑΔ από υπόθεση</w:t>
      </w:r>
      <w:r>
        <w:rPr>
          <w:sz w:val="24"/>
          <w:szCs w:val="24"/>
        </w:rPr>
        <w:t>, οπότε τ</w:t>
      </w:r>
      <w:r w:rsidR="00164ED8">
        <w:rPr>
          <w:sz w:val="24"/>
          <w:szCs w:val="24"/>
        </w:rPr>
        <w:t>ο ΑΒΗΔ είναι παραλληλόγραμμο γιατί έχει τις απέναντι πλευρές του</w:t>
      </w:r>
      <w:r w:rsidR="00FA5AB6" w:rsidRPr="001A4759">
        <w:rPr>
          <w:sz w:val="24"/>
          <w:szCs w:val="24"/>
        </w:rPr>
        <w:t xml:space="preserve"> </w:t>
      </w:r>
      <w:r w:rsidR="00164ED8">
        <w:rPr>
          <w:sz w:val="24"/>
          <w:szCs w:val="24"/>
        </w:rPr>
        <w:t>παράλληλες.</w:t>
      </w:r>
    </w:p>
    <w:p w:rsidR="00FA5AB6" w:rsidRDefault="00164ED8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Επομένως οι απέναντι πλευρές του θα είναι ίσες, δηλαδή ΔΗ = ΑΒ = 4.</w:t>
      </w:r>
    </w:p>
    <w:p w:rsidR="00164ED8" w:rsidRPr="001A4759" w:rsidRDefault="00164ED8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B07560">
        <w:rPr>
          <w:sz w:val="24"/>
          <w:szCs w:val="24"/>
        </w:rPr>
        <w:t>Η</w:t>
      </w:r>
      <w:bookmarkStart w:id="0" w:name="_GoBack"/>
      <w:bookmarkEnd w:id="0"/>
      <w:r>
        <w:rPr>
          <w:sz w:val="24"/>
          <w:szCs w:val="24"/>
        </w:rPr>
        <w:t xml:space="preserve"> = ΔΓ – ΔΗ = 8 – 4 = 4 = ΑΒ.</w:t>
      </w:r>
    </w:p>
    <w:p w:rsidR="00FA5AB6" w:rsidRPr="001A4759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9B7" w:rsidRDefault="005E39B7" w:rsidP="005E6BE2">
      <w:r>
        <w:separator/>
      </w:r>
    </w:p>
  </w:endnote>
  <w:endnote w:type="continuationSeparator" w:id="0">
    <w:p w:rsidR="005E39B7" w:rsidRDefault="005E39B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9B7" w:rsidRDefault="005E39B7" w:rsidP="005E6BE2">
      <w:r>
        <w:separator/>
      </w:r>
    </w:p>
  </w:footnote>
  <w:footnote w:type="continuationSeparator" w:id="0">
    <w:p w:rsidR="005E39B7" w:rsidRDefault="005E39B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ED8"/>
    <w:rsid w:val="00064174"/>
    <w:rsid w:val="00077E73"/>
    <w:rsid w:val="00094A65"/>
    <w:rsid w:val="000D7DD9"/>
    <w:rsid w:val="000F26B8"/>
    <w:rsid w:val="000F353F"/>
    <w:rsid w:val="00105218"/>
    <w:rsid w:val="00164ED8"/>
    <w:rsid w:val="00196779"/>
    <w:rsid w:val="001A4759"/>
    <w:rsid w:val="001E7E63"/>
    <w:rsid w:val="001F3AFA"/>
    <w:rsid w:val="00223546"/>
    <w:rsid w:val="002878A9"/>
    <w:rsid w:val="004A6210"/>
    <w:rsid w:val="00572722"/>
    <w:rsid w:val="005A6D79"/>
    <w:rsid w:val="005C33E6"/>
    <w:rsid w:val="005E39B7"/>
    <w:rsid w:val="005E6BE2"/>
    <w:rsid w:val="006332F7"/>
    <w:rsid w:val="006E3872"/>
    <w:rsid w:val="0075669D"/>
    <w:rsid w:val="007610D5"/>
    <w:rsid w:val="007B2B90"/>
    <w:rsid w:val="00817B49"/>
    <w:rsid w:val="008F6B15"/>
    <w:rsid w:val="00970FB2"/>
    <w:rsid w:val="00990B49"/>
    <w:rsid w:val="009B0BA6"/>
    <w:rsid w:val="009B7786"/>
    <w:rsid w:val="00A06485"/>
    <w:rsid w:val="00A4578D"/>
    <w:rsid w:val="00AA5C99"/>
    <w:rsid w:val="00B0089C"/>
    <w:rsid w:val="00B020AB"/>
    <w:rsid w:val="00B07560"/>
    <w:rsid w:val="00B60D42"/>
    <w:rsid w:val="00BA5452"/>
    <w:rsid w:val="00BD201E"/>
    <w:rsid w:val="00C17198"/>
    <w:rsid w:val="00C45669"/>
    <w:rsid w:val="00C53625"/>
    <w:rsid w:val="00C6709E"/>
    <w:rsid w:val="00CD1A57"/>
    <w:rsid w:val="00D17F9F"/>
    <w:rsid w:val="00D32A7F"/>
    <w:rsid w:val="00DC5E75"/>
    <w:rsid w:val="00E21585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37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77</Words>
  <Characters>305</Characters>
  <Application>Microsoft Office Word</Application>
  <DocSecurity>0</DocSecurity>
  <Lines>11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2022-03-18T03:50:00Z</dcterms:created>
  <dcterms:modified xsi:type="dcterms:W3CDTF">2022-03-23T21:09:00Z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