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0ADE" w14:textId="77777777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DB2E02F" w14:textId="77777777" w:rsidR="001F177A" w:rsidRPr="0088485E" w:rsidRDefault="009C760A" w:rsidP="005A5968">
      <w:pPr>
        <w:spacing w:line="360" w:lineRule="auto"/>
        <w:rPr>
          <w:sz w:val="24"/>
          <w:szCs w:val="24"/>
        </w:rPr>
      </w:pPr>
      <w:r w:rsidRPr="0088485E">
        <w:rPr>
          <w:sz w:val="24"/>
          <w:szCs w:val="24"/>
        </w:rPr>
        <w:t xml:space="preserve">α) </w:t>
      </w:r>
      <w:r w:rsidR="005A5968" w:rsidRPr="0088485E">
        <w:rPr>
          <w:sz w:val="24"/>
          <w:szCs w:val="24"/>
        </w:rPr>
        <w:t xml:space="preserve">Για </w:t>
      </w:r>
      <w:r w:rsidR="001F177A" w:rsidRPr="0088485E">
        <w:rPr>
          <w:sz w:val="24"/>
          <w:szCs w:val="24"/>
        </w:rPr>
        <w:t xml:space="preserve">τις συντεταγμένες του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</m:t>
            </m: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e>
        </m:acc>
      </m:oMath>
      <w:r w:rsidR="001F177A" w:rsidRPr="0088485E">
        <w:rPr>
          <w:rFonts w:eastAsiaTheme="minorEastAsia"/>
          <w:sz w:val="24"/>
          <w:szCs w:val="24"/>
        </w:rPr>
        <w:t xml:space="preserve"> είναι:</w:t>
      </w:r>
    </w:p>
    <w:p w14:paraId="124F3688" w14:textId="77777777" w:rsidR="004455D0" w:rsidRPr="0088485E" w:rsidRDefault="00403AE0" w:rsidP="005A5968">
      <w:pPr>
        <w:spacing w:line="360" w:lineRule="auto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</m:t>
            </m: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 , 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sub>
            </m:sSub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11-2,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5-4</m:t>
            </m:r>
            <m:ctrlPr>
              <w:rPr>
                <w:rFonts w:ascii="Cambria Math" w:hAnsi="Cambria Math"/>
              </w:rPr>
            </m:ctrlPr>
          </m:e>
        </m:d>
        <m:r>
          <m:rPr>
            <m:sty m:val="p"/>
          </m:rPr>
          <w:rPr>
            <w:rFonts w:ascii="Cambria Math" w:hAnsi="Cambria Math"/>
          </w:rPr>
          <m:t>=(9, 1)</m:t>
        </m:r>
      </m:oMath>
      <w:r w:rsidR="005A5968" w:rsidRPr="0088485E">
        <w:rPr>
          <w:rFonts w:eastAsiaTheme="minorEastAsia"/>
        </w:rPr>
        <w:t>.</w:t>
      </w:r>
    </w:p>
    <w:p w14:paraId="03EBAF84" w14:textId="77777777" w:rsidR="001F177A" w:rsidRPr="0088485E" w:rsidRDefault="001F177A" w:rsidP="005A5968">
      <w:pPr>
        <w:spacing w:line="360" w:lineRule="auto"/>
        <w:rPr>
          <w:rFonts w:ascii="Cambria Math" w:hAnsi="Cambria Math"/>
        </w:rPr>
      </w:pPr>
      <w:r w:rsidRPr="0088485E">
        <w:rPr>
          <w:rFonts w:eastAsiaTheme="minorEastAsia"/>
        </w:rPr>
        <w:t>Όμοια:</w:t>
      </w:r>
    </w:p>
    <w:p w14:paraId="03B8FF99" w14:textId="77777777" w:rsidR="005A5968" w:rsidRPr="0088485E" w:rsidRDefault="00403AE0" w:rsidP="005A5968">
      <w:pPr>
        <w:spacing w:line="360" w:lineRule="auto"/>
        <w:rPr>
          <w:rFonts w:ascii="Cambria Math" w:hAnsi="Cambria Math"/>
        </w:rPr>
      </w:pP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ΑΓ</m:t>
            </m: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 , 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sub>
            </m:sSub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3-2,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7-4</m:t>
            </m:r>
            <m:ctrlPr>
              <w:rPr>
                <w:rFonts w:ascii="Cambria Math" w:hAnsi="Cambria Math"/>
              </w:rPr>
            </m:ctrlPr>
          </m:e>
        </m:d>
        <m:r>
          <m:rPr>
            <m:sty m:val="p"/>
          </m:rPr>
          <w:rPr>
            <w:rFonts w:ascii="Cambria Math" w:hAnsi="Cambria Math"/>
          </w:rPr>
          <m:t>=(1, 3)</m:t>
        </m:r>
      </m:oMath>
      <w:r w:rsidR="005A5968" w:rsidRPr="0088485E">
        <w:rPr>
          <w:rFonts w:eastAsiaTheme="minorEastAsia"/>
        </w:rPr>
        <w:t>.</w:t>
      </w:r>
    </w:p>
    <w:p w14:paraId="6B323D3D" w14:textId="77777777" w:rsidR="005A5968" w:rsidRPr="0088485E" w:rsidRDefault="005A5968" w:rsidP="005A5968">
      <w:pPr>
        <w:spacing w:line="360" w:lineRule="auto"/>
        <w:rPr>
          <w:rFonts w:eastAsiaTheme="minorEastAsia"/>
          <w:sz w:val="24"/>
          <w:szCs w:val="24"/>
        </w:rPr>
      </w:pPr>
      <w:r w:rsidRPr="0088485E">
        <w:rPr>
          <w:rFonts w:eastAsiaTheme="minorEastAsia"/>
          <w:sz w:val="24"/>
          <w:szCs w:val="24"/>
        </w:rPr>
        <w:t xml:space="preserve">β) Το διάνυσμα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ΑΔ</m:t>
            </m:r>
          </m:e>
        </m:acc>
      </m:oMath>
      <w:r w:rsidRPr="0088485E">
        <w:rPr>
          <w:rFonts w:eastAsiaTheme="minorEastAsia"/>
          <w:sz w:val="24"/>
          <w:szCs w:val="24"/>
        </w:rPr>
        <w:t xml:space="preserve"> είναι ίσο με το διάνυσμα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</m:oMath>
      <w:r w:rsidR="005042D9" w:rsidRPr="0088485E">
        <w:rPr>
          <w:rFonts w:eastAsiaTheme="minorEastAsia"/>
          <w:sz w:val="24"/>
          <w:szCs w:val="24"/>
        </w:rPr>
        <w:t>.</w:t>
      </w:r>
    </w:p>
    <w:p w14:paraId="016430E5" w14:textId="77777777" w:rsidR="005042D9" w:rsidRPr="0088485E" w:rsidRDefault="005042D9" w:rsidP="005A5968">
      <w:pPr>
        <w:spacing w:line="360" w:lineRule="auto"/>
        <w:rPr>
          <w:rFonts w:eastAsiaTheme="minorEastAsia"/>
        </w:rPr>
      </w:pPr>
      <w:r w:rsidRPr="0088485E">
        <w:rPr>
          <w:rFonts w:eastAsiaTheme="minorEastAsia"/>
          <w:sz w:val="24"/>
          <w:szCs w:val="24"/>
        </w:rPr>
        <w:t xml:space="preserve">Άρα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ΑΔ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9+1,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1+3</m:t>
            </m:r>
            <m:ctrlPr>
              <w:rPr>
                <w:rFonts w:ascii="Cambria Math" w:hAnsi="Cambria Math"/>
              </w:rPr>
            </m:ctrlPr>
          </m:e>
        </m:d>
        <m:r>
          <m:rPr>
            <m:sty m:val="p"/>
          </m:rPr>
          <w:rPr>
            <w:rFonts w:ascii="Cambria Math" w:hAnsi="Cambria Math"/>
          </w:rPr>
          <m:t>=(10, 4)</m:t>
        </m:r>
      </m:oMath>
      <w:r w:rsidRPr="0088485E">
        <w:rPr>
          <w:rFonts w:eastAsiaTheme="minorEastAsia"/>
        </w:rPr>
        <w:t>.</w:t>
      </w:r>
    </w:p>
    <w:p w14:paraId="7BB46BAC" w14:textId="03363C1F" w:rsidR="005042D9" w:rsidRPr="0088485E" w:rsidRDefault="005042D9" w:rsidP="005A5968">
      <w:pPr>
        <w:spacing w:line="360" w:lineRule="auto"/>
        <w:rPr>
          <w:rFonts w:eastAsiaTheme="minorEastAsia"/>
          <w:sz w:val="24"/>
          <w:szCs w:val="24"/>
        </w:rPr>
      </w:pPr>
      <w:r w:rsidRPr="0088485E">
        <w:rPr>
          <w:rFonts w:eastAsiaTheme="minorEastAsia"/>
        </w:rPr>
        <w:t xml:space="preserve">γ) </w:t>
      </w:r>
      <w:r w:rsidR="001F177A" w:rsidRPr="0088485E">
        <w:rPr>
          <w:rFonts w:eastAsiaTheme="minorEastAsia"/>
        </w:rPr>
        <w:t>Έχουμε</w:t>
      </w:r>
      <w:r w:rsidR="00BF500B" w:rsidRPr="0088485E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ΑΔ</m:t>
            </m:r>
          </m:e>
        </m:acc>
        <m:r>
          <m:rPr>
            <m:sty m:val="p"/>
          </m:rP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Δ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 , 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Δ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sub>
            </m:sSub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e>
        </m:d>
      </m:oMath>
      <w:r w:rsidRPr="0088485E">
        <w:rPr>
          <w:rFonts w:eastAsiaTheme="minorEastAsia"/>
          <w:sz w:val="24"/>
          <w:szCs w:val="24"/>
        </w:rPr>
        <w:t xml:space="preserve">. </w:t>
      </w:r>
      <w:r w:rsidR="00662A72">
        <w:rPr>
          <w:rFonts w:eastAsiaTheme="minorEastAsia"/>
          <w:sz w:val="24"/>
          <w:szCs w:val="24"/>
        </w:rPr>
        <w:t xml:space="preserve">Αντικαθιστώντας τις συντεταγμένες του σημείου Α και τις συντεταγμένες του διανύσματος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ΑΔ</m:t>
            </m:r>
          </m:e>
        </m:acc>
      </m:oMath>
      <w:r w:rsidR="00662A72">
        <w:rPr>
          <w:rFonts w:eastAsiaTheme="minorEastAsia"/>
        </w:rPr>
        <w:t>,</w:t>
      </w:r>
      <w:r w:rsidR="00662A72">
        <w:rPr>
          <w:rFonts w:eastAsiaTheme="minorEastAsia"/>
          <w:sz w:val="24"/>
          <w:szCs w:val="24"/>
        </w:rPr>
        <w:t xml:space="preserve"> η τελευταία ισότητα γίνεται:</w:t>
      </w:r>
    </w:p>
    <w:p w14:paraId="5393A550" w14:textId="77777777" w:rsidR="00BF500B" w:rsidRPr="0088485E" w:rsidRDefault="00403AE0" w:rsidP="00BF500B">
      <w:pPr>
        <w:spacing w:line="360" w:lineRule="auto"/>
        <w:jc w:val="center"/>
        <w:rPr>
          <w:rFonts w:ascii="Cambria Math" w:eastAsiaTheme="minorEastAsia" w:hAnsi="Cambria Math"/>
          <w:sz w:val="24"/>
          <w:szCs w:val="24"/>
        </w:r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10, 4</m:t>
            </m:r>
          </m:e>
        </m:d>
        <m:r>
          <m:rPr>
            <m:sty m:val="p"/>
          </m:rPr>
          <w:rPr>
            <w:rFonts w:ascii="Cambria Math" w:hAnsi="Cambria Math"/>
          </w:rPr>
          <m:t>=(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Δ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-2 , 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Δ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-4)</m:t>
        </m:r>
      </m:oMath>
      <w:r w:rsidR="00BF500B" w:rsidRPr="0088485E">
        <w:rPr>
          <w:rFonts w:eastAsiaTheme="minorEastAsia" w:cstheme="minorHAnsi"/>
          <w:sz w:val="24"/>
          <w:szCs w:val="24"/>
        </w:rPr>
        <w:t xml:space="preserve"> ή</w:t>
      </w:r>
      <w:r w:rsidR="00BF500B" w:rsidRPr="0088485E">
        <w:rPr>
          <w:rFonts w:ascii="Cambria Math" w:eastAsiaTheme="minorEastAsia" w:hAnsi="Cambria Math"/>
          <w:sz w:val="24"/>
          <w:szCs w:val="24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-2=10 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-4=4</m:t>
                </m:r>
              </m:e>
            </m:eqArr>
          </m:e>
        </m:d>
      </m:oMath>
      <w:r w:rsidR="00BF500B" w:rsidRPr="0088485E">
        <w:rPr>
          <w:rFonts w:ascii="Cambria Math" w:eastAsiaTheme="minorEastAsia" w:hAnsi="Cambria Math"/>
          <w:sz w:val="24"/>
          <w:szCs w:val="24"/>
        </w:rPr>
        <w:t xml:space="preserve"> ή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=12 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=8</m:t>
                </m:r>
              </m:e>
            </m:eqArr>
          </m:e>
        </m:d>
      </m:oMath>
      <w:r w:rsidR="00BF500B" w:rsidRPr="0088485E">
        <w:rPr>
          <w:rFonts w:ascii="Cambria Math" w:eastAsiaTheme="minorEastAsia" w:hAnsi="Cambria Math"/>
          <w:sz w:val="24"/>
          <w:szCs w:val="24"/>
        </w:rPr>
        <w:t xml:space="preserve"> </w:t>
      </w:r>
    </w:p>
    <w:p w14:paraId="6239CECB" w14:textId="77777777" w:rsidR="00BF500B" w:rsidRPr="0088485E" w:rsidRDefault="001A6633" w:rsidP="001A6633">
      <w:pPr>
        <w:spacing w:line="360" w:lineRule="auto"/>
        <w:rPr>
          <w:rFonts w:eastAsiaTheme="minorEastAsia" w:cstheme="minorHAnsi"/>
          <w:sz w:val="24"/>
          <w:szCs w:val="24"/>
        </w:rPr>
      </w:pPr>
      <w:r w:rsidRPr="0088485E">
        <w:rPr>
          <w:rFonts w:eastAsiaTheme="minorEastAsia" w:cstheme="minorHAnsi"/>
          <w:sz w:val="24"/>
          <w:szCs w:val="24"/>
        </w:rPr>
        <w:t xml:space="preserve">Άρα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Δ(12, 8)</m:t>
        </m:r>
      </m:oMath>
      <w:r w:rsidRPr="0088485E">
        <w:rPr>
          <w:rFonts w:eastAsiaTheme="minorEastAsia" w:cstheme="minorHAnsi"/>
          <w:sz w:val="24"/>
          <w:szCs w:val="24"/>
        </w:rPr>
        <w:t>.</w:t>
      </w:r>
    </w:p>
    <w:p w14:paraId="5EBF2EB1" w14:textId="77777777" w:rsidR="00BF500B" w:rsidRPr="0088485E" w:rsidRDefault="00BF500B" w:rsidP="00BF500B">
      <w:pPr>
        <w:spacing w:line="360" w:lineRule="auto"/>
        <w:jc w:val="center"/>
        <w:rPr>
          <w:rFonts w:ascii="Cambria Math" w:eastAsiaTheme="minorEastAsia" w:hAnsi="Cambria Math"/>
          <w:sz w:val="24"/>
          <w:szCs w:val="24"/>
        </w:rPr>
      </w:pPr>
    </w:p>
    <w:p w14:paraId="676F1A2F" w14:textId="77777777" w:rsidR="00BF500B" w:rsidRDefault="00BF500B" w:rsidP="00BF500B">
      <w:pPr>
        <w:spacing w:line="360" w:lineRule="auto"/>
        <w:jc w:val="center"/>
        <w:rPr>
          <w:rFonts w:ascii="Cambria Math" w:eastAsiaTheme="minorEastAsia" w:hAnsi="Cambria Math"/>
          <w:iCs/>
          <w:sz w:val="24"/>
          <w:szCs w:val="24"/>
        </w:rPr>
      </w:pPr>
    </w:p>
    <w:sectPr w:rsidR="00BF500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8E640" w14:textId="77777777" w:rsidR="00403AE0" w:rsidRDefault="00403AE0" w:rsidP="005E6BE2">
      <w:r>
        <w:separator/>
      </w:r>
    </w:p>
  </w:endnote>
  <w:endnote w:type="continuationSeparator" w:id="0">
    <w:p w14:paraId="22823C2B" w14:textId="77777777" w:rsidR="00403AE0" w:rsidRDefault="00403AE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5E03A" w14:textId="77777777" w:rsidR="00403AE0" w:rsidRDefault="00403AE0" w:rsidP="005E6BE2">
      <w:r>
        <w:separator/>
      </w:r>
    </w:p>
  </w:footnote>
  <w:footnote w:type="continuationSeparator" w:id="0">
    <w:p w14:paraId="5F33DB79" w14:textId="77777777" w:rsidR="00403AE0" w:rsidRDefault="00403AE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F47F3"/>
    <w:multiLevelType w:val="hybridMultilevel"/>
    <w:tmpl w:val="177E9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10B"/>
    <w:rsid w:val="00034AAE"/>
    <w:rsid w:val="00040633"/>
    <w:rsid w:val="00064174"/>
    <w:rsid w:val="00094A65"/>
    <w:rsid w:val="000F26B8"/>
    <w:rsid w:val="000F353F"/>
    <w:rsid w:val="00105218"/>
    <w:rsid w:val="00125521"/>
    <w:rsid w:val="00147E10"/>
    <w:rsid w:val="001A4759"/>
    <w:rsid w:val="001A6633"/>
    <w:rsid w:val="001E7E63"/>
    <w:rsid w:val="001F177A"/>
    <w:rsid w:val="00223546"/>
    <w:rsid w:val="002736C5"/>
    <w:rsid w:val="002878A9"/>
    <w:rsid w:val="0029229E"/>
    <w:rsid w:val="00292A00"/>
    <w:rsid w:val="003170E2"/>
    <w:rsid w:val="0037686A"/>
    <w:rsid w:val="003C2EBB"/>
    <w:rsid w:val="00403AE0"/>
    <w:rsid w:val="004455D0"/>
    <w:rsid w:val="00492338"/>
    <w:rsid w:val="004B47A3"/>
    <w:rsid w:val="004C3349"/>
    <w:rsid w:val="004E0BA5"/>
    <w:rsid w:val="005042D9"/>
    <w:rsid w:val="00572722"/>
    <w:rsid w:val="00584F32"/>
    <w:rsid w:val="005A5968"/>
    <w:rsid w:val="005A6D79"/>
    <w:rsid w:val="005C33E6"/>
    <w:rsid w:val="005E6BE2"/>
    <w:rsid w:val="006332F7"/>
    <w:rsid w:val="00647CE3"/>
    <w:rsid w:val="00662A72"/>
    <w:rsid w:val="00664940"/>
    <w:rsid w:val="0075669D"/>
    <w:rsid w:val="007B2B90"/>
    <w:rsid w:val="007B6843"/>
    <w:rsid w:val="007C24FE"/>
    <w:rsid w:val="00815BAC"/>
    <w:rsid w:val="00817B49"/>
    <w:rsid w:val="008278A4"/>
    <w:rsid w:val="0088485E"/>
    <w:rsid w:val="008C7522"/>
    <w:rsid w:val="008E2A84"/>
    <w:rsid w:val="008F6B15"/>
    <w:rsid w:val="009051AF"/>
    <w:rsid w:val="00970FB2"/>
    <w:rsid w:val="00990B49"/>
    <w:rsid w:val="009B0BA6"/>
    <w:rsid w:val="009B7786"/>
    <w:rsid w:val="009C760A"/>
    <w:rsid w:val="00A06485"/>
    <w:rsid w:val="00A203FE"/>
    <w:rsid w:val="00A2410B"/>
    <w:rsid w:val="00A35890"/>
    <w:rsid w:val="00A43217"/>
    <w:rsid w:val="00AA5C99"/>
    <w:rsid w:val="00B0089C"/>
    <w:rsid w:val="00B60D42"/>
    <w:rsid w:val="00BA214C"/>
    <w:rsid w:val="00BB7398"/>
    <w:rsid w:val="00BD3473"/>
    <w:rsid w:val="00BE4952"/>
    <w:rsid w:val="00BF500B"/>
    <w:rsid w:val="00C17198"/>
    <w:rsid w:val="00C45669"/>
    <w:rsid w:val="00C53625"/>
    <w:rsid w:val="00C56C5E"/>
    <w:rsid w:val="00C6709E"/>
    <w:rsid w:val="00C67838"/>
    <w:rsid w:val="00CD1A57"/>
    <w:rsid w:val="00D13550"/>
    <w:rsid w:val="00D32A7F"/>
    <w:rsid w:val="00D77F31"/>
    <w:rsid w:val="00DA3B44"/>
    <w:rsid w:val="00DC5E75"/>
    <w:rsid w:val="00E07D79"/>
    <w:rsid w:val="00E21585"/>
    <w:rsid w:val="00E50A13"/>
    <w:rsid w:val="00E73AE7"/>
    <w:rsid w:val="00E81E40"/>
    <w:rsid w:val="00ED3F87"/>
    <w:rsid w:val="00EF52AB"/>
    <w:rsid w:val="00F95025"/>
    <w:rsid w:val="00FA5AB6"/>
    <w:rsid w:val="00FC1DDD"/>
    <w:rsid w:val="00FD171E"/>
    <w:rsid w:val="00FE39E4"/>
    <w:rsid w:val="00FE5783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2C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customStyle="1" w:styleId="MTDisplayEquation">
    <w:name w:val="MTDisplayEquation"/>
    <w:basedOn w:val="a"/>
    <w:next w:val="a"/>
    <w:link w:val="MTDisplayEquationChar"/>
    <w:rsid w:val="008E2A84"/>
    <w:pPr>
      <w:tabs>
        <w:tab w:val="center" w:pos="4540"/>
        <w:tab w:val="right" w:pos="9080"/>
      </w:tabs>
      <w:spacing w:line="360" w:lineRule="auto"/>
      <w:jc w:val="both"/>
    </w:pPr>
    <w:rPr>
      <w:sz w:val="24"/>
      <w:szCs w:val="24"/>
    </w:rPr>
  </w:style>
  <w:style w:type="character" w:customStyle="1" w:styleId="MTDisplayEquationChar">
    <w:name w:val="MTDisplayEquation Char"/>
    <w:basedOn w:val="a0"/>
    <w:link w:val="MTDisplayEquation"/>
    <w:rsid w:val="008E2A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Dropbox\TRAPEZA_GEWMETRIAS\&#915;&#949;&#969;&#956;&#949;&#964;&#961;&#943;&#945;%20&#914;%20&#923;&#965;&#954;&#949;&#943;&#959;&#965;\DIAMANTIDIS_VASILEIOU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2022-03-03T15:54:00Z</dcterms:created>
  <dcterms:modified xsi:type="dcterms:W3CDTF">2022-03-03T15:54:00Z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