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E8E69" w14:textId="77777777" w:rsidR="0075669D" w:rsidRPr="00686EA3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686EA3" w:rsidRPr="00686EA3">
        <w:rPr>
          <w:sz w:val="24"/>
          <w:szCs w:val="24"/>
        </w:rPr>
        <w:t>4</w:t>
      </w:r>
    </w:p>
    <w:p w14:paraId="352A43A9" w14:textId="4C42C11F" w:rsidR="00DC5E75" w:rsidRPr="00642107" w:rsidRDefault="00E73AE7" w:rsidP="00DC5E75">
      <w:pPr>
        <w:spacing w:line="360" w:lineRule="auto"/>
        <w:jc w:val="both"/>
        <w:rPr>
          <w:i/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686EA3">
        <w:rPr>
          <w:sz w:val="24"/>
          <w:szCs w:val="24"/>
        </w:rPr>
        <w:t xml:space="preserve">Δίνεται το πολυώνυμο </w:t>
      </w:r>
      <m:oMath>
        <m:r>
          <w:rPr>
            <w:rFonts w:ascii="Cambria Math" w:hAnsi="Cambria Math"/>
            <w:sz w:val="24"/>
            <w:szCs w:val="24"/>
          </w:rPr>
          <m:t>P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>
          <w:rPr>
            <w:rFonts w:ascii="Cambria Math" w:eastAsiaTheme="minorEastAsia" w:hAnsi="Cambria Math"/>
            <w:sz w:val="24"/>
            <w:szCs w:val="24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+α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+β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-5</m:t>
        </m:r>
      </m:oMath>
      <w:r w:rsidR="00E3018C" w:rsidRPr="00E3018C">
        <w:rPr>
          <w:rFonts w:eastAsiaTheme="minorEastAsia"/>
          <w:sz w:val="24"/>
          <w:szCs w:val="24"/>
        </w:rPr>
        <w:t>,</w:t>
      </w:r>
      <w:r w:rsidR="00B12262" w:rsidRPr="00B12262">
        <w:rPr>
          <w:rFonts w:eastAsiaTheme="minorEastAsia"/>
          <w:sz w:val="24"/>
          <w:szCs w:val="24"/>
        </w:rPr>
        <w:t xml:space="preserve"> </w:t>
      </w:r>
      <w:r w:rsidR="00E3018C" w:rsidRPr="00E3018C">
        <w:rPr>
          <w:rFonts w:eastAsiaTheme="minorEastAsia"/>
          <w:sz w:val="24"/>
          <w:szCs w:val="24"/>
        </w:rPr>
        <w:t xml:space="preserve"> </w:t>
      </w:r>
      <w:r w:rsidR="00B12262">
        <w:rPr>
          <w:rFonts w:eastAsiaTheme="minorEastAsia"/>
          <w:sz w:val="24"/>
          <w:szCs w:val="24"/>
        </w:rPr>
        <w:t xml:space="preserve">με </w:t>
      </w:r>
      <m:oMath>
        <m:r>
          <w:rPr>
            <w:rFonts w:ascii="Cambria Math" w:hAnsi="Cambria Math"/>
            <w:sz w:val="24"/>
            <w:szCs w:val="24"/>
          </w:rPr>
          <m:t>x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∈R</m:t>
        </m:r>
      </m:oMath>
      <w:r w:rsidR="00642107" w:rsidRPr="00642107">
        <w:rPr>
          <w:rFonts w:eastAsiaTheme="minorEastAsia"/>
          <w:sz w:val="24"/>
          <w:szCs w:val="24"/>
        </w:rPr>
        <w:t>.</w:t>
      </w:r>
    </w:p>
    <w:p w14:paraId="31728B6E" w14:textId="77777777" w:rsidR="00642107" w:rsidRPr="00642107" w:rsidRDefault="00642107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 το πολυώνυμο έχει παράγοντα το </w:t>
      </w:r>
      <m:oMath>
        <m:r>
          <w:rPr>
            <w:rFonts w:ascii="Cambria Math" w:hAnsi="Cambria Math"/>
            <w:sz w:val="24"/>
            <w:szCs w:val="24"/>
          </w:rPr>
          <m:t>(x-1)</m:t>
        </m:r>
      </m:oMath>
      <w:r>
        <w:rPr>
          <w:rFonts w:eastAsiaTheme="minorEastAsia"/>
          <w:sz w:val="24"/>
          <w:szCs w:val="24"/>
        </w:rPr>
        <w:t xml:space="preserve"> και το υπόλοιπο της διαίρεσής του με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-2)</m:t>
        </m:r>
      </m:oMath>
      <w:r w:rsidRPr="00642107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είναι </w:t>
      </w:r>
      <m:oMath>
        <m:r>
          <w:rPr>
            <w:rFonts w:ascii="Cambria Math" w:eastAsiaTheme="minorEastAsia" w:hAnsi="Cambria Math"/>
            <w:sz w:val="24"/>
            <w:szCs w:val="24"/>
          </w:rPr>
          <m:t>-1</m:t>
        </m:r>
      </m:oMath>
      <w:r>
        <w:rPr>
          <w:rFonts w:eastAsiaTheme="minorEastAsia"/>
          <w:sz w:val="24"/>
          <w:szCs w:val="24"/>
        </w:rPr>
        <w:t>, να δείξετε ότι:</w:t>
      </w:r>
    </w:p>
    <w:p w14:paraId="125BB70E" w14:textId="77777777" w:rsidR="00642107" w:rsidRDefault="00213CB3" w:rsidP="00642107">
      <w:pPr>
        <w:pStyle w:val="a8"/>
        <w:tabs>
          <w:tab w:val="left" w:pos="6946"/>
        </w:tabs>
        <w:spacing w:line="360" w:lineRule="auto"/>
        <w:ind w:left="714"/>
        <w:jc w:val="both"/>
        <w:rPr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2α+β=-6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και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α+β=3</m:t>
                  </m:r>
                </m:e>
              </m:eqArr>
            </m:e>
          </m:d>
          <m:r>
            <w:rPr>
              <w:rFonts w:ascii="Cambria Math" w:hAnsi="Cambria Math"/>
              <w:sz w:val="24"/>
              <w:szCs w:val="24"/>
            </w:rPr>
            <m:t>.</m:t>
          </m:r>
        </m:oMath>
      </m:oMathPara>
    </w:p>
    <w:p w14:paraId="638A617C" w14:textId="77777777" w:rsidR="00E73AE7" w:rsidRPr="00DC5E75" w:rsidRDefault="00891784" w:rsidP="00642107">
      <w:pPr>
        <w:pStyle w:val="a8"/>
        <w:tabs>
          <w:tab w:val="left" w:pos="6946"/>
        </w:tabs>
        <w:spacing w:line="360" w:lineRule="auto"/>
        <w:ind w:left="714"/>
        <w:jc w:val="right"/>
        <w:rPr>
          <w:sz w:val="24"/>
          <w:szCs w:val="24"/>
        </w:rPr>
      </w:pPr>
      <w:r w:rsidRPr="00686EA3">
        <w:rPr>
          <w:sz w:val="24"/>
          <w:szCs w:val="24"/>
        </w:rPr>
        <w:t xml:space="preserve">           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2669CF">
        <w:rPr>
          <w:sz w:val="24"/>
          <w:szCs w:val="24"/>
          <w:lang w:val="en-US"/>
        </w:rPr>
        <w:t>6</w:t>
      </w:r>
      <w:r w:rsidR="00D32A7F">
        <w:rPr>
          <w:sz w:val="24"/>
          <w:szCs w:val="24"/>
        </w:rPr>
        <w:t>)</w:t>
      </w:r>
    </w:p>
    <w:p w14:paraId="4ECAC43D" w14:textId="77777777" w:rsidR="00642107" w:rsidRDefault="00642107" w:rsidP="00891784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δείξετε ότι </w:t>
      </w:r>
      <m:oMath>
        <m:r>
          <w:rPr>
            <w:rFonts w:ascii="Cambria Math" w:hAnsi="Cambria Math"/>
            <w:sz w:val="24"/>
            <w:szCs w:val="24"/>
          </w:rPr>
          <m:t>α=-9</m:t>
        </m:r>
      </m:oMath>
      <w:r w:rsidRPr="00642107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</w:t>
      </w:r>
      <m:oMath>
        <m:r>
          <w:rPr>
            <w:rFonts w:ascii="Cambria Math" w:eastAsiaTheme="minorEastAsia" w:hAnsi="Cambria Math"/>
            <w:sz w:val="24"/>
            <w:szCs w:val="24"/>
          </w:rPr>
          <m:t>β=12</m:t>
        </m:r>
      </m:oMath>
      <w:r>
        <w:rPr>
          <w:rFonts w:eastAsiaTheme="minorEastAsia"/>
          <w:sz w:val="24"/>
          <w:szCs w:val="24"/>
        </w:rPr>
        <w:t>.</w:t>
      </w:r>
      <w:r w:rsidR="005A6D79">
        <w:rPr>
          <w:sz w:val="24"/>
          <w:szCs w:val="24"/>
        </w:rPr>
        <w:tab/>
      </w:r>
    </w:p>
    <w:p w14:paraId="53D72B1B" w14:textId="77777777" w:rsidR="00E73AE7" w:rsidRPr="00DC5E75" w:rsidRDefault="00891784" w:rsidP="00642107">
      <w:pPr>
        <w:pStyle w:val="a8"/>
        <w:tabs>
          <w:tab w:val="left" w:pos="6946"/>
        </w:tabs>
        <w:spacing w:line="360" w:lineRule="auto"/>
        <w:ind w:left="714"/>
        <w:jc w:val="right"/>
        <w:rPr>
          <w:sz w:val="24"/>
          <w:szCs w:val="24"/>
        </w:rPr>
      </w:pPr>
      <w:r w:rsidRPr="00642107">
        <w:rPr>
          <w:sz w:val="24"/>
          <w:szCs w:val="24"/>
        </w:rPr>
        <w:t xml:space="preserve">         </w:t>
      </w:r>
      <w:r w:rsidR="00D32A7F">
        <w:rPr>
          <w:sz w:val="24"/>
          <w:szCs w:val="24"/>
        </w:rPr>
        <w:t>(</w:t>
      </w:r>
      <w:r w:rsidR="00DC5E75">
        <w:rPr>
          <w:sz w:val="24"/>
          <w:szCs w:val="24"/>
        </w:rPr>
        <w:t xml:space="preserve">Μονάδες </w:t>
      </w:r>
      <w:r w:rsidR="002669CF" w:rsidRPr="00987D54">
        <w:rPr>
          <w:sz w:val="24"/>
          <w:szCs w:val="24"/>
        </w:rPr>
        <w:t>5</w:t>
      </w:r>
      <w:r w:rsidR="00D32A7F">
        <w:rPr>
          <w:sz w:val="24"/>
          <w:szCs w:val="24"/>
        </w:rPr>
        <w:t>)</w:t>
      </w:r>
    </w:p>
    <w:p w14:paraId="009D8793" w14:textId="77777777" w:rsidR="00642107" w:rsidRDefault="00DC5E75" w:rsidP="00891784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642107">
        <w:rPr>
          <w:sz w:val="24"/>
          <w:szCs w:val="24"/>
        </w:rPr>
        <w:t xml:space="preserve"> </w:t>
      </w:r>
      <w:r w:rsidR="00642107">
        <w:rPr>
          <w:sz w:val="24"/>
          <w:szCs w:val="24"/>
        </w:rPr>
        <w:t xml:space="preserve">Να βρείτε τις τιμές του </w:t>
      </w:r>
      <m:oMath>
        <m:r>
          <w:rPr>
            <w:rFonts w:ascii="Cambria Math" w:hAnsi="Cambria Math"/>
            <w:sz w:val="24"/>
            <w:szCs w:val="24"/>
          </w:rPr>
          <m:t>x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∈R</m:t>
        </m:r>
      </m:oMath>
      <w:r w:rsidR="00642107" w:rsidRPr="00642107">
        <w:rPr>
          <w:rFonts w:eastAsiaTheme="minorEastAsia"/>
          <w:sz w:val="24"/>
          <w:szCs w:val="24"/>
        </w:rPr>
        <w:t xml:space="preserve">, </w:t>
      </w:r>
      <w:r w:rsidR="00642107">
        <w:rPr>
          <w:rFonts w:eastAsiaTheme="minorEastAsia"/>
          <w:sz w:val="24"/>
          <w:szCs w:val="24"/>
        </w:rPr>
        <w:t>για τις οποίες η γραφική παράσταση της συνάρτησης</w:t>
      </w:r>
      <w:r w:rsidR="00642107">
        <w:rPr>
          <w:rFonts w:eastAsiaTheme="minorEastAsia"/>
          <w:sz w:val="24"/>
          <w:szCs w:val="24"/>
        </w:rPr>
        <w:br/>
      </w: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=2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-9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 xml:space="preserve">+12x-5 </m:t>
        </m:r>
      </m:oMath>
      <w:r w:rsidR="00642107">
        <w:rPr>
          <w:rFonts w:eastAsiaTheme="minorEastAsia"/>
          <w:sz w:val="24"/>
          <w:szCs w:val="24"/>
        </w:rPr>
        <w:t xml:space="preserve">είναι κάτω από τον άξονα </w:t>
      </w:r>
      <m:oMath>
        <m:r>
          <w:rPr>
            <w:rFonts w:ascii="Cambria Math" w:eastAsiaTheme="minorEastAsia" w:hAnsi="Cambria Math"/>
            <w:sz w:val="24"/>
            <w:szCs w:val="24"/>
          </w:rPr>
          <m:t>x'x</m:t>
        </m:r>
      </m:oMath>
      <w:r w:rsidR="00642107" w:rsidRPr="00642107">
        <w:rPr>
          <w:rFonts w:eastAsiaTheme="minorEastAsia"/>
          <w:sz w:val="24"/>
          <w:szCs w:val="24"/>
        </w:rPr>
        <w:t>.</w:t>
      </w:r>
    </w:p>
    <w:p w14:paraId="3666C0EF" w14:textId="77777777" w:rsidR="002669CF" w:rsidRPr="002669CF" w:rsidRDefault="002669CF" w:rsidP="002669CF">
      <w:pPr>
        <w:tabs>
          <w:tab w:val="left" w:pos="6946"/>
        </w:tabs>
        <w:spacing w:line="360" w:lineRule="auto"/>
        <w:jc w:val="right"/>
        <w:rPr>
          <w:rFonts w:eastAsiaTheme="minorEastAsia"/>
          <w:sz w:val="24"/>
          <w:szCs w:val="24"/>
        </w:rPr>
      </w:pPr>
      <w:r w:rsidRPr="00987D54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>Μονάδες 10)</w:t>
      </w:r>
    </w:p>
    <w:p w14:paraId="1F0462F3" w14:textId="77777777" w:rsidR="00642107" w:rsidRPr="00987D54" w:rsidRDefault="00642107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Pr="00642107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Αν η γραφική παράσταση της </w:t>
      </w:r>
      <m:oMath>
        <m:r>
          <w:rPr>
            <w:rFonts w:ascii="Cambria Math" w:hAnsi="Cambria Math"/>
            <w:sz w:val="24"/>
            <w:szCs w:val="24"/>
          </w:rPr>
          <m:t>P(x)</m:t>
        </m:r>
      </m:oMath>
      <w:r w:rsidRPr="00642107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είναι η ακόλουθη, να βρείτε τα διαστήματα μονοτονίας της.</w:t>
      </w:r>
    </w:p>
    <w:p w14:paraId="0654C638" w14:textId="77777777" w:rsidR="00FA5AB6" w:rsidRDefault="00891784" w:rsidP="00F977E8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642107">
        <w:rPr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sz w:val="24"/>
          <w:szCs w:val="24"/>
        </w:rPr>
        <w:t xml:space="preserve">(Μονάδες </w:t>
      </w:r>
      <w:r w:rsidR="002669CF">
        <w:rPr>
          <w:sz w:val="24"/>
          <w:szCs w:val="24"/>
        </w:rPr>
        <w:t>4</w:t>
      </w:r>
      <w:r>
        <w:rPr>
          <w:sz w:val="24"/>
          <w:szCs w:val="24"/>
        </w:rPr>
        <w:t>)</w:t>
      </w:r>
    </w:p>
    <w:p w14:paraId="7D44FFD2" w14:textId="2D29A14F" w:rsidR="00640478" w:rsidRDefault="00640478" w:rsidP="00640478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76669A07" w14:textId="22130E23" w:rsidR="00D84F3F" w:rsidRPr="00642107" w:rsidRDefault="00D84F3F" w:rsidP="00640478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0121E4B" wp14:editId="05112C72">
            <wp:extent cx="2543175" cy="215435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L_CLB_ALG_GEOGEBRA_4_1543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08" t="29785" r="60471" b="24797"/>
                    <a:stretch/>
                  </pic:blipFill>
                  <pic:spPr bwMode="auto">
                    <a:xfrm>
                      <a:off x="0" y="0"/>
                      <a:ext cx="2555666" cy="2164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84F3F" w:rsidRPr="0064210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C23F2" w14:textId="77777777" w:rsidR="00213CB3" w:rsidRDefault="00213CB3" w:rsidP="005E6BE2">
      <w:r>
        <w:separator/>
      </w:r>
    </w:p>
  </w:endnote>
  <w:endnote w:type="continuationSeparator" w:id="0">
    <w:p w14:paraId="58033B0F" w14:textId="77777777" w:rsidR="00213CB3" w:rsidRDefault="00213CB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DC924" w14:textId="77777777" w:rsidR="00213CB3" w:rsidRDefault="00213CB3" w:rsidP="005E6BE2">
      <w:r>
        <w:separator/>
      </w:r>
    </w:p>
  </w:footnote>
  <w:footnote w:type="continuationSeparator" w:id="0">
    <w:p w14:paraId="5A9E621C" w14:textId="77777777" w:rsidR="00213CB3" w:rsidRDefault="00213CB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1307D"/>
    <w:multiLevelType w:val="hybridMultilevel"/>
    <w:tmpl w:val="B942ABFC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E58F7"/>
    <w:multiLevelType w:val="hybridMultilevel"/>
    <w:tmpl w:val="6C5A109E"/>
    <w:lvl w:ilvl="0" w:tplc="8E967AB8">
      <w:start w:val="7"/>
      <w:numFmt w:val="bullet"/>
      <w:lvlText w:val="−"/>
      <w:lvlJc w:val="left"/>
      <w:pPr>
        <w:ind w:left="1395" w:hanging="360"/>
      </w:pPr>
      <w:rPr>
        <w:rFonts w:ascii="Cambria Math" w:eastAsiaTheme="minorEastAsia" w:hAnsi="Cambria Math" w:cstheme="minorBidi" w:hint="default"/>
        <w:i/>
      </w:rPr>
    </w:lvl>
    <w:lvl w:ilvl="1" w:tplc="0408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733DB"/>
    <w:multiLevelType w:val="hybridMultilevel"/>
    <w:tmpl w:val="052E27E2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B7C30"/>
    <w:multiLevelType w:val="hybridMultilevel"/>
    <w:tmpl w:val="76504466"/>
    <w:lvl w:ilvl="0" w:tplc="FC2CA83C">
      <w:start w:val="7"/>
      <w:numFmt w:val="bullet"/>
      <w:lvlText w:val="−"/>
      <w:lvlJc w:val="left"/>
      <w:pPr>
        <w:ind w:left="1395" w:hanging="360"/>
      </w:pPr>
      <w:rPr>
        <w:rFonts w:ascii="Cambria Math" w:eastAsiaTheme="minorEastAsia" w:hAnsi="Cambria Math" w:cstheme="minorBidi" w:hint="default"/>
        <w:i/>
      </w:rPr>
    </w:lvl>
    <w:lvl w:ilvl="1" w:tplc="0408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7" w15:restartNumberingAfterBreak="0">
    <w:nsid w:val="6CC50BBB"/>
    <w:multiLevelType w:val="hybridMultilevel"/>
    <w:tmpl w:val="477479C4"/>
    <w:lvl w:ilvl="0" w:tplc="F372F4C8">
      <w:start w:val="7"/>
      <w:numFmt w:val="bullet"/>
      <w:lvlText w:val="−"/>
      <w:lvlJc w:val="left"/>
      <w:pPr>
        <w:ind w:left="1440" w:hanging="360"/>
      </w:pPr>
      <w:rPr>
        <w:rFonts w:ascii="Cambria Math" w:eastAsiaTheme="minorEastAsia" w:hAnsi="Cambria Math" w:cstheme="minorBidi" w:hint="default"/>
        <w:i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EA3"/>
    <w:rsid w:val="000731EF"/>
    <w:rsid w:val="00094A65"/>
    <w:rsid w:val="000F26B8"/>
    <w:rsid w:val="000F353F"/>
    <w:rsid w:val="00100EB4"/>
    <w:rsid w:val="00105218"/>
    <w:rsid w:val="00106E52"/>
    <w:rsid w:val="00190AC6"/>
    <w:rsid w:val="00193513"/>
    <w:rsid w:val="001969FD"/>
    <w:rsid w:val="001D259E"/>
    <w:rsid w:val="001E7E63"/>
    <w:rsid w:val="00213CB3"/>
    <w:rsid w:val="0022187A"/>
    <w:rsid w:val="00223546"/>
    <w:rsid w:val="002669CF"/>
    <w:rsid w:val="003543EF"/>
    <w:rsid w:val="003A0745"/>
    <w:rsid w:val="003D06F4"/>
    <w:rsid w:val="004129A1"/>
    <w:rsid w:val="005261CE"/>
    <w:rsid w:val="005549D7"/>
    <w:rsid w:val="00572722"/>
    <w:rsid w:val="005850D7"/>
    <w:rsid w:val="005A6D79"/>
    <w:rsid w:val="005B65CE"/>
    <w:rsid w:val="005C33E6"/>
    <w:rsid w:val="005E6BE2"/>
    <w:rsid w:val="006332F7"/>
    <w:rsid w:val="00640478"/>
    <w:rsid w:val="00642107"/>
    <w:rsid w:val="00686EA3"/>
    <w:rsid w:val="006B02D9"/>
    <w:rsid w:val="006B5232"/>
    <w:rsid w:val="0075669D"/>
    <w:rsid w:val="007A4F13"/>
    <w:rsid w:val="007B2B90"/>
    <w:rsid w:val="007F79D2"/>
    <w:rsid w:val="00817B49"/>
    <w:rsid w:val="00854CAF"/>
    <w:rsid w:val="00867FE8"/>
    <w:rsid w:val="00891784"/>
    <w:rsid w:val="008F6B15"/>
    <w:rsid w:val="00950495"/>
    <w:rsid w:val="00970FB2"/>
    <w:rsid w:val="00987D54"/>
    <w:rsid w:val="00990B49"/>
    <w:rsid w:val="009B0BA6"/>
    <w:rsid w:val="009B7786"/>
    <w:rsid w:val="009C54CD"/>
    <w:rsid w:val="009E36B2"/>
    <w:rsid w:val="00A514F3"/>
    <w:rsid w:val="00A75815"/>
    <w:rsid w:val="00AA5C99"/>
    <w:rsid w:val="00AA5D11"/>
    <w:rsid w:val="00AC5268"/>
    <w:rsid w:val="00AE4D7D"/>
    <w:rsid w:val="00AF7B0A"/>
    <w:rsid w:val="00B0089C"/>
    <w:rsid w:val="00B12262"/>
    <w:rsid w:val="00B35F1A"/>
    <w:rsid w:val="00B60D42"/>
    <w:rsid w:val="00B7765D"/>
    <w:rsid w:val="00B877C0"/>
    <w:rsid w:val="00BD125E"/>
    <w:rsid w:val="00C10907"/>
    <w:rsid w:val="00C17198"/>
    <w:rsid w:val="00C45669"/>
    <w:rsid w:val="00C53625"/>
    <w:rsid w:val="00C6709E"/>
    <w:rsid w:val="00CA5AB3"/>
    <w:rsid w:val="00CD1A57"/>
    <w:rsid w:val="00D055FA"/>
    <w:rsid w:val="00D079C0"/>
    <w:rsid w:val="00D10649"/>
    <w:rsid w:val="00D32A7F"/>
    <w:rsid w:val="00D84F3F"/>
    <w:rsid w:val="00DB5BE8"/>
    <w:rsid w:val="00DC5E75"/>
    <w:rsid w:val="00DF73A6"/>
    <w:rsid w:val="00E1182D"/>
    <w:rsid w:val="00E21585"/>
    <w:rsid w:val="00E217B6"/>
    <w:rsid w:val="00E3018C"/>
    <w:rsid w:val="00E3198A"/>
    <w:rsid w:val="00E73AE7"/>
    <w:rsid w:val="00EE6E91"/>
    <w:rsid w:val="00EF04CF"/>
    <w:rsid w:val="00EF44FC"/>
    <w:rsid w:val="00F76038"/>
    <w:rsid w:val="00F977E8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FB0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BD1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AppData\Local\Temp\Rar$DIa4692.41090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d86a433af6cf8832c48994200a0932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1959c466b65ef31c4a23c22fa2ebbb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B4E08-51CC-4957-A5E3-BC22C02D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D74D48-F375-4878-9FFE-3512F1683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2022-03-20T16:49:00Z</dcterms:created>
  <dcterms:modified xsi:type="dcterms:W3CDTF">2022-03-20T16:58:00Z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