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69F6" w14:textId="7488404B" w:rsidR="00AD4B51" w:rsidRDefault="00877E54" w:rsidP="007063B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2A1764B0" w14:textId="7360E113" w:rsidR="00DB2F9C" w:rsidRDefault="00A04FC2" w:rsidP="00DB2F9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A77C54" wp14:editId="7D190AE2">
            <wp:extent cx="2832100" cy="15875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18887" t="10699" r="28465" b="37861"/>
                    <a:stretch/>
                  </pic:blipFill>
                  <pic:spPr bwMode="auto">
                    <a:xfrm>
                      <a:off x="0" y="0"/>
                      <a:ext cx="2832100" cy="158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7710F" w14:textId="07416734" w:rsidR="00DB2F9C" w:rsidRDefault="00DB2F9C" w:rsidP="00DB2F9C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w:r>
        <w:rPr>
          <w:rFonts w:eastAsiaTheme="minorEastAsia"/>
          <w:sz w:val="24"/>
          <w:szCs w:val="24"/>
        </w:rPr>
        <w:t xml:space="preserve">Αφού το ΑΒΓΔ είναι παραλληλόγραμμο, τότε οι απέναντι πλευρές του ΑΒ και ΔΓ είναι παράλληλες, οπότε </w:t>
      </w:r>
      <w:r>
        <w:rPr>
          <w:rFonts w:eastAsiaTheme="minorEastAsia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Ε</m:t>
        </m:r>
      </m:oMath>
      <w:r w:rsidRPr="00ED7381">
        <w:rPr>
          <w:rFonts w:eastAsiaTheme="minorEastAsia"/>
          <w:iCs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ED7381">
        <w:rPr>
          <w:rFonts w:eastAsiaTheme="minorEastAsia"/>
          <w:iCs/>
          <w:sz w:val="24"/>
          <w:szCs w:val="24"/>
        </w:rPr>
        <w:t xml:space="preserve"> (2</w:t>
      </w:r>
      <w:r>
        <w:rPr>
          <w:rFonts w:eastAsiaTheme="minorEastAsia"/>
          <w:iCs/>
          <w:sz w:val="24"/>
          <w:szCs w:val="24"/>
        </w:rPr>
        <w:t>) ως γωνίες εντός εναλλάξ των παράλληλων πλευρών ΑΒ και ΔΓ με τέμνουσα τη ΑΕ.</w:t>
      </w:r>
    </w:p>
    <w:p w14:paraId="7994AC2E" w14:textId="11AA3EC0" w:rsidR="00A04FC2" w:rsidRDefault="00A04FC2" w:rsidP="00A04FC2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Η ΑΕ είναι διχοτόμος της γωνίας </w:t>
      </w:r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ED7381">
        <w:rPr>
          <w:iCs/>
          <w:sz w:val="24"/>
          <w:szCs w:val="24"/>
        </w:rPr>
        <w:t>,</w:t>
      </w:r>
      <w:r>
        <w:rPr>
          <w:sz w:val="24"/>
          <w:szCs w:val="24"/>
        </w:rPr>
        <w:t xml:space="preserve"> οπότε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Ε</m:t>
        </m:r>
      </m:oMath>
      <w:r w:rsidRPr="00ED7381">
        <w:rPr>
          <w:rFonts w:eastAsiaTheme="minorEastAsia"/>
          <w:iCs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Ε</m:t>
        </m:r>
      </m:oMath>
      <w:r w:rsidRPr="00ED7381">
        <w:rPr>
          <w:rFonts w:eastAsiaTheme="minorEastAsia"/>
          <w:iCs/>
          <w:sz w:val="24"/>
          <w:szCs w:val="24"/>
        </w:rPr>
        <w:t xml:space="preserve"> (1).</w:t>
      </w:r>
    </w:p>
    <w:p w14:paraId="21090FAA" w14:textId="162DBCD6" w:rsidR="00DB2F9C" w:rsidRDefault="00DB2F9C" w:rsidP="00DB2F9C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Από τις σχέσεις (1) και (2) προκύπτει </w:t>
      </w:r>
      <w:r w:rsidRPr="00ED7381">
        <w:rPr>
          <w:rFonts w:eastAsiaTheme="minorEastAsia"/>
          <w:iCs/>
          <w:sz w:val="24"/>
          <w:szCs w:val="24"/>
        </w:rPr>
        <w:t xml:space="preserve">ότι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Δ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Ε</m:t>
        </m:r>
      </m:oMath>
      <w:r w:rsidRPr="00ED7381">
        <w:rPr>
          <w:rFonts w:eastAsiaTheme="minorEastAsia"/>
          <w:iCs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Pr="00ED7381">
        <w:rPr>
          <w:rFonts w:eastAsiaTheme="minorEastAsia"/>
          <w:iCs/>
          <w:sz w:val="24"/>
          <w:szCs w:val="24"/>
        </w:rPr>
        <w:t>,</w:t>
      </w:r>
      <w:r>
        <w:rPr>
          <w:rFonts w:eastAsiaTheme="minorEastAsia"/>
          <w:iCs/>
          <w:sz w:val="24"/>
          <w:szCs w:val="24"/>
        </w:rPr>
        <w:t xml:space="preserve"> οπότε το τρίγωνο ΑΔΕ είναι ισοσκελές με ΑΔ = ΔΕ (3).</w:t>
      </w:r>
    </w:p>
    <w:p w14:paraId="3702670B" w14:textId="20DE3058" w:rsidR="00D65501" w:rsidRDefault="00332A20" w:rsidP="007063B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D65501">
        <w:rPr>
          <w:sz w:val="24"/>
          <w:szCs w:val="24"/>
        </w:rPr>
        <w:t xml:space="preserve">Αφού το </w:t>
      </w:r>
      <w:r w:rsidR="00D65501">
        <w:rPr>
          <w:rFonts w:eastAsiaTheme="minorEastAsia"/>
          <w:sz w:val="24"/>
          <w:szCs w:val="24"/>
        </w:rPr>
        <w:t xml:space="preserve">ΑΒΓΔ είναι παραλληλόγραμμο, τότε οι απέναντι πλευρές του ΑΒ και ΔΓ είναι ίσες, δηλαδή ΑΒ = ΔΓ. </w:t>
      </w:r>
    </w:p>
    <w:p w14:paraId="4781D5ED" w14:textId="52DF3917" w:rsidR="00D65501" w:rsidRDefault="00D65501" w:rsidP="00A04FC2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Από υπόθεση είναι ΑΒ = 2ΑΔ και αφού ΑΒ = ΔΓ, τότε θα είναι ΔΓ = 2Α</w:t>
      </w:r>
      <w:r w:rsidR="00224B54"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</w:rPr>
        <w:t xml:space="preserve"> (4). Όμως ΑΔ = ΔΕ λόγω της σχέσης (3) του α) ερωτήματος</w:t>
      </w:r>
      <w:r w:rsidR="00A04FC2">
        <w:rPr>
          <w:rFonts w:eastAsiaTheme="minorEastAsia"/>
          <w:sz w:val="24"/>
          <w:szCs w:val="24"/>
        </w:rPr>
        <w:t>, άρα ΔΓ = 2ΔΕ.</w:t>
      </w:r>
    </w:p>
    <w:p w14:paraId="06F15698" w14:textId="6216D218" w:rsidR="00D65501" w:rsidRDefault="00D65501" w:rsidP="007063B5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sectPr w:rsidR="00D6550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43B3A" w14:textId="77777777" w:rsidR="005F1F2C" w:rsidRDefault="005F1F2C" w:rsidP="005E6BE2">
      <w:r>
        <w:separator/>
      </w:r>
    </w:p>
  </w:endnote>
  <w:endnote w:type="continuationSeparator" w:id="0">
    <w:p w14:paraId="07F321BF" w14:textId="77777777" w:rsidR="005F1F2C" w:rsidRDefault="005F1F2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5D0A" w14:textId="77777777" w:rsidR="005F1F2C" w:rsidRDefault="005F1F2C" w:rsidP="005E6BE2">
      <w:r>
        <w:separator/>
      </w:r>
    </w:p>
  </w:footnote>
  <w:footnote w:type="continuationSeparator" w:id="0">
    <w:p w14:paraId="684BD978" w14:textId="77777777" w:rsidR="005F1F2C" w:rsidRDefault="005F1F2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63239D"/>
    <w:multiLevelType w:val="hybridMultilevel"/>
    <w:tmpl w:val="095C5B7C"/>
    <w:lvl w:ilvl="0" w:tplc="2F26331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55901"/>
    <w:rsid w:val="00064174"/>
    <w:rsid w:val="00094A65"/>
    <w:rsid w:val="000A4EFA"/>
    <w:rsid w:val="000C260A"/>
    <w:rsid w:val="000E317F"/>
    <w:rsid w:val="000F26B8"/>
    <w:rsid w:val="000F353F"/>
    <w:rsid w:val="00105218"/>
    <w:rsid w:val="001A4759"/>
    <w:rsid w:val="001A485F"/>
    <w:rsid w:val="001C260A"/>
    <w:rsid w:val="001C31BF"/>
    <w:rsid w:val="001E0BF2"/>
    <w:rsid w:val="001E7E63"/>
    <w:rsid w:val="001F4FAB"/>
    <w:rsid w:val="0022235C"/>
    <w:rsid w:val="00223546"/>
    <w:rsid w:val="00224B54"/>
    <w:rsid w:val="00254FA6"/>
    <w:rsid w:val="00270C2D"/>
    <w:rsid w:val="002744EE"/>
    <w:rsid w:val="002878A9"/>
    <w:rsid w:val="002E1FE5"/>
    <w:rsid w:val="0031546A"/>
    <w:rsid w:val="00332A20"/>
    <w:rsid w:val="00345D18"/>
    <w:rsid w:val="0034667F"/>
    <w:rsid w:val="00346AFF"/>
    <w:rsid w:val="0035477B"/>
    <w:rsid w:val="003562A8"/>
    <w:rsid w:val="003840EE"/>
    <w:rsid w:val="003A1955"/>
    <w:rsid w:val="00432BE8"/>
    <w:rsid w:val="00451B71"/>
    <w:rsid w:val="00462189"/>
    <w:rsid w:val="004670F5"/>
    <w:rsid w:val="004B0498"/>
    <w:rsid w:val="004B3FEF"/>
    <w:rsid w:val="004B6973"/>
    <w:rsid w:val="004D208F"/>
    <w:rsid w:val="004D646C"/>
    <w:rsid w:val="004D6B70"/>
    <w:rsid w:val="004E5B9E"/>
    <w:rsid w:val="004F4096"/>
    <w:rsid w:val="005100EA"/>
    <w:rsid w:val="0051526D"/>
    <w:rsid w:val="00534CE8"/>
    <w:rsid w:val="00535F97"/>
    <w:rsid w:val="00572722"/>
    <w:rsid w:val="005859F7"/>
    <w:rsid w:val="005A6D79"/>
    <w:rsid w:val="005C33E6"/>
    <w:rsid w:val="005E6BE2"/>
    <w:rsid w:val="005F1F2C"/>
    <w:rsid w:val="00606AD8"/>
    <w:rsid w:val="006163E8"/>
    <w:rsid w:val="00622FD6"/>
    <w:rsid w:val="006332F7"/>
    <w:rsid w:val="00671CFD"/>
    <w:rsid w:val="006872E4"/>
    <w:rsid w:val="007063B5"/>
    <w:rsid w:val="0072666E"/>
    <w:rsid w:val="00727538"/>
    <w:rsid w:val="0075669D"/>
    <w:rsid w:val="00762F0B"/>
    <w:rsid w:val="00765988"/>
    <w:rsid w:val="00782CFE"/>
    <w:rsid w:val="007B2B90"/>
    <w:rsid w:val="007F5F88"/>
    <w:rsid w:val="00817B49"/>
    <w:rsid w:val="008228DB"/>
    <w:rsid w:val="00830992"/>
    <w:rsid w:val="00871A47"/>
    <w:rsid w:val="008765B7"/>
    <w:rsid w:val="00877E54"/>
    <w:rsid w:val="008A3BFE"/>
    <w:rsid w:val="008E2835"/>
    <w:rsid w:val="008F6B15"/>
    <w:rsid w:val="00915FB7"/>
    <w:rsid w:val="00962829"/>
    <w:rsid w:val="00970FB2"/>
    <w:rsid w:val="00990B49"/>
    <w:rsid w:val="009B0BA6"/>
    <w:rsid w:val="009B242D"/>
    <w:rsid w:val="009B7786"/>
    <w:rsid w:val="00A04FC2"/>
    <w:rsid w:val="00A06485"/>
    <w:rsid w:val="00A60D64"/>
    <w:rsid w:val="00A75AA2"/>
    <w:rsid w:val="00AA5C99"/>
    <w:rsid w:val="00AD37A0"/>
    <w:rsid w:val="00AD4B51"/>
    <w:rsid w:val="00AD7399"/>
    <w:rsid w:val="00B0089C"/>
    <w:rsid w:val="00B14F61"/>
    <w:rsid w:val="00B22336"/>
    <w:rsid w:val="00B60133"/>
    <w:rsid w:val="00B60D42"/>
    <w:rsid w:val="00B64269"/>
    <w:rsid w:val="00B8271C"/>
    <w:rsid w:val="00C17198"/>
    <w:rsid w:val="00C2484F"/>
    <w:rsid w:val="00C30F0F"/>
    <w:rsid w:val="00C45669"/>
    <w:rsid w:val="00C53625"/>
    <w:rsid w:val="00C6709E"/>
    <w:rsid w:val="00C72B89"/>
    <w:rsid w:val="00C76EB4"/>
    <w:rsid w:val="00C775ED"/>
    <w:rsid w:val="00C85908"/>
    <w:rsid w:val="00CB7B4D"/>
    <w:rsid w:val="00CD1A57"/>
    <w:rsid w:val="00CF7D35"/>
    <w:rsid w:val="00D32A7F"/>
    <w:rsid w:val="00D65015"/>
    <w:rsid w:val="00D65501"/>
    <w:rsid w:val="00DB2F9C"/>
    <w:rsid w:val="00DC5E75"/>
    <w:rsid w:val="00DD70CC"/>
    <w:rsid w:val="00E009D3"/>
    <w:rsid w:val="00E10A79"/>
    <w:rsid w:val="00E21585"/>
    <w:rsid w:val="00E21896"/>
    <w:rsid w:val="00E610DF"/>
    <w:rsid w:val="00E64AE6"/>
    <w:rsid w:val="00E73AE7"/>
    <w:rsid w:val="00EA2815"/>
    <w:rsid w:val="00EB161E"/>
    <w:rsid w:val="00EB4B86"/>
    <w:rsid w:val="00ED1F77"/>
    <w:rsid w:val="00ED362A"/>
    <w:rsid w:val="00ED3F87"/>
    <w:rsid w:val="00ED4058"/>
    <w:rsid w:val="00ED5190"/>
    <w:rsid w:val="00ED7381"/>
    <w:rsid w:val="00EE51D4"/>
    <w:rsid w:val="00EF7E7A"/>
    <w:rsid w:val="00FA5AB6"/>
    <w:rsid w:val="00FA716C"/>
    <w:rsid w:val="00FB4E56"/>
    <w:rsid w:val="00FC1359"/>
    <w:rsid w:val="00FC1DDD"/>
    <w:rsid w:val="00FC5989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5A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0535D-09E9-4199-854F-F8FA81209D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2021-10-23T10:25:00Z</dcterms:created>
  <dcterms:modified xsi:type="dcterms:W3CDTF">2021-10-24T18:25:00Z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