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785D" w14:textId="77777777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AA63AA">
        <w:rPr>
          <w:sz w:val="24"/>
          <w:szCs w:val="24"/>
        </w:rPr>
        <w:t>2</w:t>
      </w:r>
    </w:p>
    <w:p w14:paraId="287A7089" w14:textId="77777777" w:rsidR="00A010FC" w:rsidRDefault="00E26312" w:rsidP="00A010FC">
      <w:pPr>
        <w:tabs>
          <w:tab w:val="left" w:pos="6804"/>
        </w:tabs>
        <w:spacing w:line="360" w:lineRule="auto"/>
        <w:rPr>
          <w:iCs/>
          <w:sz w:val="24"/>
          <w:szCs w:val="24"/>
        </w:rPr>
      </w:pPr>
      <w:r>
        <w:rPr>
          <w:sz w:val="24"/>
          <w:szCs w:val="24"/>
        </w:rPr>
        <w:t>Το τετράπλευρο</w:t>
      </w:r>
      <w:r w:rsidR="00C70942">
        <w:rPr>
          <w:sz w:val="24"/>
          <w:szCs w:val="24"/>
        </w:rPr>
        <w:t xml:space="preserve"> ΑΒΓΔ </w:t>
      </w:r>
      <w:r>
        <w:rPr>
          <w:sz w:val="24"/>
          <w:szCs w:val="24"/>
        </w:rPr>
        <w:t xml:space="preserve">του σχήματος είναι παραλληλόγραμμο </w:t>
      </w:r>
      <w:r w:rsidR="00C70942">
        <w:rPr>
          <w:sz w:val="24"/>
          <w:szCs w:val="24"/>
        </w:rPr>
        <w:t xml:space="preserve">με </w:t>
      </w:r>
      <w:r w:rsidR="00310ACA">
        <w:rPr>
          <w:sz w:val="24"/>
          <w:szCs w:val="24"/>
        </w:rPr>
        <w:t>ΑΔ</w:t>
      </w:r>
      <w:r w:rsidR="00C70942">
        <w:rPr>
          <w:sz w:val="24"/>
          <w:szCs w:val="24"/>
        </w:rPr>
        <w:t xml:space="preserve"> &lt; </w:t>
      </w:r>
      <w:r w:rsidR="00310ACA">
        <w:rPr>
          <w:sz w:val="24"/>
          <w:szCs w:val="24"/>
        </w:rPr>
        <w:t>ΑΒ</w:t>
      </w:r>
      <w:r>
        <w:rPr>
          <w:sz w:val="24"/>
          <w:szCs w:val="24"/>
        </w:rPr>
        <w:t xml:space="preserve">. Η διχοτόμος </w:t>
      </w:r>
      <w:r w:rsidR="00C70942">
        <w:rPr>
          <w:sz w:val="24"/>
          <w:szCs w:val="24"/>
        </w:rPr>
        <w:t xml:space="preserve">της γωνίας </w:t>
      </w:r>
      <w:r w:rsidR="00A010FC">
        <w:rPr>
          <w:sz w:val="24"/>
          <w:szCs w:val="24"/>
        </w:rPr>
        <w:t xml:space="preserve"> του </w:t>
      </w:r>
      <w:r w:rsidR="00C70942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Α </m:t>
            </m:r>
          </m:e>
        </m:acc>
      </m:oMath>
      <w:r w:rsidR="00C70942">
        <w:rPr>
          <w:rFonts w:eastAsiaTheme="minorEastAsia"/>
          <w:iCs/>
          <w:sz w:val="24"/>
          <w:szCs w:val="24"/>
        </w:rPr>
        <w:t xml:space="preserve"> τέμνει την πλευρά </w:t>
      </w:r>
      <w:r w:rsidR="00310ACA">
        <w:rPr>
          <w:rFonts w:eastAsiaTheme="minorEastAsia"/>
          <w:iCs/>
          <w:sz w:val="24"/>
          <w:szCs w:val="24"/>
        </w:rPr>
        <w:t>ΔΓ</w:t>
      </w:r>
      <w:r w:rsidR="00C70942">
        <w:rPr>
          <w:rFonts w:eastAsiaTheme="minorEastAsia"/>
          <w:iCs/>
          <w:sz w:val="24"/>
          <w:szCs w:val="24"/>
        </w:rPr>
        <w:t xml:space="preserve"> σε σημείο Ε. </w:t>
      </w:r>
    </w:p>
    <w:p w14:paraId="7C3C0F0F" w14:textId="20C0F708" w:rsidR="00791991" w:rsidRPr="00310ACA" w:rsidRDefault="00A010FC" w:rsidP="00310ACA">
      <w:pPr>
        <w:tabs>
          <w:tab w:val="left" w:pos="0"/>
        </w:tabs>
        <w:spacing w:line="360" w:lineRule="auto"/>
        <w:rPr>
          <w:iCs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C70942">
        <w:rPr>
          <w:sz w:val="24"/>
          <w:szCs w:val="24"/>
        </w:rPr>
        <w:t>Να</w:t>
      </w:r>
      <w:r w:rsidR="00B818D4">
        <w:rPr>
          <w:sz w:val="24"/>
          <w:szCs w:val="24"/>
        </w:rPr>
        <w:t xml:space="preserve"> αποδείξετε ότι οι γωνίες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Ε</m:t>
        </m:r>
      </m:oMath>
      <w:r w:rsidR="00C70942">
        <w:rPr>
          <w:sz w:val="24"/>
          <w:szCs w:val="24"/>
        </w:rPr>
        <w:t xml:space="preserve"> </w:t>
      </w:r>
      <w:r w:rsidR="00B818D4">
        <w:rPr>
          <w:sz w:val="24"/>
          <w:szCs w:val="24"/>
        </w:rPr>
        <w:t>και</w:t>
      </w:r>
      <w:r w:rsidR="00B818D4" w:rsidRPr="002D7D87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="00B818D4" w:rsidRPr="002D7D87">
        <w:rPr>
          <w:rFonts w:eastAsiaTheme="minorEastAsia"/>
          <w:sz w:val="24"/>
          <w:szCs w:val="24"/>
        </w:rPr>
        <w:t xml:space="preserve"> ε</w:t>
      </w:r>
      <w:r w:rsidR="00B818D4">
        <w:rPr>
          <w:rFonts w:eastAsiaTheme="minorEastAsia"/>
          <w:sz w:val="24"/>
          <w:szCs w:val="24"/>
        </w:rPr>
        <w:t xml:space="preserve">ίναι ίσες και στη συνέχεια να </w:t>
      </w:r>
      <w:r w:rsidR="00C70942">
        <w:rPr>
          <w:sz w:val="24"/>
          <w:szCs w:val="24"/>
        </w:rPr>
        <w:t>δικαιολογήσετε γιατί το τρίγωνο ΑΔΕ είναι ισοσκελές</w:t>
      </w:r>
      <w:r>
        <w:rPr>
          <w:sz w:val="24"/>
          <w:szCs w:val="24"/>
        </w:rPr>
        <w:t>.</w:t>
      </w:r>
      <w:r w:rsidR="00310ACA">
        <w:rPr>
          <w:iCs/>
          <w:sz w:val="24"/>
          <w:szCs w:val="24"/>
        </w:rPr>
        <w:tab/>
      </w:r>
      <w:r w:rsidR="00310ACA">
        <w:rPr>
          <w:iCs/>
          <w:sz w:val="24"/>
          <w:szCs w:val="24"/>
        </w:rPr>
        <w:tab/>
        <w:t xml:space="preserve">         </w:t>
      </w:r>
      <w:r w:rsidR="00B818D4">
        <w:rPr>
          <w:iCs/>
          <w:sz w:val="24"/>
          <w:szCs w:val="24"/>
        </w:rPr>
        <w:tab/>
      </w:r>
      <w:r w:rsidR="00B818D4">
        <w:rPr>
          <w:iCs/>
          <w:sz w:val="24"/>
          <w:szCs w:val="24"/>
        </w:rPr>
        <w:tab/>
      </w:r>
      <w:r w:rsidR="00B818D4">
        <w:rPr>
          <w:iCs/>
          <w:sz w:val="24"/>
          <w:szCs w:val="24"/>
        </w:rPr>
        <w:tab/>
        <w:t xml:space="preserve">         </w:t>
      </w:r>
      <w:r w:rsidR="00757C27" w:rsidRPr="00757C27">
        <w:rPr>
          <w:sz w:val="24"/>
          <w:szCs w:val="24"/>
        </w:rPr>
        <w:t>(</w:t>
      </w:r>
      <w:r w:rsidR="00757C27">
        <w:rPr>
          <w:sz w:val="24"/>
          <w:szCs w:val="24"/>
        </w:rPr>
        <w:t>Μονάδες 1</w:t>
      </w:r>
      <w:r w:rsidR="00B818D4">
        <w:rPr>
          <w:sz w:val="24"/>
          <w:szCs w:val="24"/>
        </w:rPr>
        <w:t>5</w:t>
      </w:r>
      <w:r w:rsidR="00757C27">
        <w:rPr>
          <w:sz w:val="24"/>
          <w:szCs w:val="24"/>
        </w:rPr>
        <w:t>)</w:t>
      </w:r>
    </w:p>
    <w:p w14:paraId="271AA3BE" w14:textId="40E67FA6" w:rsidR="00517C1C" w:rsidRDefault="00F506D9" w:rsidP="00310ACA">
      <w:pPr>
        <w:tabs>
          <w:tab w:val="left" w:pos="6804"/>
        </w:tabs>
        <w:spacing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8104AB">
        <w:rPr>
          <w:sz w:val="24"/>
          <w:szCs w:val="24"/>
        </w:rPr>
        <w:t xml:space="preserve">Αν είναι ΑΒ = 2ΑΔ, να </w:t>
      </w:r>
      <w:r w:rsidR="00FB5FF5">
        <w:rPr>
          <w:sz w:val="24"/>
          <w:szCs w:val="24"/>
        </w:rPr>
        <w:t>αποδείξετε ότι</w:t>
      </w:r>
      <w:r w:rsidR="00A010FC">
        <w:rPr>
          <w:sz w:val="24"/>
          <w:szCs w:val="24"/>
        </w:rPr>
        <w:t xml:space="preserve"> </w:t>
      </w:r>
      <w:r w:rsidR="008104AB">
        <w:rPr>
          <w:sz w:val="24"/>
          <w:szCs w:val="24"/>
        </w:rPr>
        <w:t>ΓΔ</w:t>
      </w:r>
      <w:r w:rsidR="00FD28E1">
        <w:rPr>
          <w:sz w:val="24"/>
          <w:szCs w:val="24"/>
        </w:rPr>
        <w:t xml:space="preserve"> = </w:t>
      </w:r>
      <w:r w:rsidR="008104AB">
        <w:rPr>
          <w:sz w:val="24"/>
          <w:szCs w:val="24"/>
        </w:rPr>
        <w:t>2ΔΕ</w:t>
      </w:r>
      <w:r w:rsidR="00310ACA">
        <w:rPr>
          <w:sz w:val="24"/>
          <w:szCs w:val="24"/>
        </w:rPr>
        <w:t>.</w:t>
      </w:r>
      <w:r w:rsidR="00A010FC">
        <w:rPr>
          <w:sz w:val="24"/>
          <w:szCs w:val="24"/>
        </w:rPr>
        <w:t xml:space="preserve"> </w:t>
      </w:r>
      <w:r w:rsidR="00310ACA">
        <w:rPr>
          <w:sz w:val="24"/>
          <w:szCs w:val="24"/>
        </w:rPr>
        <w:tab/>
      </w:r>
      <w:r w:rsidR="00310ACA">
        <w:rPr>
          <w:sz w:val="24"/>
          <w:szCs w:val="24"/>
        </w:rPr>
        <w:tab/>
        <w:t xml:space="preserve">         </w:t>
      </w:r>
      <w:r w:rsidR="00757C27">
        <w:rPr>
          <w:sz w:val="24"/>
          <w:szCs w:val="24"/>
        </w:rPr>
        <w:t xml:space="preserve">(Μονάδες </w:t>
      </w:r>
      <w:r w:rsidR="007A007A">
        <w:rPr>
          <w:sz w:val="24"/>
          <w:szCs w:val="24"/>
        </w:rPr>
        <w:t>1</w:t>
      </w:r>
      <w:r w:rsidR="0010194B">
        <w:rPr>
          <w:sz w:val="24"/>
          <w:szCs w:val="24"/>
        </w:rPr>
        <w:t>0</w:t>
      </w:r>
      <w:r w:rsidR="00757C27">
        <w:rPr>
          <w:sz w:val="24"/>
          <w:szCs w:val="24"/>
        </w:rPr>
        <w:t>)</w:t>
      </w:r>
      <w:r w:rsidR="00517C1C">
        <w:rPr>
          <w:sz w:val="24"/>
          <w:szCs w:val="24"/>
        </w:rPr>
        <w:t xml:space="preserve"> </w:t>
      </w:r>
    </w:p>
    <w:p w14:paraId="44087C13" w14:textId="77777777" w:rsidR="002C1BCB" w:rsidRDefault="00E26312" w:rsidP="00AA63AA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 w:rsidRPr="00E26312">
        <w:rPr>
          <w:noProof/>
          <w:sz w:val="24"/>
          <w:szCs w:val="24"/>
          <w:lang w:eastAsia="el-GR"/>
        </w:rPr>
        <w:drawing>
          <wp:inline distT="0" distB="0" distL="0" distR="0" wp14:anchorId="148CCCC2" wp14:editId="7897D882">
            <wp:extent cx="3153600" cy="15660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00" cy="15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BC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14A42" w14:textId="77777777" w:rsidR="00A94D63" w:rsidRDefault="00A94D63" w:rsidP="005E6BE2">
      <w:r>
        <w:separator/>
      </w:r>
    </w:p>
  </w:endnote>
  <w:endnote w:type="continuationSeparator" w:id="0">
    <w:p w14:paraId="40B5CB87" w14:textId="77777777" w:rsidR="00A94D63" w:rsidRDefault="00A94D6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12430" w14:textId="77777777" w:rsidR="00A94D63" w:rsidRDefault="00A94D63" w:rsidP="005E6BE2">
      <w:r>
        <w:separator/>
      </w:r>
    </w:p>
  </w:footnote>
  <w:footnote w:type="continuationSeparator" w:id="0">
    <w:p w14:paraId="3940FABD" w14:textId="77777777" w:rsidR="00A94D63" w:rsidRDefault="00A94D6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5AF3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B7B36"/>
    <w:multiLevelType w:val="hybridMultilevel"/>
    <w:tmpl w:val="33A83BB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10BD6"/>
    <w:multiLevelType w:val="hybridMultilevel"/>
    <w:tmpl w:val="A4E6A93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5CDA"/>
    <w:multiLevelType w:val="hybridMultilevel"/>
    <w:tmpl w:val="D028303A"/>
    <w:lvl w:ilvl="0" w:tplc="DAF6AD1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C466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733DB"/>
    <w:multiLevelType w:val="hybridMultilevel"/>
    <w:tmpl w:val="26D2C8A6"/>
    <w:lvl w:ilvl="0" w:tplc="2838495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D1398"/>
    <w:multiLevelType w:val="hybridMultilevel"/>
    <w:tmpl w:val="31060478"/>
    <w:lvl w:ilvl="0" w:tplc="CB2025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63A33"/>
    <w:multiLevelType w:val="hybridMultilevel"/>
    <w:tmpl w:val="EA429AE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0CF"/>
    <w:rsid w:val="00025858"/>
    <w:rsid w:val="00047508"/>
    <w:rsid w:val="00053292"/>
    <w:rsid w:val="000829D1"/>
    <w:rsid w:val="00094A65"/>
    <w:rsid w:val="000F0663"/>
    <w:rsid w:val="000F26B8"/>
    <w:rsid w:val="000F353F"/>
    <w:rsid w:val="0010194B"/>
    <w:rsid w:val="00105218"/>
    <w:rsid w:val="001057BD"/>
    <w:rsid w:val="00111DEB"/>
    <w:rsid w:val="0011666F"/>
    <w:rsid w:val="00117C88"/>
    <w:rsid w:val="001376E6"/>
    <w:rsid w:val="00174215"/>
    <w:rsid w:val="00180BD6"/>
    <w:rsid w:val="00190AC6"/>
    <w:rsid w:val="001A2410"/>
    <w:rsid w:val="001E716C"/>
    <w:rsid w:val="001E7E63"/>
    <w:rsid w:val="001F746A"/>
    <w:rsid w:val="002025BD"/>
    <w:rsid w:val="00223546"/>
    <w:rsid w:val="002425E8"/>
    <w:rsid w:val="00250BD3"/>
    <w:rsid w:val="00251ECB"/>
    <w:rsid w:val="00260C87"/>
    <w:rsid w:val="00296938"/>
    <w:rsid w:val="002C1BCB"/>
    <w:rsid w:val="002D7D87"/>
    <w:rsid w:val="00310ACA"/>
    <w:rsid w:val="003201DC"/>
    <w:rsid w:val="003278E6"/>
    <w:rsid w:val="00367424"/>
    <w:rsid w:val="003774C7"/>
    <w:rsid w:val="003822E6"/>
    <w:rsid w:val="003C738B"/>
    <w:rsid w:val="00406AD8"/>
    <w:rsid w:val="004154D4"/>
    <w:rsid w:val="00420C77"/>
    <w:rsid w:val="004263EF"/>
    <w:rsid w:val="00432AE9"/>
    <w:rsid w:val="004461D6"/>
    <w:rsid w:val="00476240"/>
    <w:rsid w:val="00480380"/>
    <w:rsid w:val="004A270D"/>
    <w:rsid w:val="004C1EC8"/>
    <w:rsid w:val="005156F1"/>
    <w:rsid w:val="00517C1C"/>
    <w:rsid w:val="00532C6F"/>
    <w:rsid w:val="0054434D"/>
    <w:rsid w:val="0055622A"/>
    <w:rsid w:val="00572722"/>
    <w:rsid w:val="00575121"/>
    <w:rsid w:val="00585EE6"/>
    <w:rsid w:val="005A221E"/>
    <w:rsid w:val="005A3CC6"/>
    <w:rsid w:val="005A6D79"/>
    <w:rsid w:val="005C0EB2"/>
    <w:rsid w:val="005C33E6"/>
    <w:rsid w:val="005E0CF9"/>
    <w:rsid w:val="005E1884"/>
    <w:rsid w:val="005E6BE2"/>
    <w:rsid w:val="00607B53"/>
    <w:rsid w:val="006332F7"/>
    <w:rsid w:val="00643CEC"/>
    <w:rsid w:val="006B02D9"/>
    <w:rsid w:val="006C5299"/>
    <w:rsid w:val="006E7372"/>
    <w:rsid w:val="00723CAD"/>
    <w:rsid w:val="00736F94"/>
    <w:rsid w:val="0073791E"/>
    <w:rsid w:val="007526D4"/>
    <w:rsid w:val="0075669D"/>
    <w:rsid w:val="00757C27"/>
    <w:rsid w:val="00791991"/>
    <w:rsid w:val="007A007A"/>
    <w:rsid w:val="007B0A1C"/>
    <w:rsid w:val="007B2B90"/>
    <w:rsid w:val="007C4F02"/>
    <w:rsid w:val="007D2B91"/>
    <w:rsid w:val="008071EE"/>
    <w:rsid w:val="008104AB"/>
    <w:rsid w:val="00817B49"/>
    <w:rsid w:val="008625F7"/>
    <w:rsid w:val="00875C44"/>
    <w:rsid w:val="00891784"/>
    <w:rsid w:val="00894FF0"/>
    <w:rsid w:val="008C1BAF"/>
    <w:rsid w:val="008C2914"/>
    <w:rsid w:val="008D2DE3"/>
    <w:rsid w:val="008E3327"/>
    <w:rsid w:val="008F6B15"/>
    <w:rsid w:val="00920B2F"/>
    <w:rsid w:val="00924DF2"/>
    <w:rsid w:val="00927F1C"/>
    <w:rsid w:val="00970FB2"/>
    <w:rsid w:val="00990B49"/>
    <w:rsid w:val="00992145"/>
    <w:rsid w:val="009B0BA6"/>
    <w:rsid w:val="009B4BD9"/>
    <w:rsid w:val="009B7786"/>
    <w:rsid w:val="009C6937"/>
    <w:rsid w:val="009D50F4"/>
    <w:rsid w:val="00A010FC"/>
    <w:rsid w:val="00A10D7F"/>
    <w:rsid w:val="00A30635"/>
    <w:rsid w:val="00A94D63"/>
    <w:rsid w:val="00AA03A0"/>
    <w:rsid w:val="00AA5C99"/>
    <w:rsid w:val="00AA5D11"/>
    <w:rsid w:val="00AA63AA"/>
    <w:rsid w:val="00AB0309"/>
    <w:rsid w:val="00AC5864"/>
    <w:rsid w:val="00AC6443"/>
    <w:rsid w:val="00B0089C"/>
    <w:rsid w:val="00B20982"/>
    <w:rsid w:val="00B27DDF"/>
    <w:rsid w:val="00B44F74"/>
    <w:rsid w:val="00B60D42"/>
    <w:rsid w:val="00B70261"/>
    <w:rsid w:val="00B75582"/>
    <w:rsid w:val="00B818D4"/>
    <w:rsid w:val="00B840CF"/>
    <w:rsid w:val="00BA7180"/>
    <w:rsid w:val="00BE2548"/>
    <w:rsid w:val="00C117FF"/>
    <w:rsid w:val="00C17198"/>
    <w:rsid w:val="00C41E07"/>
    <w:rsid w:val="00C44314"/>
    <w:rsid w:val="00C45669"/>
    <w:rsid w:val="00C53625"/>
    <w:rsid w:val="00C6709E"/>
    <w:rsid w:val="00C70942"/>
    <w:rsid w:val="00C811AA"/>
    <w:rsid w:val="00C85679"/>
    <w:rsid w:val="00C91936"/>
    <w:rsid w:val="00CA4B05"/>
    <w:rsid w:val="00CA762D"/>
    <w:rsid w:val="00CB6C29"/>
    <w:rsid w:val="00CC107F"/>
    <w:rsid w:val="00CD1A57"/>
    <w:rsid w:val="00CE6FDA"/>
    <w:rsid w:val="00D32A7F"/>
    <w:rsid w:val="00D54F04"/>
    <w:rsid w:val="00DB0A6E"/>
    <w:rsid w:val="00DB6489"/>
    <w:rsid w:val="00DC5E75"/>
    <w:rsid w:val="00DE7CC0"/>
    <w:rsid w:val="00E1020A"/>
    <w:rsid w:val="00E21585"/>
    <w:rsid w:val="00E2424B"/>
    <w:rsid w:val="00E26312"/>
    <w:rsid w:val="00E310BF"/>
    <w:rsid w:val="00E44706"/>
    <w:rsid w:val="00E571B3"/>
    <w:rsid w:val="00E638D9"/>
    <w:rsid w:val="00E73AE7"/>
    <w:rsid w:val="00EA41DB"/>
    <w:rsid w:val="00EA69C0"/>
    <w:rsid w:val="00EC06E8"/>
    <w:rsid w:val="00EC6B29"/>
    <w:rsid w:val="00ED25F9"/>
    <w:rsid w:val="00F01A55"/>
    <w:rsid w:val="00F463F8"/>
    <w:rsid w:val="00F506D9"/>
    <w:rsid w:val="00F64FC6"/>
    <w:rsid w:val="00FA39B2"/>
    <w:rsid w:val="00FA5AB6"/>
    <w:rsid w:val="00FB5FF5"/>
    <w:rsid w:val="00FC5C35"/>
    <w:rsid w:val="00FD28E1"/>
    <w:rsid w:val="00FE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22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2021-10-23T10:24:00Z</dcterms:created>
  <dcterms:modified xsi:type="dcterms:W3CDTF">2021-10-24T18:29:00Z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