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1AA25A" w14:textId="77777777" w:rsidR="00252E5B" w:rsidRPr="004E2DCA" w:rsidRDefault="00252E5B" w:rsidP="00252E5B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ΘΕΜΑ 4</w:t>
      </w:r>
    </w:p>
    <w:p w14:paraId="04D34F09" w14:textId="77777777" w:rsidR="00252E5B" w:rsidRDefault="00252E5B" w:rsidP="00252E5B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Δίνεται τρίγωνο ΑΒΓ. Θεωρούμε ΑΜ τη διάμεσό του και Ε τυχαίο σημείο του τμήματος ΒΜ. Από το Ε φέρουμε ευθεία παράλληλη στην ΑΜ που τέμνει την πλευρά ΑΒ στο Δ και την προέκταση της ΓΑ στο Ζ. </w:t>
      </w:r>
    </w:p>
    <w:p w14:paraId="398BB4CE" w14:textId="17805559" w:rsidR="00252E5B" w:rsidRPr="0075383C" w:rsidRDefault="00DF3874" w:rsidP="00252E5B">
      <w:pPr>
        <w:spacing w:line="360" w:lineRule="auto"/>
        <w:jc w:val="center"/>
        <w:rPr>
          <w:rFonts w:ascii="Calibri" w:hAnsi="Calibri"/>
          <w:lang w:val="el-GR"/>
        </w:rPr>
      </w:pPr>
      <w:r>
        <w:rPr>
          <w:rFonts w:ascii="Calibri" w:hAnsi="Calibri"/>
          <w:noProof/>
          <w:lang w:val="el-GR" w:eastAsia="el-GR"/>
        </w:rPr>
        <w:drawing>
          <wp:inline distT="0" distB="0" distL="0" distR="0" wp14:anchorId="35F2CC3C" wp14:editId="61B02E13">
            <wp:extent cx="2988000" cy="3088800"/>
            <wp:effectExtent l="0" t="0" r="3175" b="0"/>
            <wp:docPr id="1" name="Εικόνα 1" descr="C:\Users\Alexia\AppData\Local\Temp\geogebra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exia\AppData\Local\Temp\geogebra.emf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000" cy="308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3FA426F1" w14:textId="6721ACBD" w:rsidR="00252E5B" w:rsidRDefault="00252E5B" w:rsidP="00252E5B">
      <w:pPr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 xml:space="preserve">α) Να συμπληρώσετε τα κενά στις παρακάτω </w:t>
      </w:r>
      <w:r w:rsidR="00673B76">
        <w:rPr>
          <w:rFonts w:ascii="Calibri" w:hAnsi="Calibri"/>
          <w:lang w:val="el-GR"/>
        </w:rPr>
        <w:t>ισότητες</w:t>
      </w:r>
      <w:r>
        <w:rPr>
          <w:rFonts w:ascii="Calibri" w:hAnsi="Calibri"/>
          <w:lang w:val="el-GR"/>
        </w:rPr>
        <w:t xml:space="preserve"> και να αιτιολογήσετε την επιλογή σας:</w:t>
      </w:r>
    </w:p>
    <w:p w14:paraId="2E01DCE0" w14:textId="68B282A9" w:rsidR="00EB78CD" w:rsidRDefault="00EE5416" w:rsidP="00EB78CD">
      <w:pPr>
        <w:pStyle w:val="a8"/>
        <w:numPr>
          <w:ilvl w:val="0"/>
          <w:numId w:val="13"/>
        </w:numPr>
        <w:spacing w:line="360" w:lineRule="auto"/>
        <w:jc w:val="both"/>
        <w:rPr>
          <w:rFonts w:ascii="Calibri" w:hAnsi="Calibri"/>
          <w:lang w:val="el-GR"/>
        </w:rPr>
      </w:pPr>
      <m:oMath>
        <m:f>
          <m:fPr>
            <m:ctrlPr>
              <w:rPr>
                <w:rFonts w:ascii="Cambria Math" w:hAnsi="Cambria Math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ΔΕ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⋯</m:t>
            </m:r>
          </m:den>
        </m:f>
      </m:oMath>
      <w:r w:rsidR="00EB78CD" w:rsidRPr="00EB78CD">
        <w:rPr>
          <w:rFonts w:ascii="Cambria Math" w:hAnsi="Cambria Math"/>
          <w:sz w:val="28"/>
          <w:szCs w:val="28"/>
          <w:lang w:val="el-GR"/>
        </w:rPr>
        <w:t xml:space="preserve"> </w:t>
      </w:r>
      <w:r w:rsidR="00EB78CD" w:rsidRPr="00EB78CD">
        <w:rPr>
          <w:rFonts w:ascii="Cambria Math" w:hAnsi="Cambria Math"/>
          <w:lang w:val="el-GR"/>
        </w:rPr>
        <w:t>=</w:t>
      </w:r>
      <w:r w:rsidR="00EB78CD" w:rsidRPr="00EB78CD">
        <w:rPr>
          <w:rFonts w:ascii="Cambria Math" w:hAnsi="Cambria Math"/>
          <w:sz w:val="28"/>
          <w:szCs w:val="28"/>
          <w:lang w:val="el-GR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⋯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ΒΜ</m:t>
            </m:r>
          </m:den>
        </m:f>
      </m:oMath>
      <w:r w:rsidR="00EB78CD">
        <w:rPr>
          <w:rFonts w:ascii="Cambria Math" w:hAnsi="Cambria Math"/>
          <w:sz w:val="28"/>
          <w:szCs w:val="28"/>
          <w:lang w:val="el-GR"/>
        </w:rPr>
        <w:t xml:space="preserve"> </w:t>
      </w:r>
      <w:r w:rsidR="00EB78CD" w:rsidRPr="00EB78CD">
        <w:rPr>
          <w:rFonts w:ascii="Cambria Math" w:hAnsi="Cambria Math"/>
          <w:lang w:val="el-GR"/>
        </w:rPr>
        <w:t>=</w:t>
      </w:r>
      <w:r w:rsidR="00EB78CD">
        <w:rPr>
          <w:rFonts w:ascii="Cambria Math" w:hAnsi="Cambria Math"/>
          <w:sz w:val="28"/>
          <w:szCs w:val="28"/>
          <w:lang w:val="el-GR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ΒΔ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⋯</m:t>
            </m:r>
          </m:den>
        </m:f>
      </m:oMath>
    </w:p>
    <w:p w14:paraId="409C74BA" w14:textId="3A35C218" w:rsidR="00252E5B" w:rsidRPr="00EB78CD" w:rsidRDefault="00252E5B" w:rsidP="00252E5B">
      <w:pPr>
        <w:pStyle w:val="a8"/>
        <w:numPr>
          <w:ilvl w:val="0"/>
          <w:numId w:val="13"/>
        </w:numPr>
        <w:spacing w:line="360" w:lineRule="auto"/>
        <w:jc w:val="both"/>
        <w:rPr>
          <w:rFonts w:ascii="Cambria Math" w:hAnsi="Cambria Math"/>
          <w:sz w:val="28"/>
          <w:szCs w:val="28"/>
          <w:lang w:val="el-GR"/>
        </w:rPr>
      </w:pPr>
      <w:r w:rsidRPr="00EB78CD">
        <w:rPr>
          <w:rFonts w:ascii="Cambria Math" w:hAnsi="Cambria Math"/>
          <w:sz w:val="28"/>
          <w:szCs w:val="28"/>
          <w:lang w:val="el-GR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⋯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ΑΜ</m:t>
            </m:r>
          </m:den>
        </m:f>
      </m:oMath>
      <w:r w:rsidR="00EB78CD">
        <w:rPr>
          <w:rFonts w:ascii="Cambria Math" w:hAnsi="Cambria Math"/>
          <w:sz w:val="28"/>
          <w:szCs w:val="28"/>
          <w:lang w:val="el-GR"/>
        </w:rPr>
        <w:t xml:space="preserve"> </w:t>
      </w:r>
      <w:r w:rsidR="00EB78CD" w:rsidRPr="00EB78CD">
        <w:rPr>
          <w:rFonts w:ascii="Cambria Math" w:hAnsi="Cambria Math"/>
          <w:lang w:val="el-GR"/>
        </w:rPr>
        <w:t>=</w:t>
      </w:r>
      <w:r w:rsidR="00EB78CD">
        <w:rPr>
          <w:rFonts w:ascii="Cambria Math" w:hAnsi="Cambria Math"/>
          <w:sz w:val="28"/>
          <w:szCs w:val="28"/>
          <w:lang w:val="el-GR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8"/>
            <w:szCs w:val="28"/>
            <w:lang w:val="el-GR"/>
          </w:rPr>
          <m:t xml:space="preserve"> </m:t>
        </m:r>
        <m:f>
          <m:fPr>
            <m:ctrlPr>
              <w:rPr>
                <w:rFonts w:ascii="Cambria Math" w:hAnsi="Cambria Math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ΓΕ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⋯</m:t>
            </m:r>
          </m:den>
        </m:f>
      </m:oMath>
      <w:r w:rsidR="00EB78CD">
        <w:rPr>
          <w:rFonts w:ascii="Cambria Math" w:hAnsi="Cambria Math"/>
          <w:sz w:val="28"/>
          <w:szCs w:val="28"/>
          <w:lang w:val="el-GR"/>
        </w:rPr>
        <w:t xml:space="preserve"> </w:t>
      </w:r>
      <w:r w:rsidR="00EB78CD" w:rsidRPr="00EB78CD">
        <w:rPr>
          <w:rFonts w:ascii="Cambria Math" w:hAnsi="Cambria Math"/>
          <w:lang w:val="el-GR"/>
        </w:rPr>
        <w:t>=</w:t>
      </w:r>
      <w:r w:rsidR="00EB78CD">
        <w:rPr>
          <w:rFonts w:ascii="Cambria Math" w:hAnsi="Cambria Math"/>
          <w:sz w:val="28"/>
          <w:szCs w:val="28"/>
          <w:lang w:val="el-GR"/>
        </w:rPr>
        <w:t xml:space="preserve"> </w:t>
      </w:r>
      <m:oMath>
        <m:f>
          <m:fPr>
            <m:ctrlPr>
              <w:rPr>
                <w:rFonts w:ascii="Cambria Math" w:hAnsi="Cambria Math"/>
                <w:sz w:val="28"/>
                <w:szCs w:val="28"/>
                <w:lang w:val="el-GR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⋯</m:t>
            </m:r>
          </m:num>
          <m:den>
            <m:r>
              <m:rPr>
                <m:sty m:val="p"/>
              </m:rPr>
              <w:rPr>
                <w:rFonts w:ascii="Cambria Math" w:hAnsi="Cambria Math"/>
                <w:sz w:val="28"/>
                <w:szCs w:val="28"/>
                <w:lang w:val="el-GR"/>
              </w:rPr>
              <m:t>ΓΑ</m:t>
            </m:r>
          </m:den>
        </m:f>
      </m:oMath>
      <w:r w:rsidR="00EB78CD">
        <w:rPr>
          <w:rFonts w:ascii="Cambria Math" w:hAnsi="Cambria Math"/>
          <w:sz w:val="28"/>
          <w:szCs w:val="28"/>
          <w:lang w:val="el-GR"/>
        </w:rPr>
        <w:t xml:space="preserve"> </w:t>
      </w:r>
    </w:p>
    <w:p w14:paraId="4D36DEC2" w14:textId="77777777" w:rsidR="00252E5B" w:rsidRPr="00252E5B" w:rsidRDefault="00252E5B" w:rsidP="00252E5B">
      <w:pPr>
        <w:tabs>
          <w:tab w:val="left" w:pos="7938"/>
        </w:tabs>
        <w:spacing w:line="360" w:lineRule="auto"/>
        <w:ind w:left="360" w:firstLine="360"/>
        <w:jc w:val="both"/>
        <w:rPr>
          <w:rFonts w:ascii="Cambria Math" w:hAnsi="Cambria Math"/>
          <w:sz w:val="28"/>
          <w:szCs w:val="28"/>
          <w:lang w:val="el-GR"/>
        </w:rPr>
      </w:pPr>
      <w:r>
        <w:rPr>
          <w:rFonts w:ascii="Calibri" w:hAnsi="Calibri"/>
          <w:lang w:val="el-GR"/>
        </w:rPr>
        <w:tab/>
      </w:r>
      <w:r w:rsidRPr="00252E5B">
        <w:rPr>
          <w:rFonts w:ascii="Calibri" w:hAnsi="Calibri"/>
          <w:lang w:val="el-GR"/>
        </w:rPr>
        <w:t>(Μονάδες 12)</w:t>
      </w:r>
    </w:p>
    <w:p w14:paraId="4D0C947D" w14:textId="44D7254F" w:rsidR="00252E5B" w:rsidRDefault="00252E5B" w:rsidP="00252E5B">
      <w:pPr>
        <w:tabs>
          <w:tab w:val="left" w:pos="7938"/>
        </w:tabs>
        <w:spacing w:line="360" w:lineRule="auto"/>
        <w:jc w:val="both"/>
        <w:rPr>
          <w:rFonts w:ascii="Calibri" w:hAnsi="Calibri"/>
          <w:lang w:val="el-GR"/>
        </w:rPr>
      </w:pPr>
      <w:r>
        <w:rPr>
          <w:rFonts w:ascii="Calibri" w:hAnsi="Calibri"/>
          <w:lang w:val="el-GR"/>
        </w:rPr>
        <w:t>β) Να αποδείξετε ότι ΔΕ + ΕΖ = 2ΑΜ για οποιαδήποτε θέση του Ε στο ΒΜ.</w:t>
      </w:r>
      <w:r>
        <w:rPr>
          <w:rFonts w:ascii="Calibri" w:hAnsi="Calibri"/>
          <w:lang w:val="el-GR"/>
        </w:rPr>
        <w:tab/>
        <w:t>(Μονάδες 13)</w:t>
      </w:r>
    </w:p>
    <w:p w14:paraId="76A95B58" w14:textId="77777777" w:rsidR="00252E5B" w:rsidRPr="004E2DCA" w:rsidRDefault="00252E5B" w:rsidP="00252E5B">
      <w:pPr>
        <w:spacing w:line="360" w:lineRule="auto"/>
        <w:jc w:val="both"/>
        <w:rPr>
          <w:rFonts w:ascii="Calibri" w:hAnsi="Calibri"/>
          <w:b/>
          <w:sz w:val="20"/>
          <w:szCs w:val="20"/>
          <w:lang w:val="el-GR"/>
        </w:rPr>
      </w:pPr>
    </w:p>
    <w:p w14:paraId="5A223A4D" w14:textId="77777777" w:rsidR="00252E5B" w:rsidRDefault="00252E5B" w:rsidP="00252E5B">
      <w:pPr>
        <w:rPr>
          <w:rFonts w:ascii="Calibri" w:hAnsi="Calibri"/>
          <w:b/>
          <w:lang w:val="el-GR"/>
        </w:rPr>
      </w:pPr>
    </w:p>
    <w:p w14:paraId="6E237536" w14:textId="77777777" w:rsidR="006167DF" w:rsidRPr="00252E5B" w:rsidRDefault="006167DF" w:rsidP="006167DF">
      <w:pPr>
        <w:tabs>
          <w:tab w:val="left" w:pos="7655"/>
        </w:tabs>
        <w:spacing w:line="360" w:lineRule="auto"/>
        <w:jc w:val="center"/>
        <w:rPr>
          <w:lang w:val="el-GR"/>
        </w:rPr>
      </w:pPr>
    </w:p>
    <w:sectPr w:rsidR="006167DF" w:rsidRPr="00252E5B" w:rsidSect="00EC2536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6A76B73E" w15:done="0"/>
  <w15:commentEx w15:paraId="10AAFAEA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A76B73E" w16cid:durableId="25087A17"/>
  <w16cid:commentId w16cid:paraId="10AAFAEA" w16cid:durableId="250884E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F8947" w14:textId="77777777" w:rsidR="00EE5416" w:rsidRDefault="00EE5416" w:rsidP="005E6BE2">
      <w:r>
        <w:separator/>
      </w:r>
    </w:p>
  </w:endnote>
  <w:endnote w:type="continuationSeparator" w:id="0">
    <w:p w14:paraId="1B8DA58E" w14:textId="77777777" w:rsidR="00EE5416" w:rsidRDefault="00EE5416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63945C" w14:textId="77777777" w:rsidR="00EE5416" w:rsidRDefault="00EE5416" w:rsidP="005E6BE2">
      <w:r>
        <w:separator/>
      </w:r>
    </w:p>
  </w:footnote>
  <w:footnote w:type="continuationSeparator" w:id="0">
    <w:p w14:paraId="55D424C1" w14:textId="77777777" w:rsidR="00EE5416" w:rsidRDefault="00EE5416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12D38"/>
    <w:multiLevelType w:val="hybridMultilevel"/>
    <w:tmpl w:val="F6A24094"/>
    <w:lvl w:ilvl="0" w:tplc="A1F23E9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434A1C"/>
    <w:multiLevelType w:val="hybridMultilevel"/>
    <w:tmpl w:val="90707A5A"/>
    <w:lvl w:ilvl="0" w:tplc="08E6A3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CC5C1B"/>
    <w:multiLevelType w:val="hybridMultilevel"/>
    <w:tmpl w:val="64B29A8A"/>
    <w:lvl w:ilvl="0" w:tplc="3DDA44F8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FE5F38"/>
    <w:multiLevelType w:val="hybridMultilevel"/>
    <w:tmpl w:val="9D206F7A"/>
    <w:lvl w:ilvl="0" w:tplc="011CEADC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BF2666"/>
    <w:multiLevelType w:val="hybridMultilevel"/>
    <w:tmpl w:val="A2D4172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756069"/>
    <w:multiLevelType w:val="hybridMultilevel"/>
    <w:tmpl w:val="1E761032"/>
    <w:lvl w:ilvl="0" w:tplc="08E6A3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54F5AD2"/>
    <w:multiLevelType w:val="hybridMultilevel"/>
    <w:tmpl w:val="B78A978E"/>
    <w:lvl w:ilvl="0" w:tplc="AC92C9F0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0500F9"/>
    <w:multiLevelType w:val="hybridMultilevel"/>
    <w:tmpl w:val="F796D2C4"/>
    <w:lvl w:ilvl="0" w:tplc="08E6A3AA">
      <w:start w:val="1"/>
      <w:numFmt w:val="lowerRoman"/>
      <w:lvlText w:val="%1."/>
      <w:lvlJc w:val="righ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2847C5B"/>
    <w:multiLevelType w:val="hybridMultilevel"/>
    <w:tmpl w:val="8516FCFA"/>
    <w:lvl w:ilvl="0" w:tplc="AE02126E">
      <w:start w:val="1"/>
      <w:numFmt w:val="decimal"/>
      <w:lvlText w:val="%1."/>
      <w:lvlJc w:val="right"/>
      <w:pPr>
        <w:ind w:left="720" w:hanging="360"/>
      </w:pPr>
      <w:rPr>
        <w:rFonts w:ascii="Calibri" w:hAnsi="Calibri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6"/>
  </w:num>
  <w:num w:numId="4">
    <w:abstractNumId w:val="7"/>
  </w:num>
  <w:num w:numId="5">
    <w:abstractNumId w:val="2"/>
  </w:num>
  <w:num w:numId="6">
    <w:abstractNumId w:val="4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"/>
  </w:num>
  <w:num w:numId="12">
    <w:abstractNumId w:val="10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E8E"/>
    <w:rsid w:val="000170FB"/>
    <w:rsid w:val="00094A65"/>
    <w:rsid w:val="000F26B8"/>
    <w:rsid w:val="000F353F"/>
    <w:rsid w:val="00105218"/>
    <w:rsid w:val="00110469"/>
    <w:rsid w:val="001711CC"/>
    <w:rsid w:val="00190AC6"/>
    <w:rsid w:val="001C1CC7"/>
    <w:rsid w:val="001C3422"/>
    <w:rsid w:val="001C371E"/>
    <w:rsid w:val="001D5419"/>
    <w:rsid w:val="001E7E63"/>
    <w:rsid w:val="001F1F3C"/>
    <w:rsid w:val="00223546"/>
    <w:rsid w:val="00223D05"/>
    <w:rsid w:val="00252E5B"/>
    <w:rsid w:val="003209BA"/>
    <w:rsid w:val="00353269"/>
    <w:rsid w:val="003A2F17"/>
    <w:rsid w:val="003E3101"/>
    <w:rsid w:val="00446F53"/>
    <w:rsid w:val="004E6903"/>
    <w:rsid w:val="005510E0"/>
    <w:rsid w:val="00572722"/>
    <w:rsid w:val="00585282"/>
    <w:rsid w:val="00587905"/>
    <w:rsid w:val="005A6D79"/>
    <w:rsid w:val="005C33E6"/>
    <w:rsid w:val="005E6BE2"/>
    <w:rsid w:val="00600BCA"/>
    <w:rsid w:val="006167DF"/>
    <w:rsid w:val="0062244E"/>
    <w:rsid w:val="006332F7"/>
    <w:rsid w:val="00673B76"/>
    <w:rsid w:val="00682BD4"/>
    <w:rsid w:val="006B02D9"/>
    <w:rsid w:val="00723C7D"/>
    <w:rsid w:val="0075669D"/>
    <w:rsid w:val="007B2B90"/>
    <w:rsid w:val="00817B49"/>
    <w:rsid w:val="00817E70"/>
    <w:rsid w:val="0083018B"/>
    <w:rsid w:val="00887C84"/>
    <w:rsid w:val="00891784"/>
    <w:rsid w:val="008D3968"/>
    <w:rsid w:val="008E5016"/>
    <w:rsid w:val="008F6B15"/>
    <w:rsid w:val="00914D36"/>
    <w:rsid w:val="00970FB2"/>
    <w:rsid w:val="00990B49"/>
    <w:rsid w:val="009B0BA6"/>
    <w:rsid w:val="009B7786"/>
    <w:rsid w:val="009C0E8E"/>
    <w:rsid w:val="009E4501"/>
    <w:rsid w:val="00A61B86"/>
    <w:rsid w:val="00A62396"/>
    <w:rsid w:val="00AA231D"/>
    <w:rsid w:val="00AA5C99"/>
    <w:rsid w:val="00AA5D11"/>
    <w:rsid w:val="00B0089C"/>
    <w:rsid w:val="00B0399E"/>
    <w:rsid w:val="00B23676"/>
    <w:rsid w:val="00B60D42"/>
    <w:rsid w:val="00B738FA"/>
    <w:rsid w:val="00BD67E8"/>
    <w:rsid w:val="00BF7934"/>
    <w:rsid w:val="00C17198"/>
    <w:rsid w:val="00C45669"/>
    <w:rsid w:val="00C53625"/>
    <w:rsid w:val="00C61C2E"/>
    <w:rsid w:val="00C6709E"/>
    <w:rsid w:val="00CD1A57"/>
    <w:rsid w:val="00D32A7F"/>
    <w:rsid w:val="00D4245B"/>
    <w:rsid w:val="00D51492"/>
    <w:rsid w:val="00D7464F"/>
    <w:rsid w:val="00DC5E75"/>
    <w:rsid w:val="00DE442C"/>
    <w:rsid w:val="00DF3874"/>
    <w:rsid w:val="00DF4CEE"/>
    <w:rsid w:val="00E21585"/>
    <w:rsid w:val="00E73AE7"/>
    <w:rsid w:val="00EB78CD"/>
    <w:rsid w:val="00EE4B21"/>
    <w:rsid w:val="00EE5416"/>
    <w:rsid w:val="00EF4258"/>
    <w:rsid w:val="00F240B0"/>
    <w:rsid w:val="00F64193"/>
    <w:rsid w:val="00F72B1C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25FA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E5B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A623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2E5B"/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A623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image" Target="media/image1.emf"/><Relationship Id="rId5" Type="http://schemas.openxmlformats.org/officeDocument/2006/relationships/styles" Target="styles.xml"/><Relationship Id="rId15" Type="http://schemas.microsoft.com/office/2011/relationships/commentsExtended" Target="commentsExtended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xia\Dropbox\TRAPEZA_GEWMETRIAS\templates%20&#932;&#961;&#940;&#960;&#949;&#950;&#945;&#962;%202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</Template>
  <TotalTime>0</TotalTime>
  <Pages>1</Pages>
  <Words>68</Words>
  <Characters>373</Characters>
  <Application>Microsoft Office Word</Application>
  <DocSecurity>0</DocSecurity>
  <Lines>3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2021-10-03T21:01:00Z</dcterms:created>
  <dcterms:modified xsi:type="dcterms:W3CDTF">2021-10-15T12:46:00Z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