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741A" w14:textId="687E0B57" w:rsidR="00DF748E" w:rsidRDefault="00D80F67" w:rsidP="00D80F6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ΛΥΣΗ</w:t>
      </w:r>
    </w:p>
    <w:p w14:paraId="468608BC" w14:textId="2BAB2EBD" w:rsidR="00D80F67" w:rsidRPr="002D3E8A" w:rsidRDefault="00D80F67" w:rsidP="00D80F6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Α=0</m:t>
        </m:r>
        <m:r>
          <w:rPr>
            <w:rFonts w:ascii="Cambria Math" w:hAnsi="Cambria Math"/>
            <w:sz w:val="24"/>
            <w:szCs w:val="24"/>
          </w:rPr>
          <m:t>⇔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-1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=0⇔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-1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=0⇔3x-1=0⇔x=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2D3E8A" w:rsidRPr="002D3E8A">
        <w:rPr>
          <w:rFonts w:eastAsiaTheme="minorEastAsia"/>
          <w:sz w:val="24"/>
          <w:szCs w:val="24"/>
        </w:rPr>
        <w:t>.</w:t>
      </w:r>
    </w:p>
    <w:p w14:paraId="78920F05" w14:textId="77777777" w:rsidR="00764DE1" w:rsidRDefault="002D3E8A" w:rsidP="00D80F67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β) Για να είναι οι παραστάσεις αντίθετες θα πρέπει να ισχύει: </w:t>
      </w:r>
    </w:p>
    <w:p w14:paraId="235F9A7D" w14:textId="76460DF3" w:rsidR="00764DE1" w:rsidRPr="00764DE1" w:rsidRDefault="002D3E8A" w:rsidP="00D80F67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Α+Β=0⇔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1-2x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=0⇔3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3x-1</m:t>
              </m:r>
            </m:e>
          </m:d>
          <m:r>
            <w:rPr>
              <w:rFonts w:ascii="Cambria Math" w:hAnsi="Cambria Math"/>
              <w:sz w:val="24"/>
              <w:szCs w:val="24"/>
            </w:rPr>
            <m:t>+5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1-2x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=0⇔</m:t>
          </m:r>
        </m:oMath>
      </m:oMathPara>
    </w:p>
    <w:p w14:paraId="56589D1D" w14:textId="62C93DF3" w:rsidR="002D3E8A" w:rsidRPr="00764DE1" w:rsidRDefault="00764DE1" w:rsidP="00764DE1">
      <w:pPr>
        <w:spacing w:line="360" w:lineRule="auto"/>
        <w:jc w:val="center"/>
        <w:rPr>
          <w:rFonts w:eastAsiaTheme="minorEastAsia"/>
          <w:iCs/>
          <w:sz w:val="24"/>
          <w:szCs w:val="24"/>
          <w:lang w:val="en-GB"/>
        </w:rPr>
      </w:pPr>
      <m:oMath>
        <m:r>
          <w:rPr>
            <w:rFonts w:ascii="Cambria Math" w:hAnsi="Cambria Math"/>
            <w:sz w:val="24"/>
            <w:szCs w:val="24"/>
          </w:rPr>
          <m:t>9x-3+5-10x=0⇔x=2</m:t>
        </m:r>
      </m:oMath>
      <w:r>
        <w:rPr>
          <w:rFonts w:eastAsiaTheme="minorEastAsia"/>
          <w:sz w:val="24"/>
          <w:szCs w:val="24"/>
          <w:lang w:val="en-GB"/>
        </w:rPr>
        <w:t>.</w:t>
      </w:r>
    </w:p>
    <w:p w14:paraId="3A01F5E3" w14:textId="77777777" w:rsidR="00DF748E" w:rsidRDefault="00DF748E" w:rsidP="00DF748E">
      <w:pPr>
        <w:pStyle w:val="a8"/>
        <w:tabs>
          <w:tab w:val="left" w:pos="6946"/>
        </w:tabs>
        <w:spacing w:line="360" w:lineRule="auto"/>
        <w:ind w:left="714"/>
        <w:jc w:val="both"/>
        <w:rPr>
          <w:rFonts w:eastAsiaTheme="minorEastAsia"/>
          <w:sz w:val="24"/>
          <w:szCs w:val="24"/>
        </w:rPr>
      </w:pPr>
    </w:p>
    <w:p w14:paraId="1084CAE1" w14:textId="0E5B5481" w:rsidR="00FA5AB6" w:rsidRPr="009071AC" w:rsidRDefault="005A6D79" w:rsidP="009071AC">
      <w:pPr>
        <w:pStyle w:val="a8"/>
        <w:tabs>
          <w:tab w:val="left" w:pos="6946"/>
        </w:tabs>
        <w:spacing w:line="360" w:lineRule="auto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167DB60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9071AC">
        <w:rPr>
          <w:sz w:val="24"/>
          <w:szCs w:val="24"/>
        </w:rPr>
        <w:tab/>
      </w:r>
      <w:r w:rsidR="00891784" w:rsidRPr="009071AC">
        <w:rPr>
          <w:sz w:val="24"/>
          <w:szCs w:val="24"/>
        </w:rPr>
        <w:t xml:space="preserve">       </w:t>
      </w:r>
    </w:p>
    <w:p w14:paraId="2D336C00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A9C63" w14:textId="77777777" w:rsidR="002D3551" w:rsidRDefault="002D3551" w:rsidP="005E6BE2">
      <w:r>
        <w:separator/>
      </w:r>
    </w:p>
  </w:endnote>
  <w:endnote w:type="continuationSeparator" w:id="0">
    <w:p w14:paraId="53A0C7AC" w14:textId="77777777" w:rsidR="002D3551" w:rsidRDefault="002D355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CA40A" w14:textId="77777777" w:rsidR="002D3551" w:rsidRDefault="002D3551" w:rsidP="005E6BE2">
      <w:r>
        <w:separator/>
      </w:r>
    </w:p>
  </w:footnote>
  <w:footnote w:type="continuationSeparator" w:id="0">
    <w:p w14:paraId="0EA067CA" w14:textId="77777777" w:rsidR="002D3551" w:rsidRDefault="002D355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B6"/>
    <w:rsid w:val="00000C06"/>
    <w:rsid w:val="00094A65"/>
    <w:rsid w:val="000F26B8"/>
    <w:rsid w:val="000F353F"/>
    <w:rsid w:val="00105218"/>
    <w:rsid w:val="00190AC6"/>
    <w:rsid w:val="001E7E63"/>
    <w:rsid w:val="00223546"/>
    <w:rsid w:val="002A071E"/>
    <w:rsid w:val="002D3551"/>
    <w:rsid w:val="002D3E8A"/>
    <w:rsid w:val="003550FF"/>
    <w:rsid w:val="003D77B3"/>
    <w:rsid w:val="004B25AA"/>
    <w:rsid w:val="004B4C8F"/>
    <w:rsid w:val="00572722"/>
    <w:rsid w:val="005A6D79"/>
    <w:rsid w:val="005C33E6"/>
    <w:rsid w:val="005E6BE2"/>
    <w:rsid w:val="006332F7"/>
    <w:rsid w:val="006B02D9"/>
    <w:rsid w:val="0075669D"/>
    <w:rsid w:val="00764DE1"/>
    <w:rsid w:val="007805B6"/>
    <w:rsid w:val="007B2B90"/>
    <w:rsid w:val="00817B49"/>
    <w:rsid w:val="00891784"/>
    <w:rsid w:val="008B3160"/>
    <w:rsid w:val="008F6B15"/>
    <w:rsid w:val="009071AC"/>
    <w:rsid w:val="009452A3"/>
    <w:rsid w:val="00970FB2"/>
    <w:rsid w:val="00990B49"/>
    <w:rsid w:val="00991501"/>
    <w:rsid w:val="009B0BA6"/>
    <w:rsid w:val="009B7786"/>
    <w:rsid w:val="00A43154"/>
    <w:rsid w:val="00AA5C99"/>
    <w:rsid w:val="00AA5D11"/>
    <w:rsid w:val="00AE6229"/>
    <w:rsid w:val="00B0089C"/>
    <w:rsid w:val="00B60D42"/>
    <w:rsid w:val="00C17198"/>
    <w:rsid w:val="00C45669"/>
    <w:rsid w:val="00C53625"/>
    <w:rsid w:val="00C6709E"/>
    <w:rsid w:val="00CD1A57"/>
    <w:rsid w:val="00D32A7F"/>
    <w:rsid w:val="00D80F67"/>
    <w:rsid w:val="00DC5E75"/>
    <w:rsid w:val="00DF748E"/>
    <w:rsid w:val="00E21585"/>
    <w:rsid w:val="00E43816"/>
    <w:rsid w:val="00E73AE7"/>
    <w:rsid w:val="00F23A1E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3F4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rosoft%20Window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2021-10-07T15:39:00Z</dcterms:created>
  <dcterms:modified xsi:type="dcterms:W3CDTF">2021-10-07T15:39:00Z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