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5F639" w14:textId="77777777" w:rsidR="0075669D" w:rsidRPr="000F353F" w:rsidRDefault="001A4759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ΛΥΣΗ</w:t>
      </w:r>
    </w:p>
    <w:p w14:paraId="7933E263" w14:textId="77777777" w:rsidR="00AE52C9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AE52C9">
        <w:rPr>
          <w:sz w:val="24"/>
          <w:szCs w:val="24"/>
        </w:rPr>
        <w:t>Κάνουμε απαλοιφή παρονομαστών πολλαπλασιάζοντας και τα δύο μέλη της ισότητας με 6 και έχουμε:</w:t>
      </w:r>
    </w:p>
    <w:p w14:paraId="5680EF91" w14:textId="77777777" w:rsidR="00AE52C9" w:rsidRPr="00AE52C9" w:rsidRDefault="00B51A8F" w:rsidP="00AE52C9">
      <w:pPr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β+1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⇔6⋅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α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=6⋅</m:t>
          </m:r>
          <m:f>
            <m:f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4"/>
                  <w:szCs w:val="24"/>
                </w:rPr>
                <m:t>β+1</m:t>
              </m:r>
            </m:num>
            <m:den>
              <m:r>
                <w:rPr>
                  <w:rFonts w:ascii="Cambria Math" w:eastAsiaTheme="minorEastAsia" w:hAnsi="Cambria Math"/>
                  <w:sz w:val="24"/>
                  <w:szCs w:val="24"/>
                </w:rPr>
                <m:t>6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 xml:space="preserve">. </m:t>
          </m:r>
        </m:oMath>
      </m:oMathPara>
    </w:p>
    <w:p w14:paraId="2B737467" w14:textId="77777777" w:rsidR="00AE52C9" w:rsidRPr="00CD1A57" w:rsidRDefault="00AE52C9" w:rsidP="00AE52C9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τελευταία σχέση μετά τις απλοποιήσεις γίνεται </w:t>
      </w:r>
      <m:oMath>
        <m:r>
          <w:rPr>
            <w:rFonts w:ascii="Cambria Math" w:hAnsi="Cambria Math"/>
            <w:sz w:val="24"/>
            <w:szCs w:val="24"/>
          </w:rPr>
          <m:t>2α=β+1</m:t>
        </m:r>
      </m:oMath>
      <w:r>
        <w:rPr>
          <w:rFonts w:eastAsiaTheme="minorEastAsia"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7456E62" w14:textId="77777777" w:rsidR="00FA5AB6" w:rsidRDefault="00DC5E75" w:rsidP="00A06485">
      <w:pPr>
        <w:tabs>
          <w:tab w:val="left" w:pos="6946"/>
        </w:tabs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r w:rsidR="00AE52C9">
        <w:rPr>
          <w:sz w:val="24"/>
          <w:szCs w:val="24"/>
        </w:rPr>
        <w:t xml:space="preserve">Για </w:t>
      </w:r>
      <m:oMath>
        <m:r>
          <w:rPr>
            <w:rFonts w:ascii="Cambria Math" w:hAnsi="Cambria Math"/>
            <w:sz w:val="24"/>
            <w:szCs w:val="24"/>
          </w:rPr>
          <m:t>β=-3</m:t>
        </m:r>
      </m:oMath>
      <w:r w:rsidR="00AE52C9">
        <w:rPr>
          <w:rFonts w:eastAsiaTheme="minorEastAsia"/>
          <w:sz w:val="24"/>
          <w:szCs w:val="24"/>
        </w:rPr>
        <w:t xml:space="preserve"> η παραπάνω ισότητα γίνεται:</w:t>
      </w:r>
    </w:p>
    <w:p w14:paraId="0DA86CB6" w14:textId="77777777" w:rsidR="00AE52C9" w:rsidRPr="00AE52C9" w:rsidRDefault="00AE52C9" w:rsidP="00AE52C9">
      <w:pPr>
        <w:tabs>
          <w:tab w:val="left" w:pos="6946"/>
        </w:tabs>
        <w:spacing w:line="360" w:lineRule="auto"/>
        <w:jc w:val="center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2α=-3+1</m:t>
          </m:r>
        </m:oMath>
      </m:oMathPara>
    </w:p>
    <w:p w14:paraId="115F440F" w14:textId="77777777" w:rsidR="00AE52C9" w:rsidRDefault="00AE52C9" w:rsidP="00AE52C9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ή ισοδύναμα:</w:t>
      </w:r>
    </w:p>
    <w:p w14:paraId="0EC2A0EF" w14:textId="77777777" w:rsidR="00AE52C9" w:rsidRPr="001A4759" w:rsidRDefault="00AE52C9" w:rsidP="00AE52C9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α=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4"/>
              <w:szCs w:val="24"/>
            </w:rPr>
            <m:t>=-1.</m:t>
          </m:r>
        </m:oMath>
      </m:oMathPara>
    </w:p>
    <w:sectPr w:rsidR="00AE52C9" w:rsidRPr="001A4759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0F443" w14:textId="77777777" w:rsidR="00B51A8F" w:rsidRDefault="00B51A8F" w:rsidP="005E6BE2">
      <w:r>
        <w:separator/>
      </w:r>
    </w:p>
  </w:endnote>
  <w:endnote w:type="continuationSeparator" w:id="0">
    <w:p w14:paraId="4D911724" w14:textId="77777777" w:rsidR="00B51A8F" w:rsidRDefault="00B51A8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685048" w14:textId="77777777" w:rsidR="00B51A8F" w:rsidRDefault="00B51A8F" w:rsidP="005E6BE2">
      <w:r>
        <w:separator/>
      </w:r>
    </w:p>
  </w:footnote>
  <w:footnote w:type="continuationSeparator" w:id="0">
    <w:p w14:paraId="2837BA3F" w14:textId="77777777" w:rsidR="00B51A8F" w:rsidRDefault="00B51A8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C9"/>
    <w:rsid w:val="00064174"/>
    <w:rsid w:val="00094A65"/>
    <w:rsid w:val="000F26B8"/>
    <w:rsid w:val="000F353F"/>
    <w:rsid w:val="00105218"/>
    <w:rsid w:val="001A4759"/>
    <w:rsid w:val="001E7E63"/>
    <w:rsid w:val="00223546"/>
    <w:rsid w:val="002878A9"/>
    <w:rsid w:val="00572722"/>
    <w:rsid w:val="005A6D79"/>
    <w:rsid w:val="005C33E6"/>
    <w:rsid w:val="005E6BE2"/>
    <w:rsid w:val="006332F7"/>
    <w:rsid w:val="0075669D"/>
    <w:rsid w:val="007B2B90"/>
    <w:rsid w:val="00817B49"/>
    <w:rsid w:val="008F6B15"/>
    <w:rsid w:val="00946776"/>
    <w:rsid w:val="00970FB2"/>
    <w:rsid w:val="00990B49"/>
    <w:rsid w:val="009B0BA6"/>
    <w:rsid w:val="009B7786"/>
    <w:rsid w:val="00A06485"/>
    <w:rsid w:val="00A261C8"/>
    <w:rsid w:val="00AA5C99"/>
    <w:rsid w:val="00AE52C9"/>
    <w:rsid w:val="00B0089C"/>
    <w:rsid w:val="00B51A8F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50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1360.41235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template_thema_2_3_4_lysi.dotx</Template>
  <TotalTime>0</TotalTime>
  <Pages>1</Pages>
  <Words>43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2021-07-21T15:24:00Z</dcterms:created>
  <dcterms:modified xsi:type="dcterms:W3CDTF">2021-09-21T16:51:00Z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