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41C63" w14:textId="77777777" w:rsidR="00B42D84" w:rsidRDefault="00B42D84" w:rsidP="00B42D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BE1CED7" w14:textId="77777777" w:rsidR="00B42D84" w:rsidRDefault="00B42D84" w:rsidP="00B42D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Για να αποδείξουμε την ζητούμενη ισότητα, θα χρησιμοποιήσουμε ευθεία απόδειξη. Έχουμε λοιπόν:</w:t>
      </w:r>
    </w:p>
    <w:p w14:paraId="00C8F5E3" w14:textId="77777777" w:rsidR="00B42D84" w:rsidRPr="009310B4" w:rsidRDefault="00F468B2" w:rsidP="00B42D84">
      <w:pPr>
        <w:spacing w:line="360" w:lineRule="auto"/>
        <w:jc w:val="both"/>
        <w:rPr>
          <w:sz w:val="24"/>
          <w:szCs w:val="24"/>
        </w:rPr>
      </w:pPr>
      <w:r w:rsidRPr="00196BD7">
        <w:rPr>
          <w:position w:val="-10"/>
          <w:sz w:val="24"/>
          <w:szCs w:val="24"/>
        </w:rPr>
        <w:object w:dxaOrig="6860" w:dyaOrig="360" w14:anchorId="75E544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75pt;height:18pt" o:ole="">
            <v:imagedata r:id="rId11" o:title=""/>
          </v:shape>
          <o:OLEObject Type="Embed" ProgID="Equation.DSMT4" ShapeID="_x0000_i1025" DrawAspect="Content" ObjectID="_1687333566" r:id="rId12"/>
        </w:object>
      </w:r>
      <w:r w:rsidR="00B42D84" w:rsidRPr="009310B4">
        <w:rPr>
          <w:sz w:val="24"/>
          <w:szCs w:val="24"/>
        </w:rPr>
        <w:t>.</w:t>
      </w:r>
    </w:p>
    <w:p w14:paraId="388DA888" w14:textId="77777777" w:rsidR="00B42D84" w:rsidRPr="009310B4" w:rsidRDefault="00B42D84" w:rsidP="00B42D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Έχουμε διαδοχικά:  </w:t>
      </w:r>
    </w:p>
    <w:p w14:paraId="2D87438C" w14:textId="77777777" w:rsidR="00B42D84" w:rsidRDefault="00F468B2" w:rsidP="00B42D84">
      <w:pPr>
        <w:spacing w:line="360" w:lineRule="auto"/>
        <w:jc w:val="center"/>
        <w:rPr>
          <w:sz w:val="24"/>
          <w:szCs w:val="24"/>
          <w:lang w:val="en-US"/>
        </w:rPr>
      </w:pPr>
      <w:r w:rsidRPr="00F468B2">
        <w:rPr>
          <w:position w:val="-82"/>
          <w:sz w:val="24"/>
          <w:szCs w:val="24"/>
        </w:rPr>
        <w:object w:dxaOrig="3680" w:dyaOrig="1980" w14:anchorId="778BB5AB">
          <v:shape id="_x0000_i1026" type="#_x0000_t75" style="width:184.5pt;height:99pt" o:ole="">
            <v:imagedata r:id="rId13" o:title=""/>
          </v:shape>
          <o:OLEObject Type="Embed" ProgID="Equation.DSMT4" ShapeID="_x0000_i1026" DrawAspect="Content" ObjectID="_1687333567" r:id="rId14"/>
        </w:object>
      </w:r>
      <w:bookmarkStart w:id="0" w:name="_GoBack"/>
      <w:bookmarkEnd w:id="0"/>
    </w:p>
    <w:p w14:paraId="528ED74A" w14:textId="77777777" w:rsidR="00B71A68" w:rsidRDefault="00B71A68" w:rsidP="004F5E76">
      <w:pPr>
        <w:spacing w:line="360" w:lineRule="auto"/>
        <w:jc w:val="both"/>
        <w:rPr>
          <w:sz w:val="24"/>
          <w:szCs w:val="24"/>
        </w:rPr>
      </w:pPr>
    </w:p>
    <w:sectPr w:rsidR="00B71A68" w:rsidSect="001446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AEA1C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AEA1CF" w16cid:durableId="248DDA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891F6" w14:textId="77777777" w:rsidR="0067647F" w:rsidRDefault="0067647F" w:rsidP="005E6BE2">
      <w:r>
        <w:separator/>
      </w:r>
    </w:p>
  </w:endnote>
  <w:endnote w:type="continuationSeparator" w:id="0">
    <w:p w14:paraId="4694C43B" w14:textId="77777777" w:rsidR="0067647F" w:rsidRDefault="0067647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3EB27" w14:textId="77777777" w:rsidR="0067647F" w:rsidRDefault="0067647F" w:rsidP="005E6BE2">
      <w:r>
        <w:separator/>
      </w:r>
    </w:p>
  </w:footnote>
  <w:footnote w:type="continuationSeparator" w:id="0">
    <w:p w14:paraId="2AFAFD94" w14:textId="77777777" w:rsidR="0067647F" w:rsidRDefault="0067647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2"/>
    <w:rsid w:val="00094A65"/>
    <w:rsid w:val="000F26B8"/>
    <w:rsid w:val="000F353F"/>
    <w:rsid w:val="00105218"/>
    <w:rsid w:val="001446B6"/>
    <w:rsid w:val="00196BD7"/>
    <w:rsid w:val="001A0F34"/>
    <w:rsid w:val="001E7E63"/>
    <w:rsid w:val="00223546"/>
    <w:rsid w:val="00264D3C"/>
    <w:rsid w:val="002E72BC"/>
    <w:rsid w:val="00430102"/>
    <w:rsid w:val="004949DA"/>
    <w:rsid w:val="004F5E76"/>
    <w:rsid w:val="00513B90"/>
    <w:rsid w:val="00565F85"/>
    <w:rsid w:val="00572722"/>
    <w:rsid w:val="005A6D79"/>
    <w:rsid w:val="005C33E6"/>
    <w:rsid w:val="005E6BE2"/>
    <w:rsid w:val="006332F7"/>
    <w:rsid w:val="0067647F"/>
    <w:rsid w:val="00695910"/>
    <w:rsid w:val="006E0296"/>
    <w:rsid w:val="00734D83"/>
    <w:rsid w:val="0075669D"/>
    <w:rsid w:val="00790AB6"/>
    <w:rsid w:val="007955EE"/>
    <w:rsid w:val="007B2B90"/>
    <w:rsid w:val="007E12ED"/>
    <w:rsid w:val="00817B49"/>
    <w:rsid w:val="008F6B15"/>
    <w:rsid w:val="009310B4"/>
    <w:rsid w:val="00970FB2"/>
    <w:rsid w:val="00990B49"/>
    <w:rsid w:val="009B0BA6"/>
    <w:rsid w:val="009B7786"/>
    <w:rsid w:val="009E6CCC"/>
    <w:rsid w:val="00A72C9A"/>
    <w:rsid w:val="00A94365"/>
    <w:rsid w:val="00AA5C99"/>
    <w:rsid w:val="00B0089C"/>
    <w:rsid w:val="00B012C2"/>
    <w:rsid w:val="00B42D84"/>
    <w:rsid w:val="00B60D42"/>
    <w:rsid w:val="00B71A68"/>
    <w:rsid w:val="00C17198"/>
    <w:rsid w:val="00C45669"/>
    <w:rsid w:val="00C53625"/>
    <w:rsid w:val="00C6381F"/>
    <w:rsid w:val="00C6709E"/>
    <w:rsid w:val="00CD1A57"/>
    <w:rsid w:val="00D32A7F"/>
    <w:rsid w:val="00DC5E75"/>
    <w:rsid w:val="00DE7BEA"/>
    <w:rsid w:val="00E21585"/>
    <w:rsid w:val="00E73AE7"/>
    <w:rsid w:val="00F406F0"/>
    <w:rsid w:val="00F468B2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DA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28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2021-07-09T08:00:00Z</dcterms:created>
  <dcterms:modified xsi:type="dcterms:W3CDTF">2021-07-09T08:00:00Z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