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89F26" w14:textId="77777777" w:rsidR="0075669D" w:rsidRPr="000F353F" w:rsidRDefault="00E73AE7" w:rsidP="004F5E76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B012C2">
        <w:rPr>
          <w:sz w:val="24"/>
          <w:szCs w:val="24"/>
        </w:rPr>
        <w:t>2</w:t>
      </w:r>
    </w:p>
    <w:p w14:paraId="358E1E2B" w14:textId="77777777" w:rsidR="00F406F0" w:rsidRPr="00F406F0" w:rsidRDefault="00196BD7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αποδείξετε ότι</w:t>
      </w:r>
      <w:r w:rsidR="00F406F0" w:rsidRPr="00F406F0">
        <w:rPr>
          <w:sz w:val="24"/>
          <w:szCs w:val="24"/>
        </w:rPr>
        <w:t xml:space="preserve"> </w:t>
      </w:r>
      <w:r w:rsidR="00F406F0">
        <w:rPr>
          <w:sz w:val="24"/>
          <w:szCs w:val="24"/>
        </w:rPr>
        <w:t xml:space="preserve">για οποιουσδήποτε πραγματικούς αριθμούς </w:t>
      </w:r>
      <w:r w:rsidR="00F406F0" w:rsidRPr="00F406F0">
        <w:rPr>
          <w:position w:val="-10"/>
          <w:sz w:val="24"/>
          <w:szCs w:val="24"/>
        </w:rPr>
        <w:object w:dxaOrig="460" w:dyaOrig="260" w14:anchorId="4B32FF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2.75pt" o:ole="">
            <v:imagedata r:id="rId11" o:title=""/>
          </v:shape>
          <o:OLEObject Type="Embed" ProgID="Equation.DSMT4" ShapeID="_x0000_i1025" DrawAspect="Content" ObjectID="_1687333469" r:id="rId12"/>
        </w:object>
      </w:r>
      <w:r w:rsidR="00F406F0" w:rsidRPr="00F406F0">
        <w:rPr>
          <w:sz w:val="24"/>
          <w:szCs w:val="24"/>
        </w:rPr>
        <w:t xml:space="preserve"> </w:t>
      </w:r>
      <w:r w:rsidR="00F406F0">
        <w:rPr>
          <w:sz w:val="24"/>
          <w:szCs w:val="24"/>
        </w:rPr>
        <w:t>ισχύει:</w:t>
      </w:r>
    </w:p>
    <w:p w14:paraId="2828154A" w14:textId="77777777" w:rsidR="00196BD7" w:rsidRDefault="004B6844" w:rsidP="00F406F0">
      <w:pPr>
        <w:spacing w:line="360" w:lineRule="auto"/>
        <w:jc w:val="center"/>
        <w:rPr>
          <w:sz w:val="24"/>
          <w:szCs w:val="24"/>
        </w:rPr>
      </w:pPr>
      <w:r w:rsidRPr="00196BD7">
        <w:rPr>
          <w:position w:val="-10"/>
          <w:sz w:val="24"/>
          <w:szCs w:val="24"/>
        </w:rPr>
        <w:object w:dxaOrig="3980" w:dyaOrig="360" w14:anchorId="7E8C559A">
          <v:shape id="_x0000_i1028" type="#_x0000_t75" style="width:198.75pt;height:18pt" o:ole="">
            <v:imagedata r:id="rId13" o:title=""/>
          </v:shape>
          <o:OLEObject Type="Embed" ProgID="Equation.DSMT4" ShapeID="_x0000_i1028" DrawAspect="Content" ObjectID="_1687333470" r:id="rId14"/>
        </w:object>
      </w:r>
      <w:r w:rsidR="00196BD7" w:rsidRPr="00196BD7">
        <w:rPr>
          <w:sz w:val="24"/>
          <w:szCs w:val="24"/>
        </w:rPr>
        <w:t>.</w:t>
      </w:r>
    </w:p>
    <w:p w14:paraId="24C57E2B" w14:textId="77777777" w:rsidR="00196BD7" w:rsidRPr="00565F85" w:rsidRDefault="00196BD7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(Μονάδες 12)</w:t>
      </w:r>
    </w:p>
    <w:p w14:paraId="4785F9A2" w14:textId="77777777" w:rsidR="001E7E63" w:rsidRDefault="00196BD7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65F85">
        <w:rPr>
          <w:sz w:val="24"/>
          <w:szCs w:val="24"/>
        </w:rPr>
        <w:t xml:space="preserve">Να βρείτε τους </w:t>
      </w:r>
      <w:r w:rsidR="00B71A68">
        <w:rPr>
          <w:sz w:val="24"/>
          <w:szCs w:val="24"/>
        </w:rPr>
        <w:t xml:space="preserve">πραγματικούς </w:t>
      </w:r>
      <w:r w:rsidR="00565F85">
        <w:rPr>
          <w:sz w:val="24"/>
          <w:szCs w:val="24"/>
        </w:rPr>
        <w:t xml:space="preserve">αριθμούς </w:t>
      </w:r>
      <w:r w:rsidR="00565F85" w:rsidRPr="00565F85">
        <w:rPr>
          <w:position w:val="-6"/>
          <w:sz w:val="24"/>
          <w:szCs w:val="24"/>
        </w:rPr>
        <w:object w:dxaOrig="200" w:dyaOrig="220" w14:anchorId="68BCF7FE">
          <v:shape id="_x0000_i1026" type="#_x0000_t75" style="width:9.75pt;height:11.25pt" o:ole="">
            <v:imagedata r:id="rId15" o:title=""/>
          </v:shape>
          <o:OLEObject Type="Embed" ProgID="Equation.DSMT4" ShapeID="_x0000_i1026" DrawAspect="Content" ObjectID="_1687333471" r:id="rId16"/>
        </w:object>
      </w:r>
      <w:r w:rsidR="00565F85">
        <w:rPr>
          <w:sz w:val="24"/>
          <w:szCs w:val="24"/>
        </w:rPr>
        <w:t xml:space="preserve"> και </w:t>
      </w:r>
      <w:r w:rsidR="00565F85" w:rsidRPr="00565F85">
        <w:rPr>
          <w:position w:val="-10"/>
          <w:sz w:val="24"/>
          <w:szCs w:val="24"/>
        </w:rPr>
        <w:object w:dxaOrig="220" w:dyaOrig="260" w14:anchorId="3482BFA3">
          <v:shape id="_x0000_i1027" type="#_x0000_t75" style="width:11.25pt;height:12.75pt" o:ole="">
            <v:imagedata r:id="rId17" o:title=""/>
          </v:shape>
          <o:OLEObject Type="Embed" ProgID="Equation.DSMT4" ShapeID="_x0000_i1027" DrawAspect="Content" ObjectID="_1687333472" r:id="rId18"/>
        </w:object>
      </w:r>
      <w:r w:rsidR="00F406F0">
        <w:rPr>
          <w:sz w:val="24"/>
          <w:szCs w:val="24"/>
        </w:rPr>
        <w:t xml:space="preserve">ώστε: </w:t>
      </w:r>
      <w:r w:rsidR="004B6844" w:rsidRPr="00196BD7">
        <w:rPr>
          <w:position w:val="-10"/>
          <w:sz w:val="24"/>
          <w:szCs w:val="24"/>
        </w:rPr>
        <w:object w:dxaOrig="2460" w:dyaOrig="360" w14:anchorId="16FEAD6E">
          <v:shape id="_x0000_i1029" type="#_x0000_t75" style="width:123pt;height:18pt" o:ole="">
            <v:imagedata r:id="rId19" o:title=""/>
          </v:shape>
          <o:OLEObject Type="Embed" ProgID="Equation.DSMT4" ShapeID="_x0000_i1029" DrawAspect="Content" ObjectID="_1687333473" r:id="rId20"/>
        </w:object>
      </w:r>
      <w:r w:rsidR="00B71A68">
        <w:rPr>
          <w:sz w:val="24"/>
          <w:szCs w:val="24"/>
        </w:rPr>
        <w:t>.</w:t>
      </w:r>
    </w:p>
    <w:p w14:paraId="79C696A9" w14:textId="77777777" w:rsidR="00B71A68" w:rsidRDefault="00B71A68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(Μονάδες 13)</w:t>
      </w:r>
    </w:p>
    <w:p w14:paraId="528ED74A" w14:textId="77777777" w:rsidR="00B71A68" w:rsidRDefault="00B71A68" w:rsidP="004F5E76">
      <w:pPr>
        <w:spacing w:line="360" w:lineRule="auto"/>
        <w:jc w:val="both"/>
        <w:rPr>
          <w:sz w:val="24"/>
          <w:szCs w:val="24"/>
        </w:rPr>
      </w:pPr>
    </w:p>
    <w:sectPr w:rsidR="00B71A68" w:rsidSect="001446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AEA1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AEA1CF" w16cid:durableId="248DDA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057A7" w14:textId="77777777" w:rsidR="00AE64CB" w:rsidRDefault="00AE64CB" w:rsidP="005E6BE2">
      <w:r>
        <w:separator/>
      </w:r>
    </w:p>
  </w:endnote>
  <w:endnote w:type="continuationSeparator" w:id="0">
    <w:p w14:paraId="23F79A89" w14:textId="77777777" w:rsidR="00AE64CB" w:rsidRDefault="00AE64C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CA4AA" w14:textId="77777777" w:rsidR="00AE64CB" w:rsidRDefault="00AE64CB" w:rsidP="005E6BE2">
      <w:r>
        <w:separator/>
      </w:r>
    </w:p>
  </w:footnote>
  <w:footnote w:type="continuationSeparator" w:id="0">
    <w:p w14:paraId="54E383CE" w14:textId="77777777" w:rsidR="00AE64CB" w:rsidRDefault="00AE64C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94A65"/>
    <w:rsid w:val="000F26B8"/>
    <w:rsid w:val="000F353F"/>
    <w:rsid w:val="00105218"/>
    <w:rsid w:val="001446B6"/>
    <w:rsid w:val="00196BD7"/>
    <w:rsid w:val="001A0F34"/>
    <w:rsid w:val="001E7E63"/>
    <w:rsid w:val="00206DD5"/>
    <w:rsid w:val="00223546"/>
    <w:rsid w:val="00264D3C"/>
    <w:rsid w:val="002E72BC"/>
    <w:rsid w:val="00430102"/>
    <w:rsid w:val="004949DA"/>
    <w:rsid w:val="004B6844"/>
    <w:rsid w:val="004F5E76"/>
    <w:rsid w:val="00513B90"/>
    <w:rsid w:val="00565F85"/>
    <w:rsid w:val="00572722"/>
    <w:rsid w:val="005A6D79"/>
    <w:rsid w:val="005C33E6"/>
    <w:rsid w:val="005E6BE2"/>
    <w:rsid w:val="006332F7"/>
    <w:rsid w:val="00695910"/>
    <w:rsid w:val="00734D83"/>
    <w:rsid w:val="0075669D"/>
    <w:rsid w:val="00790AB6"/>
    <w:rsid w:val="007955EE"/>
    <w:rsid w:val="007B2B90"/>
    <w:rsid w:val="00817B49"/>
    <w:rsid w:val="008F6B15"/>
    <w:rsid w:val="009310B4"/>
    <w:rsid w:val="00970FB2"/>
    <w:rsid w:val="00990B49"/>
    <w:rsid w:val="009B0BA6"/>
    <w:rsid w:val="009B7786"/>
    <w:rsid w:val="009E6CCC"/>
    <w:rsid w:val="00A72C9A"/>
    <w:rsid w:val="00A94365"/>
    <w:rsid w:val="00AA5C99"/>
    <w:rsid w:val="00AE64CB"/>
    <w:rsid w:val="00B0089C"/>
    <w:rsid w:val="00B012C2"/>
    <w:rsid w:val="00B60D42"/>
    <w:rsid w:val="00B71A68"/>
    <w:rsid w:val="00C17198"/>
    <w:rsid w:val="00C45669"/>
    <w:rsid w:val="00C53625"/>
    <w:rsid w:val="00C6381F"/>
    <w:rsid w:val="00C6709E"/>
    <w:rsid w:val="00CD1A57"/>
    <w:rsid w:val="00D32A7F"/>
    <w:rsid w:val="00DC5E75"/>
    <w:rsid w:val="00DE7BEA"/>
    <w:rsid w:val="00E21585"/>
    <w:rsid w:val="00E73AE7"/>
    <w:rsid w:val="00F406F0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DA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8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2021-07-09T07:58:00Z</dcterms:created>
  <dcterms:modified xsi:type="dcterms:W3CDTF">2021-07-09T07:58:00Z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